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6F243" w14:textId="77777777" w:rsidR="00A2358B" w:rsidRPr="000977CE" w:rsidRDefault="00A2358B" w:rsidP="00A2358B">
      <w:pPr>
        <w:pStyle w:val="ListParagraph"/>
        <w:jc w:val="center"/>
        <w:rPr>
          <w:rFonts w:ascii="Aptos" w:hAnsi="Aptos" w:cstheme="minorHAnsi"/>
          <w:b/>
          <w:bCs/>
          <w:color w:val="000000"/>
          <w:sz w:val="28"/>
          <w:szCs w:val="28"/>
          <w:u w:val="single"/>
          <w:bdr w:val="none" w:sz="0" w:space="0" w:color="auto" w:frame="1"/>
        </w:rPr>
      </w:pPr>
      <w:r>
        <w:rPr>
          <w:rFonts w:ascii="Aptos" w:hAnsi="Aptos" w:cstheme="minorHAnsi"/>
          <w:b/>
          <w:bCs/>
          <w:color w:val="000000"/>
          <w:sz w:val="28"/>
          <w:szCs w:val="28"/>
          <w:u w:val="single"/>
          <w:bdr w:val="none" w:sz="0" w:space="0" w:color="auto" w:frame="1"/>
        </w:rPr>
        <w:t>St Francis School – Weekly Reminders &amp; Notices</w:t>
      </w:r>
    </w:p>
    <w:p w14:paraId="296A9E96" w14:textId="77777777" w:rsidR="00A2358B" w:rsidRDefault="00A2358B" w:rsidP="005B6058">
      <w:pPr>
        <w:jc w:val="center"/>
        <w:rPr>
          <w:rFonts w:ascii="Arial Nova" w:hAnsi="Arial Nova" w:cstheme="minorHAnsi"/>
          <w:b/>
          <w:bCs/>
          <w:color w:val="000000"/>
          <w:sz w:val="22"/>
          <w:szCs w:val="22"/>
          <w:u w:val="single"/>
        </w:rPr>
      </w:pPr>
    </w:p>
    <w:p w14:paraId="24B09614" w14:textId="7F51D7D9" w:rsidR="009E06CC" w:rsidRPr="00B84BAD" w:rsidRDefault="009E06CC" w:rsidP="00B84BAD">
      <w:pPr>
        <w:rPr>
          <w:rFonts w:asciiTheme="minorHAnsi" w:hAnsiTheme="minorHAnsi"/>
          <w:b/>
          <w:bCs/>
          <w:sz w:val="22"/>
          <w:szCs w:val="22"/>
          <w:u w:val="single"/>
        </w:rPr>
      </w:pPr>
      <w:r w:rsidRPr="00B84BAD">
        <w:rPr>
          <w:rFonts w:asciiTheme="minorHAnsi" w:hAnsiTheme="minorHAnsi"/>
          <w:b/>
          <w:bCs/>
          <w:sz w:val="22"/>
          <w:szCs w:val="22"/>
          <w:u w:val="single"/>
        </w:rPr>
        <w:t>Inset Day –</w:t>
      </w:r>
    </w:p>
    <w:p w14:paraId="54EB524B" w14:textId="77777777" w:rsidR="00277022" w:rsidRDefault="00277022" w:rsidP="009E06CC">
      <w:pPr>
        <w:rPr>
          <w:rFonts w:asciiTheme="minorHAnsi" w:hAnsiTheme="minorHAnsi" w:cstheme="minorHAnsi"/>
          <w:b/>
          <w:bCs/>
          <w:color w:val="000000"/>
          <w:sz w:val="22"/>
          <w:szCs w:val="22"/>
          <w:u w:val="single"/>
        </w:rPr>
      </w:pPr>
    </w:p>
    <w:p w14:paraId="206A6DEB" w14:textId="59C16B74" w:rsidR="00277022" w:rsidRDefault="00277022" w:rsidP="00B84BAD">
      <w:pPr>
        <w:pStyle w:val="ListParagraph"/>
        <w:rPr>
          <w:rFonts w:asciiTheme="minorHAnsi" w:hAnsiTheme="minorHAnsi" w:cstheme="minorHAnsi"/>
          <w:sz w:val="22"/>
          <w:szCs w:val="22"/>
        </w:rPr>
      </w:pPr>
      <w:r w:rsidRPr="00B84BAD">
        <w:rPr>
          <w:rFonts w:asciiTheme="minorHAnsi" w:hAnsiTheme="minorHAnsi" w:cstheme="minorHAnsi"/>
          <w:sz w:val="22"/>
          <w:szCs w:val="22"/>
        </w:rPr>
        <w:t xml:space="preserve">We would like to remind parents that </w:t>
      </w:r>
      <w:r w:rsidR="004528E1" w:rsidRPr="00B84BAD">
        <w:rPr>
          <w:rFonts w:asciiTheme="minorHAnsi" w:hAnsiTheme="minorHAnsi" w:cstheme="minorHAnsi"/>
          <w:sz w:val="22"/>
          <w:szCs w:val="22"/>
        </w:rPr>
        <w:t>3</w:t>
      </w:r>
      <w:r w:rsidR="004528E1" w:rsidRPr="00B84BAD">
        <w:rPr>
          <w:rFonts w:asciiTheme="minorHAnsi" w:hAnsiTheme="minorHAnsi" w:cstheme="minorHAnsi"/>
          <w:sz w:val="22"/>
          <w:szCs w:val="22"/>
          <w:vertAlign w:val="superscript"/>
        </w:rPr>
        <w:t>rd</w:t>
      </w:r>
      <w:r w:rsidR="00B84BAD">
        <w:rPr>
          <w:rFonts w:asciiTheme="minorHAnsi" w:hAnsiTheme="minorHAnsi" w:cstheme="minorHAnsi"/>
          <w:sz w:val="22"/>
          <w:szCs w:val="22"/>
          <w:vertAlign w:val="superscript"/>
        </w:rPr>
        <w:t xml:space="preserve"> of</w:t>
      </w:r>
      <w:r w:rsidR="004528E1" w:rsidRPr="00B84BAD">
        <w:rPr>
          <w:rFonts w:asciiTheme="minorHAnsi" w:hAnsiTheme="minorHAnsi" w:cstheme="minorHAnsi"/>
          <w:sz w:val="22"/>
          <w:szCs w:val="22"/>
        </w:rPr>
        <w:t xml:space="preserve"> November will be an INSET Day. This means the school will be closed for pupils while staff take part in training. School will reopen as normal on the </w:t>
      </w:r>
      <w:r w:rsidR="00B84BAD" w:rsidRPr="00B84BAD">
        <w:rPr>
          <w:rFonts w:asciiTheme="minorHAnsi" w:hAnsiTheme="minorHAnsi" w:cstheme="minorHAnsi"/>
          <w:sz w:val="22"/>
          <w:szCs w:val="22"/>
        </w:rPr>
        <w:t>4</w:t>
      </w:r>
      <w:r w:rsidR="00B84BAD" w:rsidRPr="00B84BAD">
        <w:rPr>
          <w:rFonts w:asciiTheme="minorHAnsi" w:hAnsiTheme="minorHAnsi" w:cstheme="minorHAnsi"/>
          <w:sz w:val="22"/>
          <w:szCs w:val="22"/>
          <w:vertAlign w:val="superscript"/>
        </w:rPr>
        <w:t>th of</w:t>
      </w:r>
      <w:r w:rsidR="004528E1" w:rsidRPr="00B84BAD">
        <w:rPr>
          <w:rFonts w:asciiTheme="minorHAnsi" w:hAnsiTheme="minorHAnsi" w:cstheme="minorHAnsi"/>
          <w:sz w:val="22"/>
          <w:szCs w:val="22"/>
        </w:rPr>
        <w:t xml:space="preserve"> November</w:t>
      </w:r>
      <w:r w:rsidR="00B84BAD" w:rsidRPr="00B84BAD">
        <w:rPr>
          <w:rFonts w:asciiTheme="minorHAnsi" w:hAnsiTheme="minorHAnsi" w:cstheme="minorHAnsi"/>
          <w:sz w:val="22"/>
          <w:szCs w:val="22"/>
        </w:rPr>
        <w:t xml:space="preserve">. </w:t>
      </w:r>
    </w:p>
    <w:p w14:paraId="11DBDABC" w14:textId="77777777" w:rsidR="00D55A4E" w:rsidRDefault="00D55A4E" w:rsidP="00B84BAD">
      <w:pPr>
        <w:pStyle w:val="ListParagraph"/>
        <w:rPr>
          <w:rFonts w:asciiTheme="minorHAnsi" w:hAnsiTheme="minorHAnsi" w:cstheme="minorHAnsi"/>
          <w:sz w:val="22"/>
          <w:szCs w:val="22"/>
        </w:rPr>
      </w:pPr>
    </w:p>
    <w:p w14:paraId="0420FC74" w14:textId="77777777" w:rsidR="00D55A4E" w:rsidRDefault="00D55A4E" w:rsidP="00B84BAD">
      <w:pPr>
        <w:pStyle w:val="ListParagraph"/>
        <w:rPr>
          <w:rFonts w:asciiTheme="minorHAnsi" w:hAnsiTheme="minorHAnsi" w:cstheme="minorHAnsi"/>
          <w:sz w:val="22"/>
          <w:szCs w:val="22"/>
        </w:rPr>
      </w:pPr>
    </w:p>
    <w:p w14:paraId="5146AC8D" w14:textId="7C30BA40" w:rsidR="001A2271" w:rsidRDefault="001A2271" w:rsidP="001A2271">
      <w:pPr>
        <w:rPr>
          <w:rFonts w:asciiTheme="minorHAnsi" w:hAnsiTheme="minorHAnsi" w:cstheme="minorHAnsi"/>
          <w:sz w:val="22"/>
          <w:szCs w:val="22"/>
        </w:rPr>
      </w:pPr>
    </w:p>
    <w:p w14:paraId="649677A6" w14:textId="16CAD74D" w:rsidR="001A2271" w:rsidRPr="001A2271" w:rsidRDefault="001A2271" w:rsidP="001A2271">
      <w:pPr>
        <w:rPr>
          <w:rFonts w:asciiTheme="minorHAnsi" w:hAnsiTheme="minorHAnsi" w:cstheme="minorHAnsi"/>
          <w:b/>
          <w:bCs/>
          <w:sz w:val="22"/>
          <w:szCs w:val="22"/>
          <w:u w:val="single"/>
        </w:rPr>
      </w:pPr>
      <w:r w:rsidRPr="001A2271">
        <w:rPr>
          <w:rFonts w:asciiTheme="minorHAnsi" w:hAnsiTheme="minorHAnsi" w:cstheme="minorHAnsi"/>
          <w:b/>
          <w:bCs/>
          <w:sz w:val="22"/>
          <w:szCs w:val="22"/>
          <w:u w:val="single"/>
        </w:rPr>
        <w:t xml:space="preserve">Wet Weather – </w:t>
      </w:r>
    </w:p>
    <w:p w14:paraId="01DFF18D" w14:textId="77777777" w:rsidR="001A2271" w:rsidRPr="001A2271" w:rsidRDefault="001A2271" w:rsidP="001A2271">
      <w:pPr>
        <w:rPr>
          <w:rFonts w:asciiTheme="minorHAnsi" w:hAnsiTheme="minorHAnsi" w:cstheme="minorHAnsi"/>
          <w:sz w:val="22"/>
          <w:szCs w:val="22"/>
        </w:rPr>
      </w:pPr>
    </w:p>
    <w:p w14:paraId="15908749" w14:textId="77777777" w:rsidR="00850592" w:rsidRPr="00FD030B" w:rsidRDefault="00850592" w:rsidP="00850592">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 xml:space="preserve">Children will be outside in all weathers, please ensure your child has suitable clothes in school for the wet weather. Please provide your child with a raincoat/waterproofs and wellies as we want children to stay comfortable during the wet weather. </w:t>
      </w:r>
    </w:p>
    <w:p w14:paraId="789764FC" w14:textId="0473CBF8" w:rsidR="009E06CC" w:rsidRDefault="009E06CC" w:rsidP="00850592">
      <w:pPr>
        <w:pStyle w:val="ListParagraph"/>
        <w:rPr>
          <w:rFonts w:asciiTheme="minorHAnsi" w:hAnsiTheme="minorHAnsi" w:cstheme="minorHAnsi"/>
        </w:rPr>
      </w:pPr>
    </w:p>
    <w:p w14:paraId="58F799B2" w14:textId="77777777" w:rsidR="0035205B" w:rsidRDefault="0035205B" w:rsidP="00850592">
      <w:pPr>
        <w:pStyle w:val="ListParagraph"/>
        <w:rPr>
          <w:rFonts w:asciiTheme="minorHAnsi" w:hAnsiTheme="minorHAnsi" w:cstheme="minorHAnsi"/>
        </w:rPr>
      </w:pPr>
    </w:p>
    <w:p w14:paraId="65308163" w14:textId="77777777" w:rsidR="00D55A4E" w:rsidRDefault="00D55A4E" w:rsidP="00850592">
      <w:pPr>
        <w:pStyle w:val="ListParagraph"/>
        <w:rPr>
          <w:rFonts w:asciiTheme="minorHAnsi" w:hAnsiTheme="minorHAnsi" w:cstheme="minorHAnsi"/>
        </w:rPr>
      </w:pPr>
    </w:p>
    <w:p w14:paraId="5FAE579C" w14:textId="62D44297" w:rsidR="00C7104B" w:rsidRDefault="002C5321" w:rsidP="00C7104B">
      <w:pPr>
        <w:rPr>
          <w:rFonts w:asciiTheme="minorHAnsi" w:hAnsiTheme="minorHAnsi" w:cstheme="minorHAnsi"/>
          <w:b/>
          <w:bCs/>
          <w:sz w:val="22"/>
          <w:szCs w:val="22"/>
          <w:u w:val="single"/>
        </w:rPr>
      </w:pPr>
      <w:r w:rsidRPr="002C5321">
        <w:rPr>
          <w:rFonts w:asciiTheme="minorHAnsi" w:hAnsiTheme="minorHAnsi" w:cstheme="minorHAnsi"/>
          <w:b/>
          <w:bCs/>
          <w:sz w:val="22"/>
          <w:szCs w:val="22"/>
          <w:u w:val="single"/>
        </w:rPr>
        <w:t xml:space="preserve">New Menu </w:t>
      </w:r>
      <w:r>
        <w:rPr>
          <w:rFonts w:asciiTheme="minorHAnsi" w:hAnsiTheme="minorHAnsi" w:cstheme="minorHAnsi"/>
          <w:b/>
          <w:bCs/>
          <w:sz w:val="22"/>
          <w:szCs w:val="22"/>
          <w:u w:val="single"/>
        </w:rPr>
        <w:t>–</w:t>
      </w:r>
      <w:r w:rsidRPr="002C5321">
        <w:rPr>
          <w:rFonts w:asciiTheme="minorHAnsi" w:hAnsiTheme="minorHAnsi" w:cstheme="minorHAnsi"/>
          <w:b/>
          <w:bCs/>
          <w:sz w:val="22"/>
          <w:szCs w:val="22"/>
          <w:u w:val="single"/>
        </w:rPr>
        <w:t xml:space="preserve"> </w:t>
      </w:r>
    </w:p>
    <w:p w14:paraId="0D049966" w14:textId="77777777" w:rsidR="002C5321" w:rsidRDefault="002C5321" w:rsidP="002C5321">
      <w:pPr>
        <w:pStyle w:val="ListParagraph"/>
        <w:rPr>
          <w:rFonts w:asciiTheme="minorHAnsi" w:hAnsiTheme="minorHAnsi" w:cstheme="minorHAnsi"/>
        </w:rPr>
      </w:pPr>
    </w:p>
    <w:p w14:paraId="31C43766" w14:textId="41245A80" w:rsidR="002C5321" w:rsidRPr="00AD1D2A" w:rsidRDefault="002C5321" w:rsidP="002C5321">
      <w:pPr>
        <w:pStyle w:val="ListParagraph"/>
        <w:rPr>
          <w:rFonts w:asciiTheme="minorHAnsi" w:hAnsiTheme="minorHAnsi" w:cstheme="minorHAnsi"/>
          <w:sz w:val="22"/>
          <w:szCs w:val="22"/>
        </w:rPr>
      </w:pPr>
      <w:r w:rsidRPr="00AD1D2A">
        <w:rPr>
          <w:rFonts w:asciiTheme="minorHAnsi" w:hAnsiTheme="minorHAnsi" w:cstheme="minorHAnsi"/>
          <w:sz w:val="22"/>
          <w:szCs w:val="22"/>
        </w:rPr>
        <w:t xml:space="preserve">The new menu has been published on MCAS for you </w:t>
      </w:r>
      <w:r w:rsidR="00512B54" w:rsidRPr="00AD1D2A">
        <w:rPr>
          <w:rFonts w:asciiTheme="minorHAnsi" w:hAnsiTheme="minorHAnsi" w:cstheme="minorHAnsi"/>
          <w:sz w:val="22"/>
          <w:szCs w:val="22"/>
        </w:rPr>
        <w:t>to book your child’s lunch options in advance</w:t>
      </w:r>
      <w:r w:rsidR="00AD1D2A">
        <w:rPr>
          <w:rFonts w:asciiTheme="minorHAnsi" w:hAnsiTheme="minorHAnsi" w:cstheme="minorHAnsi"/>
          <w:sz w:val="22"/>
          <w:szCs w:val="22"/>
        </w:rPr>
        <w:t xml:space="preserve"> for after the half ter</w:t>
      </w:r>
      <w:r w:rsidR="00CB738C">
        <w:rPr>
          <w:rFonts w:asciiTheme="minorHAnsi" w:hAnsiTheme="minorHAnsi" w:cstheme="minorHAnsi"/>
          <w:sz w:val="22"/>
          <w:szCs w:val="22"/>
        </w:rPr>
        <w:t>m. This runs up until Christmas</w:t>
      </w:r>
      <w:r w:rsidR="00512B54" w:rsidRPr="00AD1D2A">
        <w:rPr>
          <w:rFonts w:asciiTheme="minorHAnsi" w:hAnsiTheme="minorHAnsi" w:cstheme="minorHAnsi"/>
          <w:sz w:val="22"/>
          <w:szCs w:val="22"/>
        </w:rPr>
        <w:t>.</w:t>
      </w:r>
      <w:r w:rsidR="00471D6F" w:rsidRPr="00471D6F">
        <w:rPr>
          <w:rFonts w:asciiTheme="minorHAnsi" w:hAnsiTheme="minorHAnsi" w:cstheme="minorHAnsi"/>
          <w:sz w:val="22"/>
          <w:szCs w:val="22"/>
        </w:rPr>
        <w:t xml:space="preserve"> </w:t>
      </w:r>
      <w:r w:rsidR="00471D6F">
        <w:rPr>
          <w:rFonts w:asciiTheme="minorHAnsi" w:hAnsiTheme="minorHAnsi" w:cstheme="minorHAnsi"/>
          <w:sz w:val="22"/>
          <w:szCs w:val="22"/>
        </w:rPr>
        <w:t>Paper c</w:t>
      </w:r>
      <w:r w:rsidR="00471D6F" w:rsidRPr="00AD1D2A">
        <w:rPr>
          <w:rFonts w:asciiTheme="minorHAnsi" w:hAnsiTheme="minorHAnsi" w:cstheme="minorHAnsi"/>
          <w:sz w:val="22"/>
          <w:szCs w:val="22"/>
        </w:rPr>
        <w:t>opies of the menu are kept in the office</w:t>
      </w:r>
      <w:r w:rsidR="00471D6F">
        <w:rPr>
          <w:rFonts w:asciiTheme="minorHAnsi" w:hAnsiTheme="minorHAnsi" w:cstheme="minorHAnsi"/>
          <w:sz w:val="22"/>
          <w:szCs w:val="22"/>
        </w:rPr>
        <w:t xml:space="preserve"> and out on display around the school.  </w:t>
      </w:r>
      <w:r w:rsidR="00512B54" w:rsidRPr="00AD1D2A">
        <w:rPr>
          <w:rFonts w:asciiTheme="minorHAnsi" w:hAnsiTheme="minorHAnsi" w:cstheme="minorHAnsi"/>
          <w:sz w:val="22"/>
          <w:szCs w:val="22"/>
        </w:rPr>
        <w:t xml:space="preserve"> </w:t>
      </w:r>
      <w:r w:rsidR="008D36F9">
        <w:rPr>
          <w:rFonts w:asciiTheme="minorHAnsi" w:hAnsiTheme="minorHAnsi" w:cstheme="minorHAnsi"/>
          <w:sz w:val="22"/>
          <w:szCs w:val="22"/>
        </w:rPr>
        <w:t>Please make sure your child is booked on</w:t>
      </w:r>
      <w:r w:rsidR="000B6D9E">
        <w:rPr>
          <w:rFonts w:asciiTheme="minorHAnsi" w:hAnsiTheme="minorHAnsi" w:cstheme="minorHAnsi"/>
          <w:sz w:val="22"/>
          <w:szCs w:val="22"/>
        </w:rPr>
        <w:t xml:space="preserve">, if not they will be served last and will be given what is left. </w:t>
      </w:r>
    </w:p>
    <w:p w14:paraId="07CD6203" w14:textId="77777777" w:rsidR="00AB4659" w:rsidRDefault="00AB4659" w:rsidP="00AB4659">
      <w:pPr>
        <w:rPr>
          <w:rFonts w:asciiTheme="minorHAnsi" w:hAnsiTheme="minorHAnsi" w:cstheme="minorHAnsi"/>
        </w:rPr>
      </w:pPr>
    </w:p>
    <w:p w14:paraId="101173DC" w14:textId="77777777" w:rsidR="00AB4659" w:rsidRDefault="00AB4659" w:rsidP="00AB4659">
      <w:pPr>
        <w:rPr>
          <w:rFonts w:asciiTheme="minorHAnsi" w:hAnsiTheme="minorHAnsi" w:cstheme="minorHAnsi"/>
        </w:rPr>
      </w:pPr>
    </w:p>
    <w:p w14:paraId="0EC3A3D3" w14:textId="77777777" w:rsidR="00AB4659" w:rsidRDefault="00AB4659" w:rsidP="00AB4659">
      <w:pPr>
        <w:rPr>
          <w:rFonts w:asciiTheme="minorHAnsi" w:hAnsiTheme="minorHAnsi" w:cstheme="minorHAnsi"/>
        </w:rPr>
      </w:pPr>
    </w:p>
    <w:p w14:paraId="33A55903" w14:textId="77777777" w:rsidR="00AB4659" w:rsidRDefault="00AB4659" w:rsidP="00AB4659">
      <w:pPr>
        <w:rPr>
          <w:rFonts w:asciiTheme="minorHAnsi" w:hAnsiTheme="minorHAnsi" w:cstheme="minorHAnsi"/>
        </w:rPr>
      </w:pPr>
    </w:p>
    <w:p w14:paraId="5073C0BE" w14:textId="30B18901" w:rsidR="00AB4659" w:rsidRDefault="00AB4659" w:rsidP="00AB4659">
      <w:pPr>
        <w:rPr>
          <w:rFonts w:asciiTheme="minorHAnsi" w:hAnsiTheme="minorHAnsi" w:cstheme="minorHAnsi"/>
          <w:b/>
          <w:bCs/>
          <w:sz w:val="22"/>
          <w:szCs w:val="22"/>
          <w:u w:val="single"/>
        </w:rPr>
      </w:pPr>
      <w:r w:rsidRPr="00AB4659">
        <w:rPr>
          <w:rFonts w:asciiTheme="minorHAnsi" w:hAnsiTheme="minorHAnsi" w:cstheme="minorHAnsi"/>
          <w:b/>
          <w:bCs/>
          <w:sz w:val="22"/>
          <w:szCs w:val="22"/>
          <w:u w:val="single"/>
        </w:rPr>
        <w:t xml:space="preserve">Congestion Charges </w:t>
      </w:r>
      <w:r>
        <w:rPr>
          <w:rFonts w:asciiTheme="minorHAnsi" w:hAnsiTheme="minorHAnsi" w:cstheme="minorHAnsi"/>
          <w:b/>
          <w:bCs/>
          <w:sz w:val="22"/>
          <w:szCs w:val="22"/>
          <w:u w:val="single"/>
        </w:rPr>
        <w:t>–</w:t>
      </w:r>
      <w:r w:rsidRPr="00AB4659">
        <w:rPr>
          <w:rFonts w:asciiTheme="minorHAnsi" w:hAnsiTheme="minorHAnsi" w:cstheme="minorHAnsi"/>
          <w:b/>
          <w:bCs/>
          <w:sz w:val="22"/>
          <w:szCs w:val="22"/>
          <w:u w:val="single"/>
        </w:rPr>
        <w:t xml:space="preserve"> </w:t>
      </w:r>
    </w:p>
    <w:p w14:paraId="5911A122" w14:textId="77777777" w:rsidR="00AB4659" w:rsidRDefault="00AB4659" w:rsidP="00AB4659">
      <w:pPr>
        <w:rPr>
          <w:rFonts w:asciiTheme="minorHAnsi" w:hAnsiTheme="minorHAnsi" w:cstheme="minorHAnsi"/>
          <w:b/>
          <w:bCs/>
          <w:sz w:val="22"/>
          <w:szCs w:val="22"/>
          <w:u w:val="single"/>
        </w:rPr>
      </w:pPr>
    </w:p>
    <w:p w14:paraId="5CF06042" w14:textId="344BDF9F" w:rsidR="00AB4659" w:rsidRPr="00AB4659" w:rsidRDefault="00D36911" w:rsidP="00AB4659">
      <w:pPr>
        <w:pStyle w:val="ListParagraph"/>
        <w:rPr>
          <w:rFonts w:asciiTheme="minorHAnsi" w:hAnsiTheme="minorHAnsi" w:cstheme="minorHAnsi"/>
          <w:sz w:val="22"/>
          <w:szCs w:val="22"/>
        </w:rPr>
      </w:pPr>
      <w:r>
        <w:rPr>
          <w:rFonts w:asciiTheme="minorHAnsi" w:hAnsiTheme="minorHAnsi" w:cstheme="minorHAnsi"/>
          <w:sz w:val="22"/>
          <w:szCs w:val="22"/>
        </w:rPr>
        <w:t xml:space="preserve">We would like to remind all parents that </w:t>
      </w:r>
      <w:r w:rsidR="00F02117">
        <w:rPr>
          <w:rFonts w:asciiTheme="minorHAnsi" w:hAnsiTheme="minorHAnsi" w:cstheme="minorHAnsi"/>
          <w:sz w:val="22"/>
          <w:szCs w:val="22"/>
        </w:rPr>
        <w:t>the</w:t>
      </w:r>
      <w:r>
        <w:rPr>
          <w:rFonts w:asciiTheme="minorHAnsi" w:hAnsiTheme="minorHAnsi" w:cstheme="minorHAnsi"/>
          <w:sz w:val="22"/>
          <w:szCs w:val="22"/>
        </w:rPr>
        <w:t xml:space="preserve"> Congestion Charge Zone</w:t>
      </w:r>
      <w:r w:rsidR="00F02117">
        <w:rPr>
          <w:rFonts w:asciiTheme="minorHAnsi" w:hAnsiTheme="minorHAnsi" w:cstheme="minorHAnsi"/>
          <w:sz w:val="22"/>
          <w:szCs w:val="22"/>
        </w:rPr>
        <w:t xml:space="preserve"> will start from the </w:t>
      </w:r>
      <w:r w:rsidR="00391C7B">
        <w:rPr>
          <w:rFonts w:asciiTheme="minorHAnsi" w:hAnsiTheme="minorHAnsi" w:cstheme="minorHAnsi"/>
          <w:sz w:val="22"/>
          <w:szCs w:val="22"/>
        </w:rPr>
        <w:t>29</w:t>
      </w:r>
      <w:r w:rsidR="00391C7B" w:rsidRPr="00F02117">
        <w:rPr>
          <w:rFonts w:asciiTheme="minorHAnsi" w:hAnsiTheme="minorHAnsi" w:cstheme="minorHAnsi"/>
          <w:sz w:val="22"/>
          <w:szCs w:val="22"/>
          <w:vertAlign w:val="superscript"/>
        </w:rPr>
        <w:t>th of</w:t>
      </w:r>
      <w:r w:rsidR="00F02117">
        <w:rPr>
          <w:rFonts w:asciiTheme="minorHAnsi" w:hAnsiTheme="minorHAnsi" w:cstheme="minorHAnsi"/>
          <w:sz w:val="22"/>
          <w:szCs w:val="22"/>
        </w:rPr>
        <w:t xml:space="preserve"> October</w:t>
      </w:r>
      <w:r w:rsidR="00AD6AAC">
        <w:rPr>
          <w:rFonts w:asciiTheme="minorHAnsi" w:hAnsiTheme="minorHAnsi" w:cstheme="minorHAnsi"/>
          <w:sz w:val="22"/>
          <w:szCs w:val="22"/>
        </w:rPr>
        <w:t xml:space="preserve">. </w:t>
      </w:r>
      <w:r w:rsidR="00767530">
        <w:rPr>
          <w:rFonts w:asciiTheme="minorHAnsi" w:hAnsiTheme="minorHAnsi" w:cstheme="minorHAnsi"/>
          <w:sz w:val="22"/>
          <w:szCs w:val="22"/>
        </w:rPr>
        <w:t>This means that if you drive within the zone during the designated hours</w:t>
      </w:r>
      <w:r w:rsidR="00DE14D0">
        <w:rPr>
          <w:rFonts w:asciiTheme="minorHAnsi" w:hAnsiTheme="minorHAnsi" w:cstheme="minorHAnsi"/>
          <w:sz w:val="22"/>
          <w:szCs w:val="22"/>
        </w:rPr>
        <w:t xml:space="preserve">, you will be </w:t>
      </w:r>
      <w:r w:rsidR="00767530">
        <w:rPr>
          <w:rFonts w:asciiTheme="minorHAnsi" w:hAnsiTheme="minorHAnsi" w:cstheme="minorHAnsi"/>
          <w:sz w:val="22"/>
          <w:szCs w:val="22"/>
        </w:rPr>
        <w:t>required to pay a daily congestion charge.</w:t>
      </w:r>
      <w:r w:rsidR="0022041C">
        <w:rPr>
          <w:rFonts w:asciiTheme="minorHAnsi" w:hAnsiTheme="minorHAnsi" w:cstheme="minorHAnsi"/>
          <w:sz w:val="22"/>
          <w:szCs w:val="22"/>
        </w:rPr>
        <w:t xml:space="preserve"> We encourage parents to check whether their usual driving route falls </w:t>
      </w:r>
      <w:r w:rsidR="003326DD">
        <w:rPr>
          <w:rFonts w:asciiTheme="minorHAnsi" w:hAnsiTheme="minorHAnsi" w:cstheme="minorHAnsi"/>
          <w:sz w:val="22"/>
          <w:szCs w:val="22"/>
        </w:rPr>
        <w:t xml:space="preserve">within </w:t>
      </w:r>
      <w:r w:rsidR="00702B33">
        <w:rPr>
          <w:rFonts w:asciiTheme="minorHAnsi" w:hAnsiTheme="minorHAnsi" w:cstheme="minorHAnsi"/>
          <w:sz w:val="22"/>
          <w:szCs w:val="22"/>
        </w:rPr>
        <w:t>the congestion</w:t>
      </w:r>
      <w:r w:rsidR="00CF097D">
        <w:rPr>
          <w:rFonts w:asciiTheme="minorHAnsi" w:hAnsiTheme="minorHAnsi" w:cstheme="minorHAnsi"/>
          <w:sz w:val="22"/>
          <w:szCs w:val="22"/>
        </w:rPr>
        <w:t xml:space="preserve"> zone and to plan journeys accordingly. </w:t>
      </w:r>
    </w:p>
    <w:p w14:paraId="445CB300" w14:textId="77777777" w:rsidR="00AB4659" w:rsidRDefault="00AB4659" w:rsidP="00850592">
      <w:pPr>
        <w:pStyle w:val="ListParagraph"/>
        <w:rPr>
          <w:rFonts w:asciiTheme="minorHAnsi" w:hAnsiTheme="minorHAnsi" w:cstheme="minorHAnsi"/>
        </w:rPr>
      </w:pPr>
    </w:p>
    <w:p w14:paraId="00A16DEC" w14:textId="77777777" w:rsidR="00AB4659" w:rsidRDefault="00AB4659" w:rsidP="00850592">
      <w:pPr>
        <w:pStyle w:val="ListParagraph"/>
        <w:rPr>
          <w:rFonts w:asciiTheme="minorHAnsi" w:hAnsiTheme="minorHAnsi" w:cstheme="minorHAnsi"/>
        </w:rPr>
      </w:pPr>
    </w:p>
    <w:p w14:paraId="19FB9151" w14:textId="77777777" w:rsidR="00AB4659" w:rsidRDefault="00AB4659" w:rsidP="00850592">
      <w:pPr>
        <w:pStyle w:val="ListParagraph"/>
        <w:rPr>
          <w:rFonts w:asciiTheme="minorHAnsi" w:hAnsiTheme="minorHAnsi" w:cstheme="minorHAnsi"/>
        </w:rPr>
      </w:pPr>
    </w:p>
    <w:p w14:paraId="71CA6F40" w14:textId="77777777" w:rsidR="00AB4659" w:rsidRDefault="00AB4659" w:rsidP="00850592">
      <w:pPr>
        <w:pStyle w:val="ListParagraph"/>
        <w:rPr>
          <w:rFonts w:asciiTheme="minorHAnsi" w:hAnsiTheme="minorHAnsi" w:cstheme="minorHAnsi"/>
        </w:rPr>
      </w:pPr>
    </w:p>
    <w:p w14:paraId="6AB249AD" w14:textId="77777777" w:rsidR="00AB4659" w:rsidRDefault="00AB4659" w:rsidP="00850592">
      <w:pPr>
        <w:pStyle w:val="ListParagraph"/>
        <w:rPr>
          <w:rFonts w:asciiTheme="minorHAnsi" w:hAnsiTheme="minorHAnsi" w:cstheme="minorHAnsi"/>
        </w:rPr>
      </w:pPr>
    </w:p>
    <w:p w14:paraId="175BE6C9" w14:textId="77777777" w:rsidR="00AB4659" w:rsidRDefault="00AB4659" w:rsidP="00850592">
      <w:pPr>
        <w:pStyle w:val="ListParagraph"/>
        <w:rPr>
          <w:rFonts w:asciiTheme="minorHAnsi" w:hAnsiTheme="minorHAnsi" w:cstheme="minorHAnsi"/>
        </w:rPr>
      </w:pPr>
    </w:p>
    <w:p w14:paraId="1DCD0573" w14:textId="77777777" w:rsidR="00AB4659" w:rsidRDefault="00AB4659" w:rsidP="00850592">
      <w:pPr>
        <w:pStyle w:val="ListParagraph"/>
        <w:rPr>
          <w:rFonts w:asciiTheme="minorHAnsi" w:hAnsiTheme="minorHAnsi" w:cstheme="minorHAnsi"/>
        </w:rPr>
      </w:pPr>
    </w:p>
    <w:p w14:paraId="5574F7E6" w14:textId="77777777" w:rsidR="00AB4659" w:rsidRPr="0035205B" w:rsidRDefault="00AB4659" w:rsidP="0035205B">
      <w:pPr>
        <w:rPr>
          <w:rFonts w:asciiTheme="minorHAnsi" w:hAnsiTheme="minorHAnsi" w:cstheme="minorHAnsi"/>
        </w:rPr>
      </w:pPr>
    </w:p>
    <w:p w14:paraId="40A82C27" w14:textId="77777777" w:rsidR="00AB4659" w:rsidRDefault="00AB4659" w:rsidP="00850592">
      <w:pPr>
        <w:pStyle w:val="ListParagraph"/>
        <w:rPr>
          <w:rFonts w:asciiTheme="minorHAnsi" w:hAnsiTheme="minorHAnsi" w:cstheme="minorHAnsi"/>
        </w:rPr>
      </w:pPr>
    </w:p>
    <w:p w14:paraId="3899330B" w14:textId="0450A038" w:rsidR="00D55A4E" w:rsidRDefault="00265102" w:rsidP="00265102">
      <w:pPr>
        <w:rPr>
          <w:rFonts w:asciiTheme="minorHAnsi" w:hAnsiTheme="minorHAnsi" w:cstheme="minorHAnsi"/>
          <w:b/>
          <w:bCs/>
          <w:sz w:val="22"/>
          <w:szCs w:val="22"/>
          <w:u w:val="single"/>
        </w:rPr>
      </w:pPr>
      <w:r w:rsidRPr="00265102">
        <w:rPr>
          <w:rFonts w:asciiTheme="minorHAnsi" w:hAnsiTheme="minorHAnsi" w:cstheme="minorHAnsi"/>
          <w:b/>
          <w:bCs/>
          <w:sz w:val="22"/>
          <w:szCs w:val="22"/>
          <w:u w:val="single"/>
        </w:rPr>
        <w:t xml:space="preserve">Flu Vaccine </w:t>
      </w:r>
      <w:r>
        <w:rPr>
          <w:rFonts w:asciiTheme="minorHAnsi" w:hAnsiTheme="minorHAnsi" w:cstheme="minorHAnsi"/>
          <w:b/>
          <w:bCs/>
          <w:sz w:val="22"/>
          <w:szCs w:val="22"/>
          <w:u w:val="single"/>
        </w:rPr>
        <w:t>–</w:t>
      </w:r>
      <w:r w:rsidRPr="00265102">
        <w:rPr>
          <w:rFonts w:asciiTheme="minorHAnsi" w:hAnsiTheme="minorHAnsi" w:cstheme="minorHAnsi"/>
          <w:b/>
          <w:bCs/>
          <w:sz w:val="22"/>
          <w:szCs w:val="22"/>
          <w:u w:val="single"/>
        </w:rPr>
        <w:t xml:space="preserve"> </w:t>
      </w:r>
    </w:p>
    <w:p w14:paraId="53885892" w14:textId="77777777" w:rsidR="00265102" w:rsidRDefault="00265102" w:rsidP="00265102">
      <w:pPr>
        <w:pStyle w:val="ListParagraph"/>
        <w:rPr>
          <w:rFonts w:asciiTheme="minorHAnsi" w:hAnsiTheme="minorHAnsi" w:cstheme="minorHAnsi"/>
          <w:sz w:val="22"/>
          <w:szCs w:val="22"/>
        </w:rPr>
      </w:pPr>
    </w:p>
    <w:p w14:paraId="2918CAE5" w14:textId="6E33D9F4" w:rsidR="00265102" w:rsidRDefault="00265102" w:rsidP="00265102">
      <w:pPr>
        <w:pStyle w:val="ListParagraph"/>
        <w:rPr>
          <w:rFonts w:asciiTheme="minorHAnsi" w:hAnsiTheme="minorHAnsi" w:cstheme="minorHAnsi"/>
          <w:sz w:val="22"/>
          <w:szCs w:val="22"/>
        </w:rPr>
      </w:pPr>
      <w:r>
        <w:rPr>
          <w:rFonts w:asciiTheme="minorHAnsi" w:hAnsiTheme="minorHAnsi" w:cstheme="minorHAnsi"/>
          <w:sz w:val="22"/>
          <w:szCs w:val="22"/>
        </w:rPr>
        <w:t xml:space="preserve">The children who had the flu vaccine </w:t>
      </w:r>
      <w:r w:rsidR="00BC390A">
        <w:rPr>
          <w:rFonts w:asciiTheme="minorHAnsi" w:hAnsiTheme="minorHAnsi" w:cstheme="minorHAnsi"/>
          <w:sz w:val="22"/>
          <w:szCs w:val="22"/>
        </w:rPr>
        <w:t xml:space="preserve">in school today were brilliant and very brave! The </w:t>
      </w:r>
      <w:r w:rsidR="002F37A2">
        <w:rPr>
          <w:rFonts w:asciiTheme="minorHAnsi" w:hAnsiTheme="minorHAnsi" w:cstheme="minorHAnsi"/>
          <w:sz w:val="22"/>
          <w:szCs w:val="22"/>
        </w:rPr>
        <w:t xml:space="preserve">healthcare </w:t>
      </w:r>
      <w:r w:rsidR="00BC390A">
        <w:rPr>
          <w:rFonts w:asciiTheme="minorHAnsi" w:hAnsiTheme="minorHAnsi" w:cstheme="minorHAnsi"/>
          <w:sz w:val="22"/>
          <w:szCs w:val="22"/>
        </w:rPr>
        <w:t>team and staff</w:t>
      </w:r>
      <w:r w:rsidR="002F37A2">
        <w:rPr>
          <w:rFonts w:asciiTheme="minorHAnsi" w:hAnsiTheme="minorHAnsi" w:cstheme="minorHAnsi"/>
          <w:sz w:val="22"/>
          <w:szCs w:val="22"/>
        </w:rPr>
        <w:t xml:space="preserve"> here at St Francis</w:t>
      </w:r>
      <w:r w:rsidR="00BC390A">
        <w:rPr>
          <w:rFonts w:asciiTheme="minorHAnsi" w:hAnsiTheme="minorHAnsi" w:cstheme="minorHAnsi"/>
          <w:sz w:val="22"/>
          <w:szCs w:val="22"/>
        </w:rPr>
        <w:t xml:space="preserve"> very impressed</w:t>
      </w:r>
      <w:r w:rsidR="002F37A2">
        <w:rPr>
          <w:rFonts w:asciiTheme="minorHAnsi" w:hAnsiTheme="minorHAnsi" w:cstheme="minorHAnsi"/>
          <w:sz w:val="22"/>
          <w:szCs w:val="22"/>
        </w:rPr>
        <w:t xml:space="preserve"> </w:t>
      </w:r>
      <w:r w:rsidR="00A04B18">
        <w:rPr>
          <w:rFonts w:asciiTheme="minorHAnsi" w:hAnsiTheme="minorHAnsi" w:cstheme="minorHAnsi"/>
          <w:sz w:val="22"/>
          <w:szCs w:val="22"/>
        </w:rPr>
        <w:t>with how the children</w:t>
      </w:r>
      <w:r w:rsidR="002F37A2">
        <w:rPr>
          <w:rFonts w:asciiTheme="minorHAnsi" w:hAnsiTheme="minorHAnsi" w:cstheme="minorHAnsi"/>
          <w:sz w:val="22"/>
          <w:szCs w:val="22"/>
        </w:rPr>
        <w:t xml:space="preserve"> manged. </w:t>
      </w:r>
    </w:p>
    <w:p w14:paraId="65381426" w14:textId="70DA3A9F" w:rsidR="002F37A2" w:rsidRPr="00803015" w:rsidRDefault="002F37A2" w:rsidP="00265102">
      <w:pPr>
        <w:pStyle w:val="ListParagraph"/>
        <w:rPr>
          <w:rFonts w:asciiTheme="minorHAnsi" w:hAnsiTheme="minorHAnsi" w:cstheme="minorHAnsi"/>
          <w:sz w:val="22"/>
          <w:szCs w:val="22"/>
        </w:rPr>
      </w:pPr>
      <w:r>
        <w:rPr>
          <w:rFonts w:asciiTheme="minorHAnsi" w:hAnsiTheme="minorHAnsi" w:cstheme="minorHAnsi"/>
          <w:sz w:val="22"/>
          <w:szCs w:val="22"/>
        </w:rPr>
        <w:t xml:space="preserve">If you missed </w:t>
      </w:r>
      <w:r w:rsidR="00A04B18">
        <w:rPr>
          <w:rFonts w:asciiTheme="minorHAnsi" w:hAnsiTheme="minorHAnsi" w:cstheme="minorHAnsi"/>
          <w:sz w:val="22"/>
          <w:szCs w:val="22"/>
        </w:rPr>
        <w:t xml:space="preserve">the </w:t>
      </w:r>
      <w:r>
        <w:rPr>
          <w:rFonts w:asciiTheme="minorHAnsi" w:hAnsiTheme="minorHAnsi" w:cstheme="minorHAnsi"/>
          <w:sz w:val="22"/>
          <w:szCs w:val="22"/>
        </w:rPr>
        <w:t>school vaccine</w:t>
      </w:r>
      <w:r w:rsidR="00A04B18">
        <w:rPr>
          <w:rFonts w:asciiTheme="minorHAnsi" w:hAnsiTheme="minorHAnsi" w:cstheme="minorHAnsi"/>
          <w:sz w:val="22"/>
          <w:szCs w:val="22"/>
        </w:rPr>
        <w:t xml:space="preserve"> and you would like your child to receive this</w:t>
      </w:r>
      <w:r w:rsidR="00842661">
        <w:rPr>
          <w:rFonts w:asciiTheme="minorHAnsi" w:hAnsiTheme="minorHAnsi" w:cstheme="minorHAnsi"/>
          <w:sz w:val="22"/>
          <w:szCs w:val="22"/>
        </w:rPr>
        <w:t>, our school code is still active</w:t>
      </w:r>
      <w:r w:rsidR="008645B7">
        <w:rPr>
          <w:rFonts w:asciiTheme="minorHAnsi" w:hAnsiTheme="minorHAnsi" w:cstheme="minorHAnsi"/>
          <w:sz w:val="22"/>
          <w:szCs w:val="22"/>
        </w:rPr>
        <w:t xml:space="preserve">. </w:t>
      </w:r>
      <w:r w:rsidR="00BF2BBC">
        <w:rPr>
          <w:rFonts w:asciiTheme="minorHAnsi" w:hAnsiTheme="minorHAnsi" w:cstheme="minorHAnsi"/>
          <w:sz w:val="22"/>
          <w:szCs w:val="22"/>
        </w:rPr>
        <w:t xml:space="preserve">Please fill in the consent form </w:t>
      </w:r>
      <w:hyperlink r:id="rId11" w:history="1">
        <w:r w:rsidR="00CF3F10" w:rsidRPr="00034C15">
          <w:rPr>
            <w:rStyle w:val="Hyperlink"/>
            <w:rFonts w:asciiTheme="minorHAnsi" w:hAnsiTheme="minorHAnsi" w:cstheme="minorHAnsi"/>
            <w:sz w:val="22"/>
            <w:szCs w:val="22"/>
          </w:rPr>
          <w:t>https://www.oxfordhealthimms.co.uk/Forms/Flu</w:t>
        </w:r>
      </w:hyperlink>
      <w:r w:rsidR="00CF3F10">
        <w:rPr>
          <w:rFonts w:asciiTheme="minorHAnsi" w:hAnsiTheme="minorHAnsi" w:cstheme="minorHAnsi"/>
          <w:sz w:val="22"/>
          <w:szCs w:val="22"/>
        </w:rPr>
        <w:t xml:space="preserve"> </w:t>
      </w:r>
      <w:r w:rsidR="0055237C">
        <w:rPr>
          <w:rFonts w:asciiTheme="minorHAnsi" w:hAnsiTheme="minorHAnsi" w:cstheme="minorHAnsi"/>
          <w:sz w:val="22"/>
          <w:szCs w:val="22"/>
        </w:rPr>
        <w:t>and put in o</w:t>
      </w:r>
      <w:r w:rsidR="008645B7">
        <w:rPr>
          <w:rFonts w:asciiTheme="minorHAnsi" w:hAnsiTheme="minorHAnsi" w:cstheme="minorHAnsi"/>
          <w:sz w:val="22"/>
          <w:szCs w:val="22"/>
        </w:rPr>
        <w:t>ur</w:t>
      </w:r>
      <w:r w:rsidR="00F65E3E">
        <w:rPr>
          <w:rFonts w:asciiTheme="minorHAnsi" w:hAnsiTheme="minorHAnsi" w:cstheme="minorHAnsi"/>
          <w:sz w:val="22"/>
          <w:szCs w:val="22"/>
        </w:rPr>
        <w:t xml:space="preserve"> unique</w:t>
      </w:r>
      <w:r w:rsidR="008645B7">
        <w:rPr>
          <w:rFonts w:asciiTheme="minorHAnsi" w:hAnsiTheme="minorHAnsi" w:cstheme="minorHAnsi"/>
          <w:sz w:val="22"/>
          <w:szCs w:val="22"/>
        </w:rPr>
        <w:t xml:space="preserve"> school code</w:t>
      </w:r>
      <w:r w:rsidR="0055237C">
        <w:rPr>
          <w:rFonts w:asciiTheme="minorHAnsi" w:hAnsiTheme="minorHAnsi" w:cstheme="minorHAnsi"/>
          <w:sz w:val="22"/>
          <w:szCs w:val="22"/>
        </w:rPr>
        <w:t xml:space="preserve">, which is </w:t>
      </w:r>
      <w:r w:rsidR="0055237C" w:rsidRPr="00CF3F10">
        <w:rPr>
          <w:rFonts w:asciiTheme="minorHAnsi" w:hAnsiTheme="minorHAnsi" w:cstheme="minorHAnsi"/>
          <w:b/>
          <w:bCs/>
          <w:sz w:val="22"/>
          <w:szCs w:val="22"/>
        </w:rPr>
        <w:t>OX123172</w:t>
      </w:r>
      <w:r w:rsidR="00803015">
        <w:rPr>
          <w:color w:val="000000"/>
          <w:sz w:val="27"/>
          <w:szCs w:val="27"/>
        </w:rPr>
        <w:t xml:space="preserve">. </w:t>
      </w:r>
      <w:r w:rsidR="00803015">
        <w:rPr>
          <w:rFonts w:asciiTheme="minorHAnsi" w:hAnsiTheme="minorHAnsi" w:cstheme="minorHAnsi"/>
          <w:color w:val="000000"/>
          <w:sz w:val="22"/>
          <w:szCs w:val="22"/>
        </w:rPr>
        <w:t xml:space="preserve">This will give you an auto response back and will </w:t>
      </w:r>
      <w:r w:rsidR="004B0BDB">
        <w:rPr>
          <w:rFonts w:asciiTheme="minorHAnsi" w:hAnsiTheme="minorHAnsi" w:cstheme="minorHAnsi"/>
          <w:color w:val="000000"/>
          <w:sz w:val="22"/>
          <w:szCs w:val="22"/>
        </w:rPr>
        <w:t xml:space="preserve">provide you with information where your child can receive their </w:t>
      </w:r>
      <w:r w:rsidR="000D52F0">
        <w:rPr>
          <w:rFonts w:asciiTheme="minorHAnsi" w:hAnsiTheme="minorHAnsi" w:cstheme="minorHAnsi"/>
          <w:color w:val="000000"/>
          <w:sz w:val="22"/>
          <w:szCs w:val="22"/>
        </w:rPr>
        <w:t xml:space="preserve">vaccine. </w:t>
      </w:r>
    </w:p>
    <w:p w14:paraId="2DF054C7" w14:textId="77777777" w:rsidR="00D55A4E" w:rsidRDefault="00D55A4E" w:rsidP="00850592">
      <w:pPr>
        <w:pStyle w:val="ListParagraph"/>
        <w:rPr>
          <w:rFonts w:asciiTheme="minorHAnsi" w:hAnsiTheme="minorHAnsi" w:cstheme="minorHAnsi"/>
        </w:rPr>
      </w:pPr>
    </w:p>
    <w:p w14:paraId="798E6881" w14:textId="77777777" w:rsidR="00D55A4E" w:rsidRDefault="00D55A4E" w:rsidP="00850592">
      <w:pPr>
        <w:pStyle w:val="ListParagraph"/>
        <w:rPr>
          <w:rFonts w:asciiTheme="minorHAnsi" w:hAnsiTheme="minorHAnsi" w:cstheme="minorHAnsi"/>
        </w:rPr>
      </w:pPr>
    </w:p>
    <w:p w14:paraId="18D1DAB3" w14:textId="77777777" w:rsidR="0035205B" w:rsidRDefault="0035205B" w:rsidP="00850592">
      <w:pPr>
        <w:pStyle w:val="ListParagraph"/>
        <w:rPr>
          <w:rFonts w:asciiTheme="minorHAnsi" w:hAnsiTheme="minorHAnsi" w:cstheme="minorHAnsi"/>
        </w:rPr>
      </w:pPr>
    </w:p>
    <w:p w14:paraId="51ADA080" w14:textId="7A9BDA34" w:rsidR="00434CB2" w:rsidRDefault="003C6160" w:rsidP="00434CB2">
      <w:pPr>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Poppy Appeal – </w:t>
      </w:r>
    </w:p>
    <w:p w14:paraId="25D7EC6D" w14:textId="77777777" w:rsidR="003C6160" w:rsidRPr="003C6160" w:rsidRDefault="003C6160" w:rsidP="003C6160">
      <w:pPr>
        <w:pStyle w:val="ListParagraph"/>
        <w:rPr>
          <w:rFonts w:asciiTheme="minorHAnsi" w:hAnsiTheme="minorHAnsi" w:cstheme="minorHAnsi"/>
        </w:rPr>
      </w:pPr>
    </w:p>
    <w:p w14:paraId="3127DE53" w14:textId="7EF7F717" w:rsidR="003C6160" w:rsidRPr="00061B30" w:rsidRDefault="003C6160" w:rsidP="00061B30">
      <w:pPr>
        <w:pStyle w:val="ListParagraph"/>
        <w:rPr>
          <w:rFonts w:asciiTheme="minorHAnsi" w:hAnsiTheme="minorHAnsi" w:cstheme="minorHAnsi"/>
          <w:sz w:val="22"/>
          <w:szCs w:val="22"/>
        </w:rPr>
      </w:pPr>
      <w:r w:rsidRPr="00061B30">
        <w:rPr>
          <w:rFonts w:asciiTheme="minorHAnsi" w:hAnsiTheme="minorHAnsi" w:cstheme="minorHAnsi"/>
          <w:sz w:val="22"/>
          <w:szCs w:val="22"/>
          <w:bdr w:val="none" w:sz="0" w:space="0" w:color="auto" w:frame="1"/>
        </w:rPr>
        <w:t>As part of our support for the Royal British Legion's Poppy Appeal, we will be selling poppies and other related items in school. The Poppy Appeal helps to support members of the Armed Forces community, not past and present.</w:t>
      </w:r>
      <w:r w:rsidRPr="00061B30">
        <w:rPr>
          <w:rFonts w:asciiTheme="minorHAnsi" w:hAnsiTheme="minorHAnsi" w:cstheme="minorHAnsi"/>
          <w:sz w:val="22"/>
          <w:szCs w:val="22"/>
        </w:rPr>
        <w:br/>
      </w:r>
      <w:r w:rsidRPr="00061B30">
        <w:rPr>
          <w:rFonts w:asciiTheme="minorHAnsi" w:hAnsiTheme="minorHAnsi" w:cstheme="minorHAnsi"/>
          <w:sz w:val="22"/>
          <w:szCs w:val="22"/>
        </w:rPr>
        <w:br/>
      </w:r>
      <w:r w:rsidRPr="00061B30">
        <w:rPr>
          <w:rFonts w:asciiTheme="minorHAnsi" w:hAnsiTheme="minorHAnsi" w:cstheme="minorHAnsi"/>
          <w:sz w:val="22"/>
          <w:szCs w:val="22"/>
          <w:bdr w:val="none" w:sz="0" w:space="0" w:color="auto" w:frame="1"/>
        </w:rPr>
        <w:t>Children will have the opportunity to purchase items such as poppies, snap wristbands, bracelets, stickers and keyrings during the school day run by Year 6's.</w:t>
      </w:r>
      <w:r w:rsidRPr="00061B30">
        <w:rPr>
          <w:rFonts w:asciiTheme="minorHAnsi" w:hAnsiTheme="minorHAnsi" w:cstheme="minorHAnsi"/>
          <w:sz w:val="22"/>
          <w:szCs w:val="22"/>
        </w:rPr>
        <w:br/>
      </w:r>
      <w:r w:rsidRPr="00061B30">
        <w:rPr>
          <w:rFonts w:asciiTheme="minorHAnsi" w:hAnsiTheme="minorHAnsi" w:cstheme="minorHAnsi"/>
          <w:sz w:val="22"/>
          <w:szCs w:val="22"/>
          <w:bdr w:val="none" w:sz="0" w:space="0" w:color="auto" w:frame="1"/>
        </w:rPr>
        <w:t>Suggested donations for these items range from 50p to £2 depending on the item.</w:t>
      </w:r>
      <w:r w:rsidRPr="00061B30">
        <w:rPr>
          <w:rFonts w:asciiTheme="minorHAnsi" w:hAnsiTheme="minorHAnsi" w:cstheme="minorHAnsi"/>
          <w:sz w:val="22"/>
          <w:szCs w:val="22"/>
        </w:rPr>
        <w:br/>
      </w:r>
      <w:r w:rsidRPr="00061B30">
        <w:rPr>
          <w:rFonts w:asciiTheme="minorHAnsi" w:hAnsiTheme="minorHAnsi" w:cstheme="minorHAnsi"/>
          <w:sz w:val="22"/>
          <w:szCs w:val="22"/>
          <w:bdr w:val="none" w:sz="0" w:space="0" w:color="auto" w:frame="1"/>
        </w:rPr>
        <w:t>If your child would like to take part, please send them in with a small amount of money</w:t>
      </w:r>
      <w:r w:rsidR="007C384B" w:rsidRPr="00061B30">
        <w:rPr>
          <w:rFonts w:asciiTheme="minorHAnsi" w:hAnsiTheme="minorHAnsi" w:cstheme="minorHAnsi"/>
          <w:sz w:val="22"/>
          <w:szCs w:val="22"/>
          <w:bdr w:val="none" w:sz="0" w:space="0" w:color="auto" w:frame="1"/>
        </w:rPr>
        <w:t xml:space="preserve"> the first week back after half term. </w:t>
      </w:r>
      <w:r w:rsidRPr="00061B30">
        <w:rPr>
          <w:rFonts w:asciiTheme="minorHAnsi" w:hAnsiTheme="minorHAnsi" w:cstheme="minorHAnsi"/>
          <w:sz w:val="22"/>
          <w:szCs w:val="22"/>
        </w:rPr>
        <w:br/>
      </w:r>
      <w:r w:rsidRPr="00061B30">
        <w:rPr>
          <w:rFonts w:asciiTheme="minorHAnsi" w:hAnsiTheme="minorHAnsi" w:cstheme="minorHAnsi"/>
          <w:sz w:val="22"/>
          <w:szCs w:val="22"/>
          <w:bdr w:val="none" w:sz="0" w:space="0" w:color="auto" w:frame="1"/>
        </w:rPr>
        <w:t>Thank you for helping us support this important cause.</w:t>
      </w:r>
    </w:p>
    <w:p w14:paraId="3EB227C5" w14:textId="77777777" w:rsidR="00D55A4E" w:rsidRDefault="00D55A4E" w:rsidP="00850592">
      <w:pPr>
        <w:pStyle w:val="ListParagraph"/>
        <w:rPr>
          <w:rFonts w:asciiTheme="minorHAnsi" w:hAnsiTheme="minorHAnsi" w:cstheme="minorHAnsi"/>
        </w:rPr>
      </w:pPr>
    </w:p>
    <w:p w14:paraId="1E8F288B" w14:textId="77777777" w:rsidR="00D55A4E" w:rsidRPr="00CF3F10" w:rsidRDefault="00D55A4E" w:rsidP="00CF3F10">
      <w:pPr>
        <w:rPr>
          <w:rFonts w:asciiTheme="minorHAnsi" w:hAnsiTheme="minorHAnsi" w:cstheme="minorHAnsi"/>
        </w:rPr>
      </w:pPr>
    </w:p>
    <w:p w14:paraId="3FC86F3E" w14:textId="77777777" w:rsidR="0035205B" w:rsidRDefault="0035205B" w:rsidP="009E06CC">
      <w:pPr>
        <w:rPr>
          <w:rFonts w:asciiTheme="minorHAnsi" w:hAnsiTheme="minorHAnsi" w:cstheme="minorHAnsi"/>
          <w:b/>
          <w:bCs/>
          <w:sz w:val="22"/>
          <w:szCs w:val="22"/>
          <w:u w:val="single"/>
        </w:rPr>
      </w:pPr>
    </w:p>
    <w:p w14:paraId="79DE0DC1" w14:textId="77777777" w:rsidR="000E0624" w:rsidRDefault="000E0624" w:rsidP="009E06CC">
      <w:pPr>
        <w:rPr>
          <w:rFonts w:asciiTheme="minorHAnsi" w:hAnsiTheme="minorHAnsi" w:cstheme="minorHAnsi"/>
          <w:b/>
          <w:bCs/>
          <w:sz w:val="22"/>
          <w:szCs w:val="22"/>
          <w:u w:val="single"/>
        </w:rPr>
      </w:pPr>
    </w:p>
    <w:p w14:paraId="0580786A" w14:textId="77777777" w:rsidR="000E0624" w:rsidRDefault="000E0624" w:rsidP="009E06CC">
      <w:pPr>
        <w:rPr>
          <w:rFonts w:asciiTheme="minorHAnsi" w:hAnsiTheme="minorHAnsi" w:cstheme="minorHAnsi"/>
          <w:b/>
          <w:bCs/>
          <w:color w:val="000000"/>
          <w:sz w:val="22"/>
          <w:szCs w:val="22"/>
          <w:u w:val="single"/>
        </w:rPr>
      </w:pPr>
    </w:p>
    <w:p w14:paraId="17B0E06A" w14:textId="77777777" w:rsidR="0035205B" w:rsidRDefault="0035205B" w:rsidP="009E06CC">
      <w:pPr>
        <w:rPr>
          <w:rFonts w:asciiTheme="minorHAnsi" w:hAnsiTheme="minorHAnsi" w:cstheme="minorHAnsi"/>
          <w:b/>
          <w:bCs/>
          <w:color w:val="000000"/>
          <w:sz w:val="22"/>
          <w:szCs w:val="22"/>
          <w:u w:val="single"/>
        </w:rPr>
      </w:pPr>
    </w:p>
    <w:p w14:paraId="0118200D" w14:textId="77777777" w:rsidR="0035205B" w:rsidRDefault="0035205B" w:rsidP="009E06CC">
      <w:pPr>
        <w:rPr>
          <w:rFonts w:asciiTheme="minorHAnsi" w:hAnsiTheme="minorHAnsi" w:cstheme="minorHAnsi"/>
          <w:b/>
          <w:bCs/>
          <w:color w:val="000000"/>
          <w:sz w:val="22"/>
          <w:szCs w:val="22"/>
          <w:u w:val="single"/>
        </w:rPr>
      </w:pPr>
    </w:p>
    <w:p w14:paraId="2881D9DB" w14:textId="77777777" w:rsidR="0035205B" w:rsidRDefault="0035205B" w:rsidP="009E06CC">
      <w:pPr>
        <w:rPr>
          <w:rFonts w:asciiTheme="minorHAnsi" w:hAnsiTheme="minorHAnsi" w:cstheme="minorHAnsi"/>
          <w:b/>
          <w:bCs/>
          <w:color w:val="000000"/>
          <w:sz w:val="22"/>
          <w:szCs w:val="22"/>
          <w:u w:val="single"/>
        </w:rPr>
      </w:pPr>
    </w:p>
    <w:p w14:paraId="527BBEF7" w14:textId="77777777" w:rsidR="0035205B" w:rsidRDefault="0035205B" w:rsidP="009E06CC">
      <w:pPr>
        <w:rPr>
          <w:rFonts w:asciiTheme="minorHAnsi" w:hAnsiTheme="minorHAnsi" w:cstheme="minorHAnsi"/>
          <w:b/>
          <w:bCs/>
          <w:color w:val="000000"/>
          <w:sz w:val="22"/>
          <w:szCs w:val="22"/>
          <w:u w:val="single"/>
        </w:rPr>
      </w:pPr>
    </w:p>
    <w:p w14:paraId="453565E6" w14:textId="77777777" w:rsidR="0035205B" w:rsidRDefault="0035205B" w:rsidP="009E06CC">
      <w:pPr>
        <w:rPr>
          <w:rFonts w:asciiTheme="minorHAnsi" w:hAnsiTheme="minorHAnsi" w:cstheme="minorHAnsi"/>
          <w:b/>
          <w:bCs/>
          <w:color w:val="000000"/>
          <w:sz w:val="22"/>
          <w:szCs w:val="22"/>
          <w:u w:val="single"/>
        </w:rPr>
      </w:pPr>
    </w:p>
    <w:p w14:paraId="1C79C944" w14:textId="77777777" w:rsidR="0035205B" w:rsidRDefault="0035205B" w:rsidP="009E06CC">
      <w:pPr>
        <w:rPr>
          <w:rFonts w:asciiTheme="minorHAnsi" w:hAnsiTheme="minorHAnsi" w:cstheme="minorHAnsi"/>
          <w:b/>
          <w:bCs/>
          <w:color w:val="000000"/>
          <w:sz w:val="22"/>
          <w:szCs w:val="22"/>
          <w:u w:val="single"/>
        </w:rPr>
      </w:pPr>
    </w:p>
    <w:p w14:paraId="16290566" w14:textId="77777777" w:rsidR="0035205B" w:rsidRDefault="0035205B" w:rsidP="009E06CC">
      <w:pPr>
        <w:rPr>
          <w:rFonts w:asciiTheme="minorHAnsi" w:hAnsiTheme="minorHAnsi" w:cstheme="minorHAnsi"/>
          <w:b/>
          <w:bCs/>
          <w:color w:val="000000"/>
          <w:sz w:val="22"/>
          <w:szCs w:val="22"/>
          <w:u w:val="single"/>
        </w:rPr>
      </w:pPr>
    </w:p>
    <w:p w14:paraId="09C6FBF9" w14:textId="77777777" w:rsidR="0035205B" w:rsidRDefault="0035205B" w:rsidP="009E06CC">
      <w:pPr>
        <w:rPr>
          <w:rFonts w:asciiTheme="minorHAnsi" w:hAnsiTheme="minorHAnsi" w:cstheme="minorHAnsi"/>
          <w:b/>
          <w:bCs/>
          <w:color w:val="000000"/>
          <w:sz w:val="22"/>
          <w:szCs w:val="22"/>
          <w:u w:val="single"/>
        </w:rPr>
      </w:pPr>
    </w:p>
    <w:p w14:paraId="42800AB0" w14:textId="77777777" w:rsidR="0035205B" w:rsidRDefault="0035205B" w:rsidP="009E06CC">
      <w:pPr>
        <w:rPr>
          <w:rFonts w:asciiTheme="minorHAnsi" w:hAnsiTheme="minorHAnsi" w:cstheme="minorHAnsi"/>
          <w:b/>
          <w:bCs/>
          <w:color w:val="000000"/>
          <w:sz w:val="22"/>
          <w:szCs w:val="22"/>
          <w:u w:val="single"/>
        </w:rPr>
      </w:pPr>
    </w:p>
    <w:p w14:paraId="7BD3551A" w14:textId="77777777" w:rsidR="0035205B" w:rsidRDefault="0035205B" w:rsidP="009E06CC">
      <w:pPr>
        <w:rPr>
          <w:rFonts w:asciiTheme="minorHAnsi" w:hAnsiTheme="minorHAnsi" w:cstheme="minorHAnsi"/>
          <w:b/>
          <w:bCs/>
          <w:color w:val="000000"/>
          <w:sz w:val="22"/>
          <w:szCs w:val="22"/>
          <w:u w:val="single"/>
        </w:rPr>
      </w:pPr>
    </w:p>
    <w:p w14:paraId="1DF54909" w14:textId="77777777" w:rsidR="0035205B" w:rsidRPr="009E06CC" w:rsidRDefault="0035205B" w:rsidP="009E06CC">
      <w:pPr>
        <w:rPr>
          <w:rFonts w:asciiTheme="minorHAnsi" w:hAnsiTheme="minorHAnsi" w:cstheme="minorHAnsi"/>
          <w:b/>
          <w:bCs/>
          <w:color w:val="000000"/>
          <w:sz w:val="22"/>
          <w:szCs w:val="22"/>
          <w:u w:val="single"/>
        </w:rPr>
      </w:pPr>
    </w:p>
    <w:p w14:paraId="76A8F82D" w14:textId="77777777" w:rsidR="003319B9" w:rsidRDefault="003319B9" w:rsidP="003319B9">
      <w:pPr>
        <w:jc w:val="center"/>
        <w:rPr>
          <w:rFonts w:ascii="Arial Nova" w:hAnsi="Arial Nova" w:cstheme="minorHAnsi"/>
          <w:b/>
          <w:bCs/>
          <w:color w:val="000000"/>
          <w:sz w:val="22"/>
          <w:szCs w:val="22"/>
          <w:u w:val="single"/>
        </w:rPr>
      </w:pPr>
    </w:p>
    <w:p w14:paraId="4B45BD4D" w14:textId="77777777" w:rsidR="003319B9" w:rsidRDefault="003319B9" w:rsidP="003319B9">
      <w:pPr>
        <w:jc w:val="center"/>
        <w:rPr>
          <w:rFonts w:ascii="Arial Nova" w:hAnsi="Arial Nova" w:cstheme="minorHAnsi"/>
          <w:b/>
          <w:bCs/>
          <w:color w:val="000000"/>
          <w:sz w:val="22"/>
          <w:szCs w:val="22"/>
          <w:u w:val="single"/>
        </w:rPr>
      </w:pPr>
      <w:r>
        <w:rPr>
          <w:rFonts w:ascii="Arial Nova" w:hAnsi="Arial Nova" w:cstheme="minorHAnsi"/>
          <w:b/>
          <w:bCs/>
          <w:color w:val="000000"/>
          <w:sz w:val="22"/>
          <w:szCs w:val="22"/>
          <w:u w:val="single"/>
        </w:rPr>
        <w:t>ST FRANCIS CALENDAR DATES</w:t>
      </w:r>
    </w:p>
    <w:p w14:paraId="4D7C0804" w14:textId="77777777" w:rsidR="003319B9" w:rsidRDefault="003319B9" w:rsidP="003319B9">
      <w:pPr>
        <w:jc w:val="center"/>
        <w:rPr>
          <w:rFonts w:asciiTheme="minorHAnsi" w:hAnsiTheme="minorHAnsi" w:cstheme="minorHAnsi"/>
          <w:b/>
          <w:bCs/>
          <w:color w:val="000000"/>
          <w:sz w:val="22"/>
          <w:szCs w:val="22"/>
          <w:u w:val="single"/>
        </w:rPr>
      </w:pPr>
    </w:p>
    <w:p w14:paraId="2A4C6183" w14:textId="77777777" w:rsidR="003319B9" w:rsidRDefault="003319B9" w:rsidP="003319B9">
      <w:p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Future Diary dates:</w:t>
      </w:r>
    </w:p>
    <w:p w14:paraId="4F45B32F" w14:textId="77777777" w:rsidR="003319B9" w:rsidRDefault="003319B9" w:rsidP="003319B9">
      <w:pPr>
        <w:rPr>
          <w:rFonts w:asciiTheme="minorHAnsi" w:hAnsiTheme="minorHAnsi" w:cstheme="minorHAnsi"/>
          <w:sz w:val="22"/>
          <w:szCs w:val="22"/>
        </w:rPr>
      </w:pPr>
    </w:p>
    <w:p w14:paraId="1F33EDE5" w14:textId="77777777" w:rsidR="003319B9" w:rsidRPr="003319B9" w:rsidRDefault="003319B9" w:rsidP="003319B9">
      <w:pPr>
        <w:rPr>
          <w:rFonts w:asciiTheme="minorHAnsi" w:hAnsiTheme="minorHAnsi" w:cstheme="minorHAnsi"/>
          <w:sz w:val="22"/>
          <w:szCs w:val="22"/>
          <w:bdr w:val="none" w:sz="0" w:space="0" w:color="auto" w:frame="1"/>
        </w:rPr>
      </w:pPr>
    </w:p>
    <w:p w14:paraId="263A2443" w14:textId="77777777" w:rsidR="003319B9" w:rsidRDefault="003319B9" w:rsidP="003319B9">
      <w:pPr>
        <w:pStyle w:val="ListParagraph"/>
        <w:rPr>
          <w:rFonts w:asciiTheme="minorHAnsi" w:hAnsiTheme="minorHAnsi" w:cstheme="minorHAnsi"/>
          <w:b/>
          <w:bCs/>
          <w:sz w:val="22"/>
          <w:szCs w:val="22"/>
          <w:u w:val="single"/>
          <w:bdr w:val="none" w:sz="0" w:space="0" w:color="auto" w:frame="1"/>
        </w:rPr>
      </w:pPr>
      <w:r>
        <w:rPr>
          <w:rFonts w:asciiTheme="minorHAnsi" w:hAnsiTheme="minorHAnsi" w:cstheme="minorHAnsi"/>
          <w:b/>
          <w:bCs/>
          <w:sz w:val="22"/>
          <w:szCs w:val="22"/>
          <w:u w:val="single"/>
          <w:bdr w:val="none" w:sz="0" w:space="0" w:color="auto" w:frame="1"/>
        </w:rPr>
        <w:t>November –</w:t>
      </w:r>
    </w:p>
    <w:p w14:paraId="1F8DEF6A" w14:textId="77777777" w:rsidR="003319B9" w:rsidRDefault="003319B9" w:rsidP="003319B9">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3</w:t>
      </w:r>
      <w:r>
        <w:rPr>
          <w:rFonts w:asciiTheme="minorHAnsi" w:hAnsiTheme="minorHAnsi" w:cstheme="minorHAnsi"/>
          <w:sz w:val="22"/>
          <w:szCs w:val="22"/>
          <w:bdr w:val="none" w:sz="0" w:space="0" w:color="auto" w:frame="1"/>
          <w:vertAlign w:val="superscript"/>
        </w:rPr>
        <w:t>rd</w:t>
      </w:r>
      <w:r>
        <w:rPr>
          <w:rFonts w:asciiTheme="minorHAnsi" w:hAnsiTheme="minorHAnsi" w:cstheme="minorHAnsi"/>
          <w:sz w:val="22"/>
          <w:szCs w:val="22"/>
          <w:bdr w:val="none" w:sz="0" w:space="0" w:color="auto" w:frame="1"/>
        </w:rPr>
        <w:t xml:space="preserve"> November – INSET DAY</w:t>
      </w:r>
    </w:p>
    <w:p w14:paraId="23267D84" w14:textId="77777777" w:rsidR="003319B9" w:rsidRDefault="003319B9" w:rsidP="003319B9">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4</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Children Return to School</w:t>
      </w:r>
    </w:p>
    <w:p w14:paraId="16A9F9C9" w14:textId="77777777" w:rsidR="003319B9" w:rsidRDefault="003319B9" w:rsidP="003319B9">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5</w:t>
      </w:r>
      <w:r w:rsidRPr="008A6473">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Year 1 &amp; 2 Phonic Workshop (</w:t>
      </w:r>
      <w:r w:rsidRPr="008A6473">
        <w:rPr>
          <w:rFonts w:asciiTheme="minorHAnsi" w:hAnsiTheme="minorHAnsi" w:cstheme="minorHAnsi"/>
          <w:b/>
          <w:bCs/>
          <w:sz w:val="22"/>
          <w:szCs w:val="22"/>
          <w:bdr w:val="none" w:sz="0" w:space="0" w:color="auto" w:frame="1"/>
        </w:rPr>
        <w:t>2:40pm</w:t>
      </w:r>
      <w:r>
        <w:rPr>
          <w:rFonts w:asciiTheme="minorHAnsi" w:hAnsiTheme="minorHAnsi" w:cstheme="minorHAnsi"/>
          <w:b/>
          <w:bCs/>
          <w:sz w:val="22"/>
          <w:szCs w:val="22"/>
          <w:bdr w:val="none" w:sz="0" w:space="0" w:color="auto" w:frame="1"/>
        </w:rPr>
        <w:t>)</w:t>
      </w:r>
    </w:p>
    <w:p w14:paraId="11E05CC7" w14:textId="77777777" w:rsidR="003319B9" w:rsidRDefault="003319B9" w:rsidP="003319B9">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6</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Year 6 Junior Citizen Day 12.30pm</w:t>
      </w:r>
    </w:p>
    <w:p w14:paraId="67540014" w14:textId="77777777" w:rsidR="003319B9" w:rsidRDefault="003319B9" w:rsidP="003319B9">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10</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-14</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Anti-bullying Week – Power for Good</w:t>
      </w:r>
    </w:p>
    <w:p w14:paraId="1C93EB8A" w14:textId="77777777" w:rsidR="003319B9" w:rsidRDefault="003319B9" w:rsidP="003319B9">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13</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World Kindness Day</w:t>
      </w:r>
    </w:p>
    <w:p w14:paraId="6701B32D" w14:textId="77777777" w:rsidR="003319B9" w:rsidRDefault="003319B9" w:rsidP="003319B9">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25</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and 27</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Parent Carer Meetings (</w:t>
      </w:r>
      <w:r w:rsidRPr="000F349D">
        <w:rPr>
          <w:rFonts w:asciiTheme="minorHAnsi" w:hAnsiTheme="minorHAnsi" w:cstheme="minorHAnsi"/>
          <w:b/>
          <w:bCs/>
          <w:sz w:val="22"/>
          <w:szCs w:val="22"/>
          <w:bdr w:val="none" w:sz="0" w:space="0" w:color="auto" w:frame="1"/>
        </w:rPr>
        <w:t>3pm-6pm</w:t>
      </w:r>
      <w:r>
        <w:rPr>
          <w:rFonts w:asciiTheme="minorHAnsi" w:hAnsiTheme="minorHAnsi" w:cstheme="minorHAnsi"/>
          <w:sz w:val="22"/>
          <w:szCs w:val="22"/>
          <w:bdr w:val="none" w:sz="0" w:space="0" w:color="auto" w:frame="1"/>
        </w:rPr>
        <w:t>)</w:t>
      </w:r>
    </w:p>
    <w:p w14:paraId="4743A315" w14:textId="77777777" w:rsidR="003319B9" w:rsidRDefault="003319B9" w:rsidP="003319B9">
      <w:pPr>
        <w:pStyle w:val="ListParagraph"/>
        <w:rPr>
          <w:rFonts w:asciiTheme="minorHAnsi" w:hAnsiTheme="minorHAnsi" w:cstheme="minorHAnsi"/>
          <w:sz w:val="22"/>
          <w:szCs w:val="22"/>
          <w:bdr w:val="none" w:sz="0" w:space="0" w:color="auto" w:frame="1"/>
        </w:rPr>
      </w:pPr>
    </w:p>
    <w:p w14:paraId="08D43F63" w14:textId="77777777" w:rsidR="003319B9" w:rsidRDefault="003319B9" w:rsidP="003319B9">
      <w:pPr>
        <w:pStyle w:val="ListParagraph"/>
        <w:rPr>
          <w:rFonts w:asciiTheme="minorHAnsi" w:hAnsiTheme="minorHAnsi" w:cstheme="minorHAnsi"/>
          <w:b/>
          <w:bCs/>
          <w:sz w:val="22"/>
          <w:szCs w:val="22"/>
          <w:u w:val="single"/>
          <w:bdr w:val="none" w:sz="0" w:space="0" w:color="auto" w:frame="1"/>
        </w:rPr>
      </w:pPr>
      <w:r>
        <w:rPr>
          <w:rFonts w:asciiTheme="minorHAnsi" w:hAnsiTheme="minorHAnsi" w:cstheme="minorHAnsi"/>
          <w:b/>
          <w:bCs/>
          <w:sz w:val="22"/>
          <w:szCs w:val="22"/>
          <w:u w:val="single"/>
          <w:bdr w:val="none" w:sz="0" w:space="0" w:color="auto" w:frame="1"/>
        </w:rPr>
        <w:t xml:space="preserve">December – </w:t>
      </w:r>
    </w:p>
    <w:p w14:paraId="51907BE0" w14:textId="77777777" w:rsidR="003319B9" w:rsidRDefault="003319B9" w:rsidP="003319B9">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5</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PTA Christmas Bazaar (Afterschool until 4.30pm)</w:t>
      </w:r>
    </w:p>
    <w:p w14:paraId="4825772D" w14:textId="4FE938C9" w:rsidR="00180432" w:rsidRPr="005D0464" w:rsidRDefault="00180432" w:rsidP="003319B9">
      <w:pPr>
        <w:pStyle w:val="ListParagraph"/>
        <w:rPr>
          <w:rFonts w:asciiTheme="minorHAnsi" w:hAnsiTheme="minorHAnsi" w:cstheme="minorHAnsi"/>
          <w:b/>
          <w:bCs/>
          <w:sz w:val="22"/>
          <w:szCs w:val="22"/>
          <w:bdr w:val="none" w:sz="0" w:space="0" w:color="auto" w:frame="1"/>
        </w:rPr>
      </w:pPr>
      <w:r>
        <w:rPr>
          <w:rFonts w:asciiTheme="minorHAnsi" w:hAnsiTheme="minorHAnsi" w:cstheme="minorHAnsi"/>
          <w:sz w:val="22"/>
          <w:szCs w:val="22"/>
          <w:bdr w:val="none" w:sz="0" w:space="0" w:color="auto" w:frame="1"/>
        </w:rPr>
        <w:t>11</w:t>
      </w:r>
      <w:r w:rsidRPr="00180432">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Carol Concert </w:t>
      </w:r>
      <w:r w:rsidR="005D0464">
        <w:rPr>
          <w:rFonts w:asciiTheme="minorHAnsi" w:hAnsiTheme="minorHAnsi" w:cstheme="minorHAnsi"/>
          <w:sz w:val="22"/>
          <w:szCs w:val="22"/>
          <w:bdr w:val="none" w:sz="0" w:space="0" w:color="auto" w:frame="1"/>
        </w:rPr>
        <w:t xml:space="preserve">at Church </w:t>
      </w:r>
      <w:r w:rsidR="005D0464" w:rsidRPr="005D0464">
        <w:rPr>
          <w:rFonts w:asciiTheme="minorHAnsi" w:hAnsiTheme="minorHAnsi" w:cstheme="minorHAnsi"/>
          <w:b/>
          <w:bCs/>
          <w:sz w:val="22"/>
          <w:szCs w:val="22"/>
          <w:bdr w:val="none" w:sz="0" w:space="0" w:color="auto" w:frame="1"/>
        </w:rPr>
        <w:t>10.30am</w:t>
      </w:r>
    </w:p>
    <w:p w14:paraId="2EED2215" w14:textId="0297A356" w:rsidR="003319B9" w:rsidRDefault="003319B9" w:rsidP="003319B9">
      <w:pPr>
        <w:pStyle w:val="ListParagraph"/>
        <w:rPr>
          <w:rFonts w:asciiTheme="minorHAnsi" w:hAnsiTheme="minorHAnsi" w:cstheme="minorHAnsi"/>
          <w:b/>
          <w:bCs/>
          <w:sz w:val="22"/>
          <w:szCs w:val="22"/>
          <w:bdr w:val="none" w:sz="0" w:space="0" w:color="auto" w:frame="1"/>
        </w:rPr>
      </w:pPr>
      <w:r>
        <w:rPr>
          <w:rFonts w:asciiTheme="minorHAnsi" w:hAnsiTheme="minorHAnsi" w:cstheme="minorHAnsi"/>
          <w:sz w:val="22"/>
          <w:szCs w:val="22"/>
          <w:bdr w:val="none" w:sz="0" w:space="0" w:color="auto" w:frame="1"/>
        </w:rPr>
        <w:t>17</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EYFS/KS1 Parent Performance </w:t>
      </w:r>
      <w:r>
        <w:rPr>
          <w:rFonts w:asciiTheme="minorHAnsi" w:hAnsiTheme="minorHAnsi" w:cstheme="minorHAnsi"/>
          <w:b/>
          <w:bCs/>
          <w:sz w:val="22"/>
          <w:szCs w:val="22"/>
          <w:bdr w:val="none" w:sz="0" w:space="0" w:color="auto" w:frame="1"/>
        </w:rPr>
        <w:t>1.30pm</w:t>
      </w:r>
      <w:r w:rsidR="00EE7AA4">
        <w:rPr>
          <w:rFonts w:asciiTheme="minorHAnsi" w:hAnsiTheme="minorHAnsi" w:cstheme="minorHAnsi"/>
          <w:b/>
          <w:bCs/>
          <w:sz w:val="22"/>
          <w:szCs w:val="22"/>
          <w:bdr w:val="none" w:sz="0" w:space="0" w:color="auto" w:frame="1"/>
        </w:rPr>
        <w:t xml:space="preserve"> &amp; 5.30pm</w:t>
      </w:r>
    </w:p>
    <w:p w14:paraId="17597721" w14:textId="57950D93" w:rsidR="002C518A" w:rsidRPr="002C518A" w:rsidRDefault="002C518A" w:rsidP="003319B9">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17</w:t>
      </w:r>
      <w:r w:rsidRPr="002C518A">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Christmas Dinner Day </w:t>
      </w:r>
    </w:p>
    <w:p w14:paraId="07080C8E" w14:textId="42BA2603" w:rsidR="00C6592A" w:rsidRPr="00C6592A" w:rsidRDefault="00C6592A" w:rsidP="003319B9">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 xml:space="preserve">18th December – Prayer Spaces </w:t>
      </w:r>
      <w:proofErr w:type="gramStart"/>
      <w:r w:rsidR="00542867">
        <w:rPr>
          <w:rFonts w:asciiTheme="minorHAnsi" w:hAnsiTheme="minorHAnsi" w:cstheme="minorHAnsi"/>
          <w:sz w:val="22"/>
          <w:szCs w:val="22"/>
          <w:bdr w:val="none" w:sz="0" w:space="0" w:color="auto" w:frame="1"/>
        </w:rPr>
        <w:t>At</w:t>
      </w:r>
      <w:proofErr w:type="gramEnd"/>
      <w:r w:rsidR="00542867">
        <w:rPr>
          <w:rFonts w:asciiTheme="minorHAnsi" w:hAnsiTheme="minorHAnsi" w:cstheme="minorHAnsi"/>
          <w:sz w:val="22"/>
          <w:szCs w:val="22"/>
          <w:bdr w:val="none" w:sz="0" w:space="0" w:color="auto" w:frame="1"/>
        </w:rPr>
        <w:t xml:space="preserve"> Church </w:t>
      </w:r>
      <w:r w:rsidR="00542867" w:rsidRPr="00542867">
        <w:rPr>
          <w:rFonts w:asciiTheme="minorHAnsi" w:hAnsiTheme="minorHAnsi" w:cstheme="minorHAnsi"/>
          <w:b/>
          <w:bCs/>
          <w:sz w:val="22"/>
          <w:szCs w:val="22"/>
          <w:bdr w:val="none" w:sz="0" w:space="0" w:color="auto" w:frame="1"/>
        </w:rPr>
        <w:t>9.15</w:t>
      </w:r>
      <w:r w:rsidR="00542867">
        <w:rPr>
          <w:rFonts w:asciiTheme="minorHAnsi" w:hAnsiTheme="minorHAnsi" w:cstheme="minorHAnsi"/>
          <w:b/>
          <w:bCs/>
          <w:sz w:val="22"/>
          <w:szCs w:val="22"/>
          <w:bdr w:val="none" w:sz="0" w:space="0" w:color="auto" w:frame="1"/>
        </w:rPr>
        <w:t>am</w:t>
      </w:r>
      <w:r w:rsidR="00542867" w:rsidRPr="00542867">
        <w:rPr>
          <w:rFonts w:asciiTheme="minorHAnsi" w:hAnsiTheme="minorHAnsi" w:cstheme="minorHAnsi"/>
          <w:b/>
          <w:bCs/>
          <w:sz w:val="22"/>
          <w:szCs w:val="22"/>
          <w:bdr w:val="none" w:sz="0" w:space="0" w:color="auto" w:frame="1"/>
        </w:rPr>
        <w:t>-12.15</w:t>
      </w:r>
      <w:r w:rsidR="001200DC">
        <w:rPr>
          <w:rFonts w:asciiTheme="minorHAnsi" w:hAnsiTheme="minorHAnsi" w:cstheme="minorHAnsi"/>
          <w:b/>
          <w:bCs/>
          <w:sz w:val="22"/>
          <w:szCs w:val="22"/>
          <w:bdr w:val="none" w:sz="0" w:space="0" w:color="auto" w:frame="1"/>
        </w:rPr>
        <w:t>pm</w:t>
      </w:r>
    </w:p>
    <w:p w14:paraId="5A415412" w14:textId="77777777" w:rsidR="003319B9" w:rsidRDefault="003319B9" w:rsidP="003319B9">
      <w:pPr>
        <w:pStyle w:val="ListParagraph"/>
        <w:rPr>
          <w:rFonts w:asciiTheme="minorHAnsi" w:hAnsiTheme="minorHAnsi" w:cstheme="minorHAnsi"/>
          <w:b/>
          <w:bCs/>
          <w:sz w:val="22"/>
          <w:szCs w:val="22"/>
          <w:bdr w:val="none" w:sz="0" w:space="0" w:color="auto" w:frame="1"/>
        </w:rPr>
      </w:pPr>
      <w:r>
        <w:rPr>
          <w:rFonts w:asciiTheme="minorHAnsi" w:hAnsiTheme="minorHAnsi" w:cstheme="minorHAnsi"/>
          <w:sz w:val="22"/>
          <w:szCs w:val="22"/>
          <w:bdr w:val="none" w:sz="0" w:space="0" w:color="auto" w:frame="1"/>
        </w:rPr>
        <w:t>18</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EYFS/KS1 Parent Performance </w:t>
      </w:r>
      <w:r>
        <w:rPr>
          <w:rFonts w:asciiTheme="minorHAnsi" w:hAnsiTheme="minorHAnsi" w:cstheme="minorHAnsi"/>
          <w:b/>
          <w:bCs/>
          <w:sz w:val="22"/>
          <w:szCs w:val="22"/>
          <w:bdr w:val="none" w:sz="0" w:space="0" w:color="auto" w:frame="1"/>
        </w:rPr>
        <w:t>5.30pm</w:t>
      </w:r>
    </w:p>
    <w:p w14:paraId="17432B94" w14:textId="26E3F4F2" w:rsidR="003319B9" w:rsidRDefault="003319B9" w:rsidP="003319B9">
      <w:pPr>
        <w:pStyle w:val="ListParagraph"/>
        <w:rPr>
          <w:rFonts w:asciiTheme="minorHAnsi" w:hAnsiTheme="minorHAnsi" w:cstheme="minorHAnsi"/>
          <w:b/>
          <w:bCs/>
          <w:sz w:val="22"/>
          <w:szCs w:val="22"/>
          <w:bdr w:val="none" w:sz="0" w:space="0" w:color="auto" w:frame="1"/>
        </w:rPr>
      </w:pPr>
      <w:r w:rsidRPr="00A44EAA">
        <w:rPr>
          <w:rFonts w:asciiTheme="minorHAnsi" w:hAnsiTheme="minorHAnsi" w:cstheme="minorHAnsi"/>
          <w:sz w:val="22"/>
          <w:szCs w:val="22"/>
          <w:bdr w:val="none" w:sz="0" w:space="0" w:color="auto" w:frame="1"/>
        </w:rPr>
        <w:t>18</w:t>
      </w:r>
      <w:r w:rsidRPr="00A44EAA">
        <w:rPr>
          <w:rFonts w:asciiTheme="minorHAnsi" w:hAnsiTheme="minorHAnsi" w:cstheme="minorHAnsi"/>
          <w:sz w:val="22"/>
          <w:szCs w:val="22"/>
          <w:bdr w:val="none" w:sz="0" w:space="0" w:color="auto" w:frame="1"/>
          <w:vertAlign w:val="superscript"/>
        </w:rPr>
        <w:t>th</w:t>
      </w:r>
      <w:r w:rsidRPr="00A44EAA">
        <w:rPr>
          <w:rFonts w:asciiTheme="minorHAnsi" w:hAnsiTheme="minorHAnsi" w:cstheme="minorHAnsi"/>
          <w:sz w:val="22"/>
          <w:szCs w:val="22"/>
          <w:bdr w:val="none" w:sz="0" w:space="0" w:color="auto" w:frame="1"/>
        </w:rPr>
        <w:t xml:space="preserve"> December </w:t>
      </w:r>
      <w:r>
        <w:rPr>
          <w:rFonts w:asciiTheme="minorHAnsi" w:hAnsiTheme="minorHAnsi" w:cstheme="minorHAnsi"/>
          <w:sz w:val="22"/>
          <w:szCs w:val="22"/>
          <w:bdr w:val="none" w:sz="0" w:space="0" w:color="auto" w:frame="1"/>
        </w:rPr>
        <w:t>–</w:t>
      </w:r>
      <w:r w:rsidRPr="00A44EAA">
        <w:rPr>
          <w:rFonts w:asciiTheme="minorHAnsi" w:hAnsiTheme="minorHAnsi" w:cstheme="minorHAnsi"/>
          <w:sz w:val="22"/>
          <w:szCs w:val="22"/>
          <w:bdr w:val="none" w:sz="0" w:space="0" w:color="auto" w:frame="1"/>
        </w:rPr>
        <w:t xml:space="preserve"> </w:t>
      </w:r>
      <w:r>
        <w:rPr>
          <w:rFonts w:asciiTheme="minorHAnsi" w:hAnsiTheme="minorHAnsi" w:cstheme="minorHAnsi"/>
          <w:sz w:val="22"/>
          <w:szCs w:val="22"/>
          <w:bdr w:val="none" w:sz="0" w:space="0" w:color="auto" w:frame="1"/>
        </w:rPr>
        <w:t xml:space="preserve">Festive Singalong </w:t>
      </w:r>
      <w:proofErr w:type="gramStart"/>
      <w:r w:rsidR="005D0464">
        <w:rPr>
          <w:rFonts w:asciiTheme="minorHAnsi" w:hAnsiTheme="minorHAnsi" w:cstheme="minorHAnsi"/>
          <w:sz w:val="22"/>
          <w:szCs w:val="22"/>
          <w:bdr w:val="none" w:sz="0" w:space="0" w:color="auto" w:frame="1"/>
        </w:rPr>
        <w:t>At</w:t>
      </w:r>
      <w:proofErr w:type="gramEnd"/>
      <w:r w:rsidR="005D0464">
        <w:rPr>
          <w:rFonts w:asciiTheme="minorHAnsi" w:hAnsiTheme="minorHAnsi" w:cstheme="minorHAnsi"/>
          <w:sz w:val="22"/>
          <w:szCs w:val="22"/>
          <w:bdr w:val="none" w:sz="0" w:space="0" w:color="auto" w:frame="1"/>
        </w:rPr>
        <w:t xml:space="preserve"> School </w:t>
      </w:r>
      <w:r w:rsidRPr="001277B8">
        <w:rPr>
          <w:rFonts w:asciiTheme="minorHAnsi" w:hAnsiTheme="minorHAnsi" w:cstheme="minorHAnsi"/>
          <w:b/>
          <w:bCs/>
          <w:sz w:val="22"/>
          <w:szCs w:val="22"/>
          <w:bdr w:val="none" w:sz="0" w:space="0" w:color="auto" w:frame="1"/>
        </w:rPr>
        <w:t>(1.</w:t>
      </w:r>
      <w:r w:rsidR="005D0464">
        <w:rPr>
          <w:rFonts w:asciiTheme="minorHAnsi" w:hAnsiTheme="minorHAnsi" w:cstheme="minorHAnsi"/>
          <w:b/>
          <w:bCs/>
          <w:sz w:val="22"/>
          <w:szCs w:val="22"/>
          <w:bdr w:val="none" w:sz="0" w:space="0" w:color="auto" w:frame="1"/>
        </w:rPr>
        <w:t>00</w:t>
      </w:r>
      <w:r w:rsidRPr="001277B8">
        <w:rPr>
          <w:rFonts w:asciiTheme="minorHAnsi" w:hAnsiTheme="minorHAnsi" w:cstheme="minorHAnsi"/>
          <w:b/>
          <w:bCs/>
          <w:sz w:val="22"/>
          <w:szCs w:val="22"/>
          <w:bdr w:val="none" w:sz="0" w:space="0" w:color="auto" w:frame="1"/>
        </w:rPr>
        <w:t>pm)</w:t>
      </w:r>
    </w:p>
    <w:p w14:paraId="06EB9BF8" w14:textId="77777777" w:rsidR="003319B9" w:rsidRPr="001277B8" w:rsidRDefault="003319B9" w:rsidP="003319B9">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18</w:t>
      </w:r>
      <w:r w:rsidRPr="001277B8">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w:t>
      </w:r>
      <w:r w:rsidRPr="00FE5A48">
        <w:rPr>
          <w:rFonts w:asciiTheme="minorHAnsi" w:hAnsiTheme="minorHAnsi" w:cstheme="minorHAnsi"/>
          <w:b/>
          <w:bCs/>
          <w:sz w:val="22"/>
          <w:szCs w:val="22"/>
          <w:bdr w:val="none" w:sz="0" w:space="0" w:color="auto" w:frame="1"/>
        </w:rPr>
        <w:t>School Finishes at 1.30pm</w:t>
      </w:r>
      <w:r>
        <w:rPr>
          <w:rFonts w:asciiTheme="minorHAnsi" w:hAnsiTheme="minorHAnsi" w:cstheme="minorHAnsi"/>
          <w:sz w:val="22"/>
          <w:szCs w:val="22"/>
          <w:bdr w:val="none" w:sz="0" w:space="0" w:color="auto" w:frame="1"/>
        </w:rPr>
        <w:t xml:space="preserve"> </w:t>
      </w:r>
    </w:p>
    <w:p w14:paraId="17CB2C59" w14:textId="77777777" w:rsidR="003319B9" w:rsidRDefault="003319B9" w:rsidP="003319B9">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19</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INSET DAY </w:t>
      </w:r>
    </w:p>
    <w:p w14:paraId="68710F19" w14:textId="77777777" w:rsidR="003319B9" w:rsidRDefault="003319B9" w:rsidP="003319B9">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22</w:t>
      </w:r>
      <w:r>
        <w:rPr>
          <w:rFonts w:asciiTheme="minorHAnsi" w:hAnsiTheme="minorHAnsi" w:cstheme="minorHAnsi"/>
          <w:sz w:val="22"/>
          <w:szCs w:val="22"/>
          <w:bdr w:val="none" w:sz="0" w:space="0" w:color="auto" w:frame="1"/>
          <w:vertAlign w:val="superscript"/>
        </w:rPr>
        <w:t>nd</w:t>
      </w:r>
      <w:r>
        <w:rPr>
          <w:rFonts w:asciiTheme="minorHAnsi" w:hAnsiTheme="minorHAnsi" w:cstheme="minorHAnsi"/>
          <w:sz w:val="22"/>
          <w:szCs w:val="22"/>
          <w:bdr w:val="none" w:sz="0" w:space="0" w:color="auto" w:frame="1"/>
        </w:rPr>
        <w:t xml:space="preserve"> December - 2</w:t>
      </w:r>
      <w:r>
        <w:rPr>
          <w:rFonts w:asciiTheme="minorHAnsi" w:hAnsiTheme="minorHAnsi" w:cstheme="minorHAnsi"/>
          <w:sz w:val="22"/>
          <w:szCs w:val="22"/>
          <w:bdr w:val="none" w:sz="0" w:space="0" w:color="auto" w:frame="1"/>
          <w:vertAlign w:val="superscript"/>
        </w:rPr>
        <w:t>nd</w:t>
      </w:r>
      <w:r>
        <w:rPr>
          <w:rFonts w:asciiTheme="minorHAnsi" w:hAnsiTheme="minorHAnsi" w:cstheme="minorHAnsi"/>
          <w:sz w:val="22"/>
          <w:szCs w:val="22"/>
          <w:bdr w:val="none" w:sz="0" w:space="0" w:color="auto" w:frame="1"/>
        </w:rPr>
        <w:t xml:space="preserve"> January – Christmas Holidays </w:t>
      </w:r>
    </w:p>
    <w:p w14:paraId="545D17D5" w14:textId="77777777" w:rsidR="003319B9" w:rsidRDefault="003319B9" w:rsidP="003319B9">
      <w:pPr>
        <w:pStyle w:val="ListParagraph"/>
        <w:rPr>
          <w:rFonts w:asciiTheme="minorHAnsi" w:hAnsiTheme="minorHAnsi" w:cstheme="minorHAnsi"/>
          <w:sz w:val="22"/>
          <w:szCs w:val="22"/>
          <w:bdr w:val="none" w:sz="0" w:space="0" w:color="auto" w:frame="1"/>
        </w:rPr>
      </w:pPr>
    </w:p>
    <w:p w14:paraId="126839D9" w14:textId="77777777" w:rsidR="003319B9" w:rsidRDefault="003319B9" w:rsidP="003319B9">
      <w:pPr>
        <w:rPr>
          <w:rFonts w:asciiTheme="minorHAnsi" w:hAnsiTheme="minorHAnsi" w:cstheme="minorHAnsi"/>
          <w:sz w:val="22"/>
          <w:szCs w:val="22"/>
        </w:rPr>
      </w:pPr>
      <w:r>
        <w:rPr>
          <w:rFonts w:asciiTheme="minorHAnsi" w:hAnsiTheme="minorHAnsi" w:cstheme="minorHAnsi"/>
          <w:i/>
          <w:iCs/>
          <w:color w:val="000000"/>
          <w:sz w:val="22"/>
          <w:szCs w:val="22"/>
          <w:bdr w:val="none" w:sz="0" w:space="0" w:color="auto" w:frame="1"/>
        </w:rPr>
        <w:t xml:space="preserve">Calendar dates may change or be added – please check our website regularly for changes: </w:t>
      </w:r>
      <w:hyperlink r:id="rId12" w:history="1">
        <w:r>
          <w:rPr>
            <w:rStyle w:val="Hyperlink"/>
            <w:rFonts w:asciiTheme="minorHAnsi" w:hAnsiTheme="minorHAnsi" w:cstheme="minorHAnsi"/>
            <w:i/>
            <w:iCs/>
            <w:sz w:val="22"/>
            <w:szCs w:val="22"/>
            <w:bdr w:val="none" w:sz="0" w:space="0" w:color="auto" w:frame="1"/>
          </w:rPr>
          <w:t>St Francis School Diary</w:t>
        </w:r>
      </w:hyperlink>
    </w:p>
    <w:p w14:paraId="2C47C1BD" w14:textId="0BA3E0BD" w:rsidR="00A26E22" w:rsidRPr="002D3B0E" w:rsidRDefault="00A26E22" w:rsidP="002D3B0E">
      <w:pPr>
        <w:rPr>
          <w:rFonts w:asciiTheme="minorHAnsi" w:hAnsiTheme="minorHAnsi" w:cstheme="minorHAnsi"/>
          <w:sz w:val="22"/>
          <w:szCs w:val="22"/>
        </w:rPr>
      </w:pPr>
    </w:p>
    <w:sectPr w:rsidR="00A26E22" w:rsidRPr="002D3B0E" w:rsidSect="00085E5D">
      <w:headerReference w:type="default" r:id="rId13"/>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16805" w14:textId="77777777" w:rsidR="00DF50E4" w:rsidRDefault="00DF50E4" w:rsidP="00187D48">
      <w:r>
        <w:separator/>
      </w:r>
    </w:p>
  </w:endnote>
  <w:endnote w:type="continuationSeparator" w:id="0">
    <w:p w14:paraId="79704B2A" w14:textId="77777777" w:rsidR="00DF50E4" w:rsidRDefault="00DF50E4"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E9CD6" w14:textId="77777777" w:rsidR="00DF50E4" w:rsidRDefault="00DF50E4" w:rsidP="00187D48">
      <w:r>
        <w:separator/>
      </w:r>
    </w:p>
  </w:footnote>
  <w:footnote w:type="continuationSeparator" w:id="0">
    <w:p w14:paraId="2C6A8A93" w14:textId="77777777" w:rsidR="00DF50E4" w:rsidRDefault="00DF50E4"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65DB3"/>
    <w:multiLevelType w:val="hybridMultilevel"/>
    <w:tmpl w:val="AF9A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B17E1"/>
    <w:multiLevelType w:val="hybridMultilevel"/>
    <w:tmpl w:val="960A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D0565"/>
    <w:multiLevelType w:val="hybridMultilevel"/>
    <w:tmpl w:val="B32C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63995"/>
    <w:multiLevelType w:val="multilevel"/>
    <w:tmpl w:val="7596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01401"/>
    <w:multiLevelType w:val="hybridMultilevel"/>
    <w:tmpl w:val="47F4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B91CD5"/>
    <w:multiLevelType w:val="hybridMultilevel"/>
    <w:tmpl w:val="8702F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71D5B15"/>
    <w:multiLevelType w:val="multilevel"/>
    <w:tmpl w:val="D6B0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E50337"/>
    <w:multiLevelType w:val="hybridMultilevel"/>
    <w:tmpl w:val="8FA4EC0A"/>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595B05"/>
    <w:multiLevelType w:val="hybridMultilevel"/>
    <w:tmpl w:val="538C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CA7ACE"/>
    <w:multiLevelType w:val="hybridMultilevel"/>
    <w:tmpl w:val="F726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A1B6F"/>
    <w:multiLevelType w:val="hybridMultilevel"/>
    <w:tmpl w:val="3C4A2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FA11E8"/>
    <w:multiLevelType w:val="multilevel"/>
    <w:tmpl w:val="3ABE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CE0A30"/>
    <w:multiLevelType w:val="hybridMultilevel"/>
    <w:tmpl w:val="F116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D85A32"/>
    <w:multiLevelType w:val="hybridMultilevel"/>
    <w:tmpl w:val="01C6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8404DD"/>
    <w:multiLevelType w:val="hybridMultilevel"/>
    <w:tmpl w:val="96FA7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4920279"/>
    <w:multiLevelType w:val="multilevel"/>
    <w:tmpl w:val="324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2D377E"/>
    <w:multiLevelType w:val="hybridMultilevel"/>
    <w:tmpl w:val="5C12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DA2CC4"/>
    <w:multiLevelType w:val="hybridMultilevel"/>
    <w:tmpl w:val="4844E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6790E7A"/>
    <w:multiLevelType w:val="hybridMultilevel"/>
    <w:tmpl w:val="44C2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B671F6"/>
    <w:multiLevelType w:val="hybridMultilevel"/>
    <w:tmpl w:val="FDA4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8749A2"/>
    <w:multiLevelType w:val="multilevel"/>
    <w:tmpl w:val="363A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085DB1"/>
    <w:multiLevelType w:val="hybridMultilevel"/>
    <w:tmpl w:val="545A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6475FB"/>
    <w:multiLevelType w:val="hybridMultilevel"/>
    <w:tmpl w:val="E866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B8174A"/>
    <w:multiLevelType w:val="hybridMultilevel"/>
    <w:tmpl w:val="5D2A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BE5A94"/>
    <w:multiLevelType w:val="hybridMultilevel"/>
    <w:tmpl w:val="65A6F94A"/>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E7B2F6E"/>
    <w:multiLevelType w:val="hybridMultilevel"/>
    <w:tmpl w:val="95CE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2279B9"/>
    <w:multiLevelType w:val="multilevel"/>
    <w:tmpl w:val="011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204447C"/>
    <w:multiLevelType w:val="multilevel"/>
    <w:tmpl w:val="131E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9B6B0D"/>
    <w:multiLevelType w:val="hybridMultilevel"/>
    <w:tmpl w:val="466E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7B0922"/>
    <w:multiLevelType w:val="multilevel"/>
    <w:tmpl w:val="0610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61F51C1"/>
    <w:multiLevelType w:val="multilevel"/>
    <w:tmpl w:val="5AAA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C5A6083"/>
    <w:multiLevelType w:val="hybridMultilevel"/>
    <w:tmpl w:val="99AA9618"/>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BF43CF"/>
    <w:multiLevelType w:val="hybridMultilevel"/>
    <w:tmpl w:val="2E9A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3A2230"/>
    <w:multiLevelType w:val="hybridMultilevel"/>
    <w:tmpl w:val="6E64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E11BD7"/>
    <w:multiLevelType w:val="multilevel"/>
    <w:tmpl w:val="786C2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41790C"/>
    <w:multiLevelType w:val="hybridMultilevel"/>
    <w:tmpl w:val="449462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52EC6CC1"/>
    <w:multiLevelType w:val="hybridMultilevel"/>
    <w:tmpl w:val="5A72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4E108E9"/>
    <w:multiLevelType w:val="hybridMultilevel"/>
    <w:tmpl w:val="2166A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892CC0"/>
    <w:multiLevelType w:val="hybridMultilevel"/>
    <w:tmpl w:val="E77C4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5C8C3C6C"/>
    <w:multiLevelType w:val="multilevel"/>
    <w:tmpl w:val="5406D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F4222E6"/>
    <w:multiLevelType w:val="multilevel"/>
    <w:tmpl w:val="1546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1943BEF"/>
    <w:multiLevelType w:val="hybridMultilevel"/>
    <w:tmpl w:val="26501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3E80DA8"/>
    <w:multiLevelType w:val="multilevel"/>
    <w:tmpl w:val="0B922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735336E"/>
    <w:multiLevelType w:val="hybridMultilevel"/>
    <w:tmpl w:val="89A64C4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9694074"/>
    <w:multiLevelType w:val="multilevel"/>
    <w:tmpl w:val="BFC0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D286BC7"/>
    <w:multiLevelType w:val="multilevel"/>
    <w:tmpl w:val="19B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893BF5"/>
    <w:multiLevelType w:val="hybridMultilevel"/>
    <w:tmpl w:val="B03E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284AB3"/>
    <w:multiLevelType w:val="hybridMultilevel"/>
    <w:tmpl w:val="ED880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1D69CD"/>
    <w:multiLevelType w:val="multilevel"/>
    <w:tmpl w:val="5648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6957F7F"/>
    <w:multiLevelType w:val="hybridMultilevel"/>
    <w:tmpl w:val="405A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C15447"/>
    <w:multiLevelType w:val="hybridMultilevel"/>
    <w:tmpl w:val="EBF6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9A08F0"/>
    <w:multiLevelType w:val="hybridMultilevel"/>
    <w:tmpl w:val="4A4CC2A6"/>
    <w:lvl w:ilvl="0" w:tplc="356E05D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C9C35A0"/>
    <w:multiLevelType w:val="hybridMultilevel"/>
    <w:tmpl w:val="D75E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E3056D6"/>
    <w:multiLevelType w:val="hybridMultilevel"/>
    <w:tmpl w:val="543A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FF4749"/>
    <w:multiLevelType w:val="multilevel"/>
    <w:tmpl w:val="0566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6346393">
    <w:abstractNumId w:val="51"/>
  </w:num>
  <w:num w:numId="2" w16cid:durableId="229073205">
    <w:abstractNumId w:val="47"/>
  </w:num>
  <w:num w:numId="3" w16cid:durableId="1360155609">
    <w:abstractNumId w:val="0"/>
  </w:num>
  <w:num w:numId="4" w16cid:durableId="1603803842">
    <w:abstractNumId w:val="13"/>
  </w:num>
  <w:num w:numId="5" w16cid:durableId="270825183">
    <w:abstractNumId w:val="10"/>
  </w:num>
  <w:num w:numId="6" w16cid:durableId="805506356">
    <w:abstractNumId w:val="19"/>
  </w:num>
  <w:num w:numId="7" w16cid:durableId="480733729">
    <w:abstractNumId w:val="37"/>
  </w:num>
  <w:num w:numId="8" w16cid:durableId="1460805292">
    <w:abstractNumId w:val="41"/>
  </w:num>
  <w:num w:numId="9" w16cid:durableId="867766129">
    <w:abstractNumId w:val="9"/>
  </w:num>
  <w:num w:numId="10" w16cid:durableId="2116368093">
    <w:abstractNumId w:val="50"/>
  </w:num>
  <w:num w:numId="11" w16cid:durableId="1845246759">
    <w:abstractNumId w:val="4"/>
  </w:num>
  <w:num w:numId="12" w16cid:durableId="1796559999">
    <w:abstractNumId w:val="38"/>
  </w:num>
  <w:num w:numId="13" w16cid:durableId="2035810729">
    <w:abstractNumId w:val="32"/>
  </w:num>
  <w:num w:numId="14" w16cid:durableId="1391462504">
    <w:abstractNumId w:val="16"/>
  </w:num>
  <w:num w:numId="15" w16cid:durableId="744106936">
    <w:abstractNumId w:val="46"/>
  </w:num>
  <w:num w:numId="16" w16cid:durableId="1471441034">
    <w:abstractNumId w:val="25"/>
  </w:num>
  <w:num w:numId="17" w16cid:durableId="1262370668">
    <w:abstractNumId w:val="30"/>
  </w:num>
  <w:num w:numId="18" w16cid:durableId="830603711">
    <w:abstractNumId w:val="7"/>
  </w:num>
  <w:num w:numId="19" w16cid:durableId="1253516545">
    <w:abstractNumId w:val="31"/>
  </w:num>
  <w:num w:numId="20" w16cid:durableId="162821162">
    <w:abstractNumId w:val="18"/>
  </w:num>
  <w:num w:numId="21" w16cid:durableId="733433812">
    <w:abstractNumId w:val="23"/>
  </w:num>
  <w:num w:numId="22" w16cid:durableId="1586569159">
    <w:abstractNumId w:val="22"/>
  </w:num>
  <w:num w:numId="23" w16cid:durableId="92172096">
    <w:abstractNumId w:val="21"/>
  </w:num>
  <w:num w:numId="24" w16cid:durableId="1274898670">
    <w:abstractNumId w:val="17"/>
  </w:num>
  <w:num w:numId="25" w16cid:durableId="40983532">
    <w:abstractNumId w:val="28"/>
  </w:num>
  <w:num w:numId="26" w16cid:durableId="2139913924">
    <w:abstractNumId w:val="29"/>
  </w:num>
  <w:num w:numId="27" w16cid:durableId="387581186">
    <w:abstractNumId w:val="48"/>
  </w:num>
  <w:num w:numId="28" w16cid:durableId="1495026327">
    <w:abstractNumId w:val="54"/>
  </w:num>
  <w:num w:numId="29" w16cid:durableId="2049597056">
    <w:abstractNumId w:val="26"/>
  </w:num>
  <w:num w:numId="30" w16cid:durableId="916093778">
    <w:abstractNumId w:val="44"/>
  </w:num>
  <w:num w:numId="31" w16cid:durableId="1200358762">
    <w:abstractNumId w:val="27"/>
  </w:num>
  <w:num w:numId="32" w16cid:durableId="2101490276">
    <w:abstractNumId w:val="42"/>
  </w:num>
  <w:num w:numId="33" w16cid:durableId="160318529">
    <w:abstractNumId w:val="34"/>
  </w:num>
  <w:num w:numId="34" w16cid:durableId="581794330">
    <w:abstractNumId w:val="2"/>
  </w:num>
  <w:num w:numId="35" w16cid:durableId="1440098269">
    <w:abstractNumId w:val="53"/>
  </w:num>
  <w:num w:numId="36" w16cid:durableId="1839692078">
    <w:abstractNumId w:val="6"/>
  </w:num>
  <w:num w:numId="37" w16cid:durableId="2088501829">
    <w:abstractNumId w:val="20"/>
  </w:num>
  <w:num w:numId="38" w16cid:durableId="201017572">
    <w:abstractNumId w:val="3"/>
  </w:num>
  <w:num w:numId="39" w16cid:durableId="1499153149">
    <w:abstractNumId w:val="45"/>
  </w:num>
  <w:num w:numId="40" w16cid:durableId="1163475223">
    <w:abstractNumId w:val="15"/>
  </w:num>
  <w:num w:numId="41" w16cid:durableId="2017341691">
    <w:abstractNumId w:val="36"/>
  </w:num>
  <w:num w:numId="42" w16cid:durableId="1399552424">
    <w:abstractNumId w:val="52"/>
  </w:num>
  <w:num w:numId="43" w16cid:durableId="1387073226">
    <w:abstractNumId w:val="43"/>
  </w:num>
  <w:num w:numId="44" w16cid:durableId="1928342491">
    <w:abstractNumId w:val="24"/>
  </w:num>
  <w:num w:numId="45" w16cid:durableId="1993362570">
    <w:abstractNumId w:val="1"/>
  </w:num>
  <w:num w:numId="46" w16cid:durableId="466896160">
    <w:abstractNumId w:val="8"/>
  </w:num>
  <w:num w:numId="47" w16cid:durableId="1049383281">
    <w:abstractNumId w:val="40"/>
  </w:num>
  <w:num w:numId="48" w16cid:durableId="1566261007">
    <w:abstractNumId w:val="39"/>
  </w:num>
  <w:num w:numId="49" w16cid:durableId="722757851">
    <w:abstractNumId w:val="39"/>
    <w:lvlOverride w:ilvl="1">
      <w:lvl w:ilvl="1">
        <w:numFmt w:val="bullet"/>
        <w:lvlText w:val=""/>
        <w:lvlJc w:val="left"/>
        <w:pPr>
          <w:tabs>
            <w:tab w:val="num" w:pos="1440"/>
          </w:tabs>
          <w:ind w:left="1440" w:hanging="360"/>
        </w:pPr>
        <w:rPr>
          <w:rFonts w:ascii="Symbol" w:hAnsi="Symbol" w:hint="default"/>
          <w:sz w:val="20"/>
        </w:rPr>
      </w:lvl>
    </w:lvlOverride>
  </w:num>
  <w:num w:numId="50" w16cid:durableId="1499271984">
    <w:abstractNumId w:val="39"/>
    <w:lvlOverride w:ilvl="1">
      <w:lvl w:ilvl="1">
        <w:numFmt w:val="bullet"/>
        <w:lvlText w:val=""/>
        <w:lvlJc w:val="left"/>
        <w:pPr>
          <w:tabs>
            <w:tab w:val="num" w:pos="1440"/>
          </w:tabs>
          <w:ind w:left="1440" w:hanging="360"/>
        </w:pPr>
        <w:rPr>
          <w:rFonts w:ascii="Symbol" w:hAnsi="Symbol" w:hint="default"/>
          <w:sz w:val="20"/>
        </w:rPr>
      </w:lvl>
    </w:lvlOverride>
  </w:num>
  <w:num w:numId="51" w16cid:durableId="1272012573">
    <w:abstractNumId w:val="39"/>
    <w:lvlOverride w:ilvl="1">
      <w:lvl w:ilvl="1">
        <w:numFmt w:val="bullet"/>
        <w:lvlText w:val=""/>
        <w:lvlJc w:val="left"/>
        <w:pPr>
          <w:tabs>
            <w:tab w:val="num" w:pos="1440"/>
          </w:tabs>
          <w:ind w:left="1440" w:hanging="360"/>
        </w:pPr>
        <w:rPr>
          <w:rFonts w:ascii="Symbol" w:hAnsi="Symbol" w:hint="default"/>
          <w:sz w:val="20"/>
        </w:rPr>
      </w:lvl>
    </w:lvlOverride>
  </w:num>
  <w:num w:numId="52" w16cid:durableId="867987007">
    <w:abstractNumId w:val="39"/>
    <w:lvlOverride w:ilvl="1">
      <w:lvl w:ilvl="1">
        <w:numFmt w:val="bullet"/>
        <w:lvlText w:val=""/>
        <w:lvlJc w:val="left"/>
        <w:pPr>
          <w:tabs>
            <w:tab w:val="num" w:pos="1440"/>
          </w:tabs>
          <w:ind w:left="1440" w:hanging="360"/>
        </w:pPr>
        <w:rPr>
          <w:rFonts w:ascii="Symbol" w:hAnsi="Symbol" w:hint="default"/>
          <w:sz w:val="20"/>
        </w:rPr>
      </w:lvl>
    </w:lvlOverride>
  </w:num>
  <w:num w:numId="53" w16cid:durableId="91752589">
    <w:abstractNumId w:val="39"/>
    <w:lvlOverride w:ilvl="1">
      <w:lvl w:ilvl="1">
        <w:numFmt w:val="bullet"/>
        <w:lvlText w:val=""/>
        <w:lvlJc w:val="left"/>
        <w:pPr>
          <w:tabs>
            <w:tab w:val="num" w:pos="1440"/>
          </w:tabs>
          <w:ind w:left="1440" w:hanging="360"/>
        </w:pPr>
        <w:rPr>
          <w:rFonts w:ascii="Symbol" w:hAnsi="Symbol" w:hint="default"/>
          <w:sz w:val="20"/>
        </w:rPr>
      </w:lvl>
    </w:lvlOverride>
  </w:num>
  <w:num w:numId="54" w16cid:durableId="71515801">
    <w:abstractNumId w:val="39"/>
    <w:lvlOverride w:ilvl="1">
      <w:lvl w:ilvl="1">
        <w:numFmt w:val="bullet"/>
        <w:lvlText w:val=""/>
        <w:lvlJc w:val="left"/>
        <w:pPr>
          <w:tabs>
            <w:tab w:val="num" w:pos="1440"/>
          </w:tabs>
          <w:ind w:left="1440" w:hanging="360"/>
        </w:pPr>
        <w:rPr>
          <w:rFonts w:ascii="Symbol" w:hAnsi="Symbol" w:hint="default"/>
          <w:sz w:val="20"/>
        </w:rPr>
      </w:lvl>
    </w:lvlOverride>
  </w:num>
  <w:num w:numId="55" w16cid:durableId="1922716789">
    <w:abstractNumId w:val="39"/>
    <w:lvlOverride w:ilvl="1">
      <w:lvl w:ilvl="1">
        <w:numFmt w:val="bullet"/>
        <w:lvlText w:val=""/>
        <w:lvlJc w:val="left"/>
        <w:pPr>
          <w:tabs>
            <w:tab w:val="num" w:pos="1440"/>
          </w:tabs>
          <w:ind w:left="1440" w:hanging="360"/>
        </w:pPr>
        <w:rPr>
          <w:rFonts w:ascii="Symbol" w:hAnsi="Symbol" w:hint="default"/>
          <w:sz w:val="20"/>
        </w:rPr>
      </w:lvl>
    </w:lvlOverride>
  </w:num>
  <w:num w:numId="56" w16cid:durableId="424033344">
    <w:abstractNumId w:val="39"/>
    <w:lvlOverride w:ilvl="1">
      <w:lvl w:ilvl="1">
        <w:numFmt w:val="bullet"/>
        <w:lvlText w:val=""/>
        <w:lvlJc w:val="left"/>
        <w:pPr>
          <w:tabs>
            <w:tab w:val="num" w:pos="1440"/>
          </w:tabs>
          <w:ind w:left="1440" w:hanging="360"/>
        </w:pPr>
        <w:rPr>
          <w:rFonts w:ascii="Symbol" w:hAnsi="Symbol" w:hint="default"/>
          <w:sz w:val="20"/>
        </w:rPr>
      </w:lvl>
    </w:lvlOverride>
  </w:num>
  <w:num w:numId="57" w16cid:durableId="159274836">
    <w:abstractNumId w:val="39"/>
    <w:lvlOverride w:ilvl="1">
      <w:lvl w:ilvl="1">
        <w:numFmt w:val="bullet"/>
        <w:lvlText w:val=""/>
        <w:lvlJc w:val="left"/>
        <w:pPr>
          <w:tabs>
            <w:tab w:val="num" w:pos="1440"/>
          </w:tabs>
          <w:ind w:left="1440" w:hanging="360"/>
        </w:pPr>
        <w:rPr>
          <w:rFonts w:ascii="Symbol" w:hAnsi="Symbol" w:hint="default"/>
          <w:sz w:val="20"/>
        </w:rPr>
      </w:lvl>
    </w:lvlOverride>
  </w:num>
  <w:num w:numId="58" w16cid:durableId="886182388">
    <w:abstractNumId w:val="49"/>
  </w:num>
  <w:num w:numId="59" w16cid:durableId="2056537056">
    <w:abstractNumId w:val="11"/>
  </w:num>
  <w:num w:numId="60" w16cid:durableId="2081515478">
    <w:abstractNumId w:val="33"/>
  </w:num>
  <w:num w:numId="61" w16cid:durableId="2044357723">
    <w:abstractNumId w:val="12"/>
  </w:num>
  <w:num w:numId="62" w16cid:durableId="1486778478">
    <w:abstractNumId w:val="5"/>
  </w:num>
  <w:num w:numId="63" w16cid:durableId="2141535477">
    <w:abstractNumId w:val="14"/>
  </w:num>
  <w:num w:numId="64" w16cid:durableId="471093838">
    <w:abstractNumId w:val="35"/>
  </w:num>
  <w:num w:numId="65" w16cid:durableId="2072851028">
    <w:abstractNumId w:val="49"/>
  </w:num>
  <w:num w:numId="66" w16cid:durableId="19403370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1F8E"/>
    <w:rsid w:val="00002429"/>
    <w:rsid w:val="00004EEC"/>
    <w:rsid w:val="00015062"/>
    <w:rsid w:val="00015DAB"/>
    <w:rsid w:val="00015F48"/>
    <w:rsid w:val="000235AF"/>
    <w:rsid w:val="00032360"/>
    <w:rsid w:val="000333DF"/>
    <w:rsid w:val="00035F30"/>
    <w:rsid w:val="00041FF6"/>
    <w:rsid w:val="00043A93"/>
    <w:rsid w:val="00044D78"/>
    <w:rsid w:val="00045C56"/>
    <w:rsid w:val="00055C2F"/>
    <w:rsid w:val="00060202"/>
    <w:rsid w:val="000608CE"/>
    <w:rsid w:val="000609F0"/>
    <w:rsid w:val="00061726"/>
    <w:rsid w:val="00061B30"/>
    <w:rsid w:val="000639E4"/>
    <w:rsid w:val="00065D61"/>
    <w:rsid w:val="00071927"/>
    <w:rsid w:val="00073AA6"/>
    <w:rsid w:val="00076658"/>
    <w:rsid w:val="00081B82"/>
    <w:rsid w:val="00085E5D"/>
    <w:rsid w:val="000900FF"/>
    <w:rsid w:val="000905E7"/>
    <w:rsid w:val="00090C3D"/>
    <w:rsid w:val="00092ACA"/>
    <w:rsid w:val="0009309C"/>
    <w:rsid w:val="00094735"/>
    <w:rsid w:val="000952BB"/>
    <w:rsid w:val="00096AB0"/>
    <w:rsid w:val="000A2EC6"/>
    <w:rsid w:val="000A3154"/>
    <w:rsid w:val="000A3688"/>
    <w:rsid w:val="000A642A"/>
    <w:rsid w:val="000B0624"/>
    <w:rsid w:val="000B2EDE"/>
    <w:rsid w:val="000B3F58"/>
    <w:rsid w:val="000B5A19"/>
    <w:rsid w:val="000B6D9E"/>
    <w:rsid w:val="000C151A"/>
    <w:rsid w:val="000C1DB5"/>
    <w:rsid w:val="000C7F7A"/>
    <w:rsid w:val="000D211B"/>
    <w:rsid w:val="000D321F"/>
    <w:rsid w:val="000D33E4"/>
    <w:rsid w:val="000D52F0"/>
    <w:rsid w:val="000E0106"/>
    <w:rsid w:val="000E0624"/>
    <w:rsid w:val="000E33A1"/>
    <w:rsid w:val="000E5F6B"/>
    <w:rsid w:val="000E63B4"/>
    <w:rsid w:val="000E77DF"/>
    <w:rsid w:val="000F0345"/>
    <w:rsid w:val="000F3922"/>
    <w:rsid w:val="000F460E"/>
    <w:rsid w:val="000F4B0C"/>
    <w:rsid w:val="000F5ADE"/>
    <w:rsid w:val="001046C5"/>
    <w:rsid w:val="00105173"/>
    <w:rsid w:val="001108A9"/>
    <w:rsid w:val="00110B5A"/>
    <w:rsid w:val="00110B5E"/>
    <w:rsid w:val="0011141C"/>
    <w:rsid w:val="0011246A"/>
    <w:rsid w:val="00113D40"/>
    <w:rsid w:val="00114859"/>
    <w:rsid w:val="00116A16"/>
    <w:rsid w:val="001200DC"/>
    <w:rsid w:val="001238D0"/>
    <w:rsid w:val="001268F6"/>
    <w:rsid w:val="00126D58"/>
    <w:rsid w:val="001277B8"/>
    <w:rsid w:val="001303C1"/>
    <w:rsid w:val="00136D0E"/>
    <w:rsid w:val="001378C6"/>
    <w:rsid w:val="00140C02"/>
    <w:rsid w:val="00143377"/>
    <w:rsid w:val="001442CF"/>
    <w:rsid w:val="001448F3"/>
    <w:rsid w:val="001469EF"/>
    <w:rsid w:val="00147186"/>
    <w:rsid w:val="00152FB6"/>
    <w:rsid w:val="00153464"/>
    <w:rsid w:val="00155B33"/>
    <w:rsid w:val="00156243"/>
    <w:rsid w:val="00156AC1"/>
    <w:rsid w:val="0016173A"/>
    <w:rsid w:val="00161E35"/>
    <w:rsid w:val="0016280D"/>
    <w:rsid w:val="00162C7A"/>
    <w:rsid w:val="00163A1D"/>
    <w:rsid w:val="00163C0E"/>
    <w:rsid w:val="0017080F"/>
    <w:rsid w:val="00170EB3"/>
    <w:rsid w:val="00173836"/>
    <w:rsid w:val="0017749D"/>
    <w:rsid w:val="00177D70"/>
    <w:rsid w:val="00180432"/>
    <w:rsid w:val="00180CCE"/>
    <w:rsid w:val="0018176C"/>
    <w:rsid w:val="00183AF9"/>
    <w:rsid w:val="00184149"/>
    <w:rsid w:val="00184DFB"/>
    <w:rsid w:val="00185005"/>
    <w:rsid w:val="0018571D"/>
    <w:rsid w:val="00185D3D"/>
    <w:rsid w:val="0018665D"/>
    <w:rsid w:val="00187D48"/>
    <w:rsid w:val="00190982"/>
    <w:rsid w:val="001A2271"/>
    <w:rsid w:val="001B1238"/>
    <w:rsid w:val="001B25E2"/>
    <w:rsid w:val="001C0779"/>
    <w:rsid w:val="001C119A"/>
    <w:rsid w:val="001C44AE"/>
    <w:rsid w:val="001C4CB7"/>
    <w:rsid w:val="001C559F"/>
    <w:rsid w:val="001C7E3B"/>
    <w:rsid w:val="001D0EBB"/>
    <w:rsid w:val="001D1B8D"/>
    <w:rsid w:val="001D26BB"/>
    <w:rsid w:val="001D2965"/>
    <w:rsid w:val="001D473C"/>
    <w:rsid w:val="001E080B"/>
    <w:rsid w:val="001E1C0D"/>
    <w:rsid w:val="001E36D3"/>
    <w:rsid w:val="001E5F22"/>
    <w:rsid w:val="001F183B"/>
    <w:rsid w:val="001F1909"/>
    <w:rsid w:val="001F2809"/>
    <w:rsid w:val="0020524A"/>
    <w:rsid w:val="002065F9"/>
    <w:rsid w:val="00211091"/>
    <w:rsid w:val="002125E1"/>
    <w:rsid w:val="002139A6"/>
    <w:rsid w:val="00213BCD"/>
    <w:rsid w:val="00214C41"/>
    <w:rsid w:val="0022021A"/>
    <w:rsid w:val="0022041C"/>
    <w:rsid w:val="00221149"/>
    <w:rsid w:val="00221B45"/>
    <w:rsid w:val="00223E2E"/>
    <w:rsid w:val="0022402E"/>
    <w:rsid w:val="00224BAB"/>
    <w:rsid w:val="00224EE6"/>
    <w:rsid w:val="0023375E"/>
    <w:rsid w:val="002351A8"/>
    <w:rsid w:val="00235E39"/>
    <w:rsid w:val="002362B1"/>
    <w:rsid w:val="00236475"/>
    <w:rsid w:val="002369B1"/>
    <w:rsid w:val="002456A7"/>
    <w:rsid w:val="0024655E"/>
    <w:rsid w:val="00252595"/>
    <w:rsid w:val="002527F8"/>
    <w:rsid w:val="00255536"/>
    <w:rsid w:val="00256F27"/>
    <w:rsid w:val="00260698"/>
    <w:rsid w:val="00262943"/>
    <w:rsid w:val="0026498E"/>
    <w:rsid w:val="00264B44"/>
    <w:rsid w:val="00265102"/>
    <w:rsid w:val="002670EA"/>
    <w:rsid w:val="002701E7"/>
    <w:rsid w:val="00270D61"/>
    <w:rsid w:val="002731D1"/>
    <w:rsid w:val="00274343"/>
    <w:rsid w:val="00276D5B"/>
    <w:rsid w:val="00277022"/>
    <w:rsid w:val="0027763F"/>
    <w:rsid w:val="002819FD"/>
    <w:rsid w:val="00282CF6"/>
    <w:rsid w:val="00282F72"/>
    <w:rsid w:val="0028335F"/>
    <w:rsid w:val="00284CF8"/>
    <w:rsid w:val="00291749"/>
    <w:rsid w:val="002927CA"/>
    <w:rsid w:val="002A0A88"/>
    <w:rsid w:val="002A11AC"/>
    <w:rsid w:val="002A1BA8"/>
    <w:rsid w:val="002A4DF0"/>
    <w:rsid w:val="002A5E6F"/>
    <w:rsid w:val="002A6A53"/>
    <w:rsid w:val="002B160E"/>
    <w:rsid w:val="002B6E74"/>
    <w:rsid w:val="002C1242"/>
    <w:rsid w:val="002C14A0"/>
    <w:rsid w:val="002C38D5"/>
    <w:rsid w:val="002C3A10"/>
    <w:rsid w:val="002C518A"/>
    <w:rsid w:val="002C5321"/>
    <w:rsid w:val="002D1407"/>
    <w:rsid w:val="002D26EA"/>
    <w:rsid w:val="002D31A5"/>
    <w:rsid w:val="002D3660"/>
    <w:rsid w:val="002D3B0E"/>
    <w:rsid w:val="002D4180"/>
    <w:rsid w:val="002D5617"/>
    <w:rsid w:val="002D61AC"/>
    <w:rsid w:val="002D7FD5"/>
    <w:rsid w:val="002E226F"/>
    <w:rsid w:val="002E367F"/>
    <w:rsid w:val="002E3C16"/>
    <w:rsid w:val="002E682A"/>
    <w:rsid w:val="002E6B81"/>
    <w:rsid w:val="002F009A"/>
    <w:rsid w:val="002F00F4"/>
    <w:rsid w:val="002F097E"/>
    <w:rsid w:val="002F233B"/>
    <w:rsid w:val="002F2E4D"/>
    <w:rsid w:val="002F33C6"/>
    <w:rsid w:val="002F37A2"/>
    <w:rsid w:val="002F7501"/>
    <w:rsid w:val="00302FDD"/>
    <w:rsid w:val="003047D8"/>
    <w:rsid w:val="00305230"/>
    <w:rsid w:val="0030682A"/>
    <w:rsid w:val="00310558"/>
    <w:rsid w:val="00310BFB"/>
    <w:rsid w:val="00312F71"/>
    <w:rsid w:val="00313257"/>
    <w:rsid w:val="0031456D"/>
    <w:rsid w:val="00316B64"/>
    <w:rsid w:val="00317750"/>
    <w:rsid w:val="003207E8"/>
    <w:rsid w:val="0032153F"/>
    <w:rsid w:val="0032326F"/>
    <w:rsid w:val="00326FD2"/>
    <w:rsid w:val="0033017B"/>
    <w:rsid w:val="003310FA"/>
    <w:rsid w:val="003319B9"/>
    <w:rsid w:val="003319CA"/>
    <w:rsid w:val="003326DD"/>
    <w:rsid w:val="00333D7F"/>
    <w:rsid w:val="0034024C"/>
    <w:rsid w:val="003512B1"/>
    <w:rsid w:val="00351D24"/>
    <w:rsid w:val="0035205B"/>
    <w:rsid w:val="0035576E"/>
    <w:rsid w:val="00356060"/>
    <w:rsid w:val="00356B26"/>
    <w:rsid w:val="003666E6"/>
    <w:rsid w:val="00367CBE"/>
    <w:rsid w:val="003740E8"/>
    <w:rsid w:val="00374145"/>
    <w:rsid w:val="003762D1"/>
    <w:rsid w:val="00377412"/>
    <w:rsid w:val="00377AC9"/>
    <w:rsid w:val="00380961"/>
    <w:rsid w:val="00383E37"/>
    <w:rsid w:val="0038456B"/>
    <w:rsid w:val="00387F78"/>
    <w:rsid w:val="00391228"/>
    <w:rsid w:val="00391C01"/>
    <w:rsid w:val="00391C7B"/>
    <w:rsid w:val="0039211D"/>
    <w:rsid w:val="003A4358"/>
    <w:rsid w:val="003A5034"/>
    <w:rsid w:val="003A5AFC"/>
    <w:rsid w:val="003B0687"/>
    <w:rsid w:val="003B116E"/>
    <w:rsid w:val="003B2414"/>
    <w:rsid w:val="003B2E03"/>
    <w:rsid w:val="003B323D"/>
    <w:rsid w:val="003B522E"/>
    <w:rsid w:val="003C03FB"/>
    <w:rsid w:val="003C201B"/>
    <w:rsid w:val="003C30AC"/>
    <w:rsid w:val="003C3804"/>
    <w:rsid w:val="003C38EF"/>
    <w:rsid w:val="003C5DBF"/>
    <w:rsid w:val="003C6160"/>
    <w:rsid w:val="003C71DA"/>
    <w:rsid w:val="003D104C"/>
    <w:rsid w:val="003D1A79"/>
    <w:rsid w:val="003D5749"/>
    <w:rsid w:val="003D6390"/>
    <w:rsid w:val="003E7FE6"/>
    <w:rsid w:val="003F048D"/>
    <w:rsid w:val="003F0AC6"/>
    <w:rsid w:val="003F19BD"/>
    <w:rsid w:val="003F4860"/>
    <w:rsid w:val="003F528D"/>
    <w:rsid w:val="004018E2"/>
    <w:rsid w:val="0040270D"/>
    <w:rsid w:val="00405392"/>
    <w:rsid w:val="00405ACB"/>
    <w:rsid w:val="00406C10"/>
    <w:rsid w:val="00410EA9"/>
    <w:rsid w:val="00411541"/>
    <w:rsid w:val="00412801"/>
    <w:rsid w:val="00412EAF"/>
    <w:rsid w:val="00414161"/>
    <w:rsid w:val="00420BAA"/>
    <w:rsid w:val="004219FD"/>
    <w:rsid w:val="004224DC"/>
    <w:rsid w:val="00423B09"/>
    <w:rsid w:val="00426B2E"/>
    <w:rsid w:val="00430C7A"/>
    <w:rsid w:val="00432755"/>
    <w:rsid w:val="0043379D"/>
    <w:rsid w:val="00434415"/>
    <w:rsid w:val="00434AAD"/>
    <w:rsid w:val="00434CB2"/>
    <w:rsid w:val="00434CD6"/>
    <w:rsid w:val="00435202"/>
    <w:rsid w:val="004355CB"/>
    <w:rsid w:val="004370D3"/>
    <w:rsid w:val="00443B98"/>
    <w:rsid w:val="00445C43"/>
    <w:rsid w:val="0044665C"/>
    <w:rsid w:val="00450254"/>
    <w:rsid w:val="004526B8"/>
    <w:rsid w:val="004528E1"/>
    <w:rsid w:val="00453E54"/>
    <w:rsid w:val="00461E06"/>
    <w:rsid w:val="00463FD1"/>
    <w:rsid w:val="00465526"/>
    <w:rsid w:val="00465E00"/>
    <w:rsid w:val="004718F3"/>
    <w:rsid w:val="00471D6F"/>
    <w:rsid w:val="00471F5E"/>
    <w:rsid w:val="004735E6"/>
    <w:rsid w:val="0047645C"/>
    <w:rsid w:val="00482F3B"/>
    <w:rsid w:val="0048696F"/>
    <w:rsid w:val="00487B96"/>
    <w:rsid w:val="00491CD3"/>
    <w:rsid w:val="0049364B"/>
    <w:rsid w:val="004937F1"/>
    <w:rsid w:val="00495943"/>
    <w:rsid w:val="00496593"/>
    <w:rsid w:val="004970F9"/>
    <w:rsid w:val="004A2AA6"/>
    <w:rsid w:val="004A74EA"/>
    <w:rsid w:val="004B0BDB"/>
    <w:rsid w:val="004B0C31"/>
    <w:rsid w:val="004B1A93"/>
    <w:rsid w:val="004B3075"/>
    <w:rsid w:val="004B3429"/>
    <w:rsid w:val="004B3C41"/>
    <w:rsid w:val="004B4DB4"/>
    <w:rsid w:val="004B512E"/>
    <w:rsid w:val="004B52D6"/>
    <w:rsid w:val="004C3D5D"/>
    <w:rsid w:val="004D1D3D"/>
    <w:rsid w:val="004E1401"/>
    <w:rsid w:val="004E2E15"/>
    <w:rsid w:val="004E2FB4"/>
    <w:rsid w:val="004E6A10"/>
    <w:rsid w:val="004F247C"/>
    <w:rsid w:val="004F4636"/>
    <w:rsid w:val="004F50D2"/>
    <w:rsid w:val="005002F9"/>
    <w:rsid w:val="0050040F"/>
    <w:rsid w:val="00502924"/>
    <w:rsid w:val="005029BC"/>
    <w:rsid w:val="005079BD"/>
    <w:rsid w:val="00511A6C"/>
    <w:rsid w:val="005122A6"/>
    <w:rsid w:val="00512B54"/>
    <w:rsid w:val="0051345D"/>
    <w:rsid w:val="00513558"/>
    <w:rsid w:val="00514974"/>
    <w:rsid w:val="00515D49"/>
    <w:rsid w:val="00520C34"/>
    <w:rsid w:val="00520C7C"/>
    <w:rsid w:val="005217F4"/>
    <w:rsid w:val="005229FE"/>
    <w:rsid w:val="00524895"/>
    <w:rsid w:val="00527A24"/>
    <w:rsid w:val="00530AAD"/>
    <w:rsid w:val="0053512C"/>
    <w:rsid w:val="00535A31"/>
    <w:rsid w:val="00542867"/>
    <w:rsid w:val="00542F87"/>
    <w:rsid w:val="005464F6"/>
    <w:rsid w:val="00546C5D"/>
    <w:rsid w:val="00547D15"/>
    <w:rsid w:val="00550530"/>
    <w:rsid w:val="00551E8C"/>
    <w:rsid w:val="005520C8"/>
    <w:rsid w:val="0055237C"/>
    <w:rsid w:val="005537E6"/>
    <w:rsid w:val="00557ADB"/>
    <w:rsid w:val="00557E17"/>
    <w:rsid w:val="00557F3B"/>
    <w:rsid w:val="005611E9"/>
    <w:rsid w:val="005614C5"/>
    <w:rsid w:val="00563267"/>
    <w:rsid w:val="0056350B"/>
    <w:rsid w:val="00563CB5"/>
    <w:rsid w:val="005651B6"/>
    <w:rsid w:val="005654CE"/>
    <w:rsid w:val="005700C5"/>
    <w:rsid w:val="00571BFE"/>
    <w:rsid w:val="005744E9"/>
    <w:rsid w:val="0058108B"/>
    <w:rsid w:val="00584431"/>
    <w:rsid w:val="00585E23"/>
    <w:rsid w:val="005867C0"/>
    <w:rsid w:val="00586872"/>
    <w:rsid w:val="00586CE8"/>
    <w:rsid w:val="00590FF5"/>
    <w:rsid w:val="00592225"/>
    <w:rsid w:val="00593F2F"/>
    <w:rsid w:val="00596B8D"/>
    <w:rsid w:val="005A07F4"/>
    <w:rsid w:val="005A5960"/>
    <w:rsid w:val="005A66DA"/>
    <w:rsid w:val="005A6E3B"/>
    <w:rsid w:val="005A7709"/>
    <w:rsid w:val="005A7844"/>
    <w:rsid w:val="005B04F6"/>
    <w:rsid w:val="005B0BDA"/>
    <w:rsid w:val="005B1E86"/>
    <w:rsid w:val="005B215C"/>
    <w:rsid w:val="005B2522"/>
    <w:rsid w:val="005B4890"/>
    <w:rsid w:val="005B6058"/>
    <w:rsid w:val="005C03AA"/>
    <w:rsid w:val="005C1934"/>
    <w:rsid w:val="005D0464"/>
    <w:rsid w:val="005D38E2"/>
    <w:rsid w:val="005D5346"/>
    <w:rsid w:val="005D7AB6"/>
    <w:rsid w:val="005E4417"/>
    <w:rsid w:val="005E5B96"/>
    <w:rsid w:val="005F074B"/>
    <w:rsid w:val="005F3655"/>
    <w:rsid w:val="005F38D7"/>
    <w:rsid w:val="005F3FB1"/>
    <w:rsid w:val="005F7CDF"/>
    <w:rsid w:val="00601D49"/>
    <w:rsid w:val="00603340"/>
    <w:rsid w:val="00607E6B"/>
    <w:rsid w:val="006121F7"/>
    <w:rsid w:val="0061266F"/>
    <w:rsid w:val="0061731A"/>
    <w:rsid w:val="00617E01"/>
    <w:rsid w:val="00621E73"/>
    <w:rsid w:val="006224B4"/>
    <w:rsid w:val="00622F52"/>
    <w:rsid w:val="00627458"/>
    <w:rsid w:val="00627C8E"/>
    <w:rsid w:val="00630017"/>
    <w:rsid w:val="00630835"/>
    <w:rsid w:val="00630932"/>
    <w:rsid w:val="00630FC2"/>
    <w:rsid w:val="00631249"/>
    <w:rsid w:val="00631D25"/>
    <w:rsid w:val="00636252"/>
    <w:rsid w:val="0063667E"/>
    <w:rsid w:val="00636D34"/>
    <w:rsid w:val="00642C10"/>
    <w:rsid w:val="00642F75"/>
    <w:rsid w:val="00643FA7"/>
    <w:rsid w:val="00644A05"/>
    <w:rsid w:val="0064525D"/>
    <w:rsid w:val="006470CB"/>
    <w:rsid w:val="00647C64"/>
    <w:rsid w:val="00650050"/>
    <w:rsid w:val="00650CC2"/>
    <w:rsid w:val="0065489C"/>
    <w:rsid w:val="00657652"/>
    <w:rsid w:val="006614F0"/>
    <w:rsid w:val="00665016"/>
    <w:rsid w:val="00670CE3"/>
    <w:rsid w:val="00673B02"/>
    <w:rsid w:val="00674878"/>
    <w:rsid w:val="00681CD7"/>
    <w:rsid w:val="006825A2"/>
    <w:rsid w:val="00682617"/>
    <w:rsid w:val="00682CEB"/>
    <w:rsid w:val="0068367B"/>
    <w:rsid w:val="00684787"/>
    <w:rsid w:val="00684F94"/>
    <w:rsid w:val="00687B2A"/>
    <w:rsid w:val="00693683"/>
    <w:rsid w:val="0069520D"/>
    <w:rsid w:val="006A1CD3"/>
    <w:rsid w:val="006A2C63"/>
    <w:rsid w:val="006A6109"/>
    <w:rsid w:val="006A778E"/>
    <w:rsid w:val="006B01C6"/>
    <w:rsid w:val="006B0293"/>
    <w:rsid w:val="006B1C5E"/>
    <w:rsid w:val="006B1F0C"/>
    <w:rsid w:val="006B26E5"/>
    <w:rsid w:val="006B2F11"/>
    <w:rsid w:val="006B4512"/>
    <w:rsid w:val="006B593D"/>
    <w:rsid w:val="006B725E"/>
    <w:rsid w:val="006B7F6C"/>
    <w:rsid w:val="006C1C58"/>
    <w:rsid w:val="006C42F4"/>
    <w:rsid w:val="006C63E8"/>
    <w:rsid w:val="006D2ECA"/>
    <w:rsid w:val="006D3670"/>
    <w:rsid w:val="006D3A42"/>
    <w:rsid w:val="006D7B9E"/>
    <w:rsid w:val="006E0D48"/>
    <w:rsid w:val="006E0F9C"/>
    <w:rsid w:val="006E170D"/>
    <w:rsid w:val="006E1CA1"/>
    <w:rsid w:val="006E3288"/>
    <w:rsid w:val="006E3915"/>
    <w:rsid w:val="006E3E49"/>
    <w:rsid w:val="006E41D3"/>
    <w:rsid w:val="006E5232"/>
    <w:rsid w:val="006E549F"/>
    <w:rsid w:val="006E7085"/>
    <w:rsid w:val="006E7441"/>
    <w:rsid w:val="006F09FF"/>
    <w:rsid w:val="006F0DED"/>
    <w:rsid w:val="006F1B94"/>
    <w:rsid w:val="006F41E9"/>
    <w:rsid w:val="006F463A"/>
    <w:rsid w:val="00702B33"/>
    <w:rsid w:val="00702BA9"/>
    <w:rsid w:val="00703592"/>
    <w:rsid w:val="00704D57"/>
    <w:rsid w:val="007077F3"/>
    <w:rsid w:val="00711420"/>
    <w:rsid w:val="00712A0B"/>
    <w:rsid w:val="00715ECE"/>
    <w:rsid w:val="007175E9"/>
    <w:rsid w:val="00717D42"/>
    <w:rsid w:val="00717FD8"/>
    <w:rsid w:val="00720977"/>
    <w:rsid w:val="007236F7"/>
    <w:rsid w:val="0073299A"/>
    <w:rsid w:val="007337EE"/>
    <w:rsid w:val="00737AA0"/>
    <w:rsid w:val="007400E8"/>
    <w:rsid w:val="00742213"/>
    <w:rsid w:val="007472D1"/>
    <w:rsid w:val="0075022F"/>
    <w:rsid w:val="0075393D"/>
    <w:rsid w:val="00753C79"/>
    <w:rsid w:val="007556F4"/>
    <w:rsid w:val="00757023"/>
    <w:rsid w:val="00757E28"/>
    <w:rsid w:val="007609A6"/>
    <w:rsid w:val="00760B7D"/>
    <w:rsid w:val="007617CA"/>
    <w:rsid w:val="00762144"/>
    <w:rsid w:val="00765C0C"/>
    <w:rsid w:val="00767530"/>
    <w:rsid w:val="007738D6"/>
    <w:rsid w:val="00774512"/>
    <w:rsid w:val="0078273D"/>
    <w:rsid w:val="0078704C"/>
    <w:rsid w:val="007904E9"/>
    <w:rsid w:val="007928B3"/>
    <w:rsid w:val="007956CE"/>
    <w:rsid w:val="0079653D"/>
    <w:rsid w:val="0079710C"/>
    <w:rsid w:val="007A02C1"/>
    <w:rsid w:val="007A0A81"/>
    <w:rsid w:val="007A2173"/>
    <w:rsid w:val="007A60E8"/>
    <w:rsid w:val="007A65D7"/>
    <w:rsid w:val="007A6673"/>
    <w:rsid w:val="007A773D"/>
    <w:rsid w:val="007A7F91"/>
    <w:rsid w:val="007B0F6C"/>
    <w:rsid w:val="007B0FED"/>
    <w:rsid w:val="007B6105"/>
    <w:rsid w:val="007B774B"/>
    <w:rsid w:val="007B7AAD"/>
    <w:rsid w:val="007C1323"/>
    <w:rsid w:val="007C3295"/>
    <w:rsid w:val="007C384B"/>
    <w:rsid w:val="007C5EE0"/>
    <w:rsid w:val="007C632F"/>
    <w:rsid w:val="007C6B8E"/>
    <w:rsid w:val="007C70E3"/>
    <w:rsid w:val="007D0689"/>
    <w:rsid w:val="007D16DD"/>
    <w:rsid w:val="007D18C1"/>
    <w:rsid w:val="007D325F"/>
    <w:rsid w:val="007E0497"/>
    <w:rsid w:val="007E156E"/>
    <w:rsid w:val="007E16D2"/>
    <w:rsid w:val="007E1CD7"/>
    <w:rsid w:val="007F06F4"/>
    <w:rsid w:val="007F18A4"/>
    <w:rsid w:val="007F27FF"/>
    <w:rsid w:val="007F4522"/>
    <w:rsid w:val="007F52B2"/>
    <w:rsid w:val="007F54CD"/>
    <w:rsid w:val="00800663"/>
    <w:rsid w:val="00802669"/>
    <w:rsid w:val="00802E88"/>
    <w:rsid w:val="00803015"/>
    <w:rsid w:val="00810DDA"/>
    <w:rsid w:val="00814EA7"/>
    <w:rsid w:val="00815DF1"/>
    <w:rsid w:val="008162E3"/>
    <w:rsid w:val="00817BF7"/>
    <w:rsid w:val="00822143"/>
    <w:rsid w:val="00822E5C"/>
    <w:rsid w:val="00824727"/>
    <w:rsid w:val="0082767F"/>
    <w:rsid w:val="00827BD8"/>
    <w:rsid w:val="00827C95"/>
    <w:rsid w:val="00830768"/>
    <w:rsid w:val="00830994"/>
    <w:rsid w:val="00831451"/>
    <w:rsid w:val="00833B79"/>
    <w:rsid w:val="00835366"/>
    <w:rsid w:val="008363C8"/>
    <w:rsid w:val="00836DC4"/>
    <w:rsid w:val="00837EBB"/>
    <w:rsid w:val="00840A49"/>
    <w:rsid w:val="00842661"/>
    <w:rsid w:val="00846436"/>
    <w:rsid w:val="0084761D"/>
    <w:rsid w:val="00847BAF"/>
    <w:rsid w:val="00850147"/>
    <w:rsid w:val="00850592"/>
    <w:rsid w:val="00850773"/>
    <w:rsid w:val="0085157D"/>
    <w:rsid w:val="0085329A"/>
    <w:rsid w:val="00854CCA"/>
    <w:rsid w:val="008604DB"/>
    <w:rsid w:val="008607BB"/>
    <w:rsid w:val="00862D37"/>
    <w:rsid w:val="008637FB"/>
    <w:rsid w:val="0086434A"/>
    <w:rsid w:val="008645B7"/>
    <w:rsid w:val="00865899"/>
    <w:rsid w:val="00865DF8"/>
    <w:rsid w:val="00866E5E"/>
    <w:rsid w:val="00867628"/>
    <w:rsid w:val="008724E3"/>
    <w:rsid w:val="0087265A"/>
    <w:rsid w:val="008726BA"/>
    <w:rsid w:val="008726CB"/>
    <w:rsid w:val="00873893"/>
    <w:rsid w:val="008740CE"/>
    <w:rsid w:val="008764C9"/>
    <w:rsid w:val="00876CE8"/>
    <w:rsid w:val="00876D95"/>
    <w:rsid w:val="00880068"/>
    <w:rsid w:val="00882FC9"/>
    <w:rsid w:val="00883C42"/>
    <w:rsid w:val="00884096"/>
    <w:rsid w:val="00890211"/>
    <w:rsid w:val="00891BFF"/>
    <w:rsid w:val="00891EEE"/>
    <w:rsid w:val="00894408"/>
    <w:rsid w:val="0089627A"/>
    <w:rsid w:val="00896F87"/>
    <w:rsid w:val="008A2208"/>
    <w:rsid w:val="008A3D83"/>
    <w:rsid w:val="008A6BA4"/>
    <w:rsid w:val="008A7407"/>
    <w:rsid w:val="008A7E20"/>
    <w:rsid w:val="008B1352"/>
    <w:rsid w:val="008B1D11"/>
    <w:rsid w:val="008B297B"/>
    <w:rsid w:val="008B316A"/>
    <w:rsid w:val="008B361B"/>
    <w:rsid w:val="008B44FD"/>
    <w:rsid w:val="008B4911"/>
    <w:rsid w:val="008B6AA3"/>
    <w:rsid w:val="008B6C31"/>
    <w:rsid w:val="008C1E07"/>
    <w:rsid w:val="008C333D"/>
    <w:rsid w:val="008C338D"/>
    <w:rsid w:val="008C3690"/>
    <w:rsid w:val="008C4E1F"/>
    <w:rsid w:val="008C5E28"/>
    <w:rsid w:val="008C777C"/>
    <w:rsid w:val="008D1A5D"/>
    <w:rsid w:val="008D33B4"/>
    <w:rsid w:val="008D36F9"/>
    <w:rsid w:val="008D4B39"/>
    <w:rsid w:val="008D6B7D"/>
    <w:rsid w:val="008D7864"/>
    <w:rsid w:val="008D7CB0"/>
    <w:rsid w:val="008E1234"/>
    <w:rsid w:val="008E1DAD"/>
    <w:rsid w:val="008E272D"/>
    <w:rsid w:val="008E2C5B"/>
    <w:rsid w:val="008E3EF0"/>
    <w:rsid w:val="008E4703"/>
    <w:rsid w:val="008E62A5"/>
    <w:rsid w:val="008F0A5F"/>
    <w:rsid w:val="008F153D"/>
    <w:rsid w:val="008F25CE"/>
    <w:rsid w:val="008F2F70"/>
    <w:rsid w:val="008F48BE"/>
    <w:rsid w:val="008F587E"/>
    <w:rsid w:val="008F7E96"/>
    <w:rsid w:val="00902155"/>
    <w:rsid w:val="00905392"/>
    <w:rsid w:val="0091007A"/>
    <w:rsid w:val="00912284"/>
    <w:rsid w:val="00914EE3"/>
    <w:rsid w:val="009224F9"/>
    <w:rsid w:val="009225DE"/>
    <w:rsid w:val="009250BC"/>
    <w:rsid w:val="009250EF"/>
    <w:rsid w:val="00931E59"/>
    <w:rsid w:val="00932AC2"/>
    <w:rsid w:val="00933EAF"/>
    <w:rsid w:val="00934398"/>
    <w:rsid w:val="0093619A"/>
    <w:rsid w:val="00936FB0"/>
    <w:rsid w:val="009372B8"/>
    <w:rsid w:val="00937565"/>
    <w:rsid w:val="0093775A"/>
    <w:rsid w:val="00937B89"/>
    <w:rsid w:val="0094053D"/>
    <w:rsid w:val="009408D7"/>
    <w:rsid w:val="00940FCE"/>
    <w:rsid w:val="0094336E"/>
    <w:rsid w:val="00947E75"/>
    <w:rsid w:val="00951233"/>
    <w:rsid w:val="00951D04"/>
    <w:rsid w:val="00957BCB"/>
    <w:rsid w:val="00957BEB"/>
    <w:rsid w:val="00957E4D"/>
    <w:rsid w:val="00960CE3"/>
    <w:rsid w:val="00963B90"/>
    <w:rsid w:val="00963FF8"/>
    <w:rsid w:val="009644B0"/>
    <w:rsid w:val="009675A0"/>
    <w:rsid w:val="00971441"/>
    <w:rsid w:val="00971838"/>
    <w:rsid w:val="009725BF"/>
    <w:rsid w:val="009740CE"/>
    <w:rsid w:val="00975533"/>
    <w:rsid w:val="00976B9D"/>
    <w:rsid w:val="00981254"/>
    <w:rsid w:val="00982C2E"/>
    <w:rsid w:val="00982D59"/>
    <w:rsid w:val="00982E72"/>
    <w:rsid w:val="00985E18"/>
    <w:rsid w:val="0099000C"/>
    <w:rsid w:val="0099119C"/>
    <w:rsid w:val="0099196E"/>
    <w:rsid w:val="00993EAF"/>
    <w:rsid w:val="00994FA5"/>
    <w:rsid w:val="00996AFF"/>
    <w:rsid w:val="00996FE4"/>
    <w:rsid w:val="009A21E2"/>
    <w:rsid w:val="009A2BC6"/>
    <w:rsid w:val="009A4404"/>
    <w:rsid w:val="009A46F4"/>
    <w:rsid w:val="009A5A18"/>
    <w:rsid w:val="009A767D"/>
    <w:rsid w:val="009B05B4"/>
    <w:rsid w:val="009B1FBA"/>
    <w:rsid w:val="009B2048"/>
    <w:rsid w:val="009B266D"/>
    <w:rsid w:val="009B28E7"/>
    <w:rsid w:val="009B6909"/>
    <w:rsid w:val="009C0BA0"/>
    <w:rsid w:val="009C3B75"/>
    <w:rsid w:val="009C4D29"/>
    <w:rsid w:val="009D18CD"/>
    <w:rsid w:val="009D54C6"/>
    <w:rsid w:val="009E06CC"/>
    <w:rsid w:val="009E491E"/>
    <w:rsid w:val="009E4A78"/>
    <w:rsid w:val="009E4B57"/>
    <w:rsid w:val="009F01C3"/>
    <w:rsid w:val="009F0608"/>
    <w:rsid w:val="009F111B"/>
    <w:rsid w:val="009F1324"/>
    <w:rsid w:val="009F3057"/>
    <w:rsid w:val="009F38B0"/>
    <w:rsid w:val="009F6B08"/>
    <w:rsid w:val="00A0091F"/>
    <w:rsid w:val="00A025DE"/>
    <w:rsid w:val="00A036B3"/>
    <w:rsid w:val="00A04B18"/>
    <w:rsid w:val="00A05112"/>
    <w:rsid w:val="00A10E1B"/>
    <w:rsid w:val="00A11305"/>
    <w:rsid w:val="00A1213F"/>
    <w:rsid w:val="00A12585"/>
    <w:rsid w:val="00A1486E"/>
    <w:rsid w:val="00A15061"/>
    <w:rsid w:val="00A20883"/>
    <w:rsid w:val="00A21485"/>
    <w:rsid w:val="00A2358B"/>
    <w:rsid w:val="00A242D4"/>
    <w:rsid w:val="00A24B37"/>
    <w:rsid w:val="00A24DEC"/>
    <w:rsid w:val="00A250B9"/>
    <w:rsid w:val="00A2605E"/>
    <w:rsid w:val="00A26E22"/>
    <w:rsid w:val="00A32512"/>
    <w:rsid w:val="00A35218"/>
    <w:rsid w:val="00A3755E"/>
    <w:rsid w:val="00A401B5"/>
    <w:rsid w:val="00A4062E"/>
    <w:rsid w:val="00A43E90"/>
    <w:rsid w:val="00A44EAA"/>
    <w:rsid w:val="00A511C7"/>
    <w:rsid w:val="00A515F3"/>
    <w:rsid w:val="00A543F4"/>
    <w:rsid w:val="00A55485"/>
    <w:rsid w:val="00A55B8C"/>
    <w:rsid w:val="00A57270"/>
    <w:rsid w:val="00A57DCF"/>
    <w:rsid w:val="00A62C03"/>
    <w:rsid w:val="00A666D3"/>
    <w:rsid w:val="00A750AA"/>
    <w:rsid w:val="00A75646"/>
    <w:rsid w:val="00A76B64"/>
    <w:rsid w:val="00A76C14"/>
    <w:rsid w:val="00A80A86"/>
    <w:rsid w:val="00A842D4"/>
    <w:rsid w:val="00A84902"/>
    <w:rsid w:val="00A87F58"/>
    <w:rsid w:val="00A91E5A"/>
    <w:rsid w:val="00AA34BA"/>
    <w:rsid w:val="00AA5275"/>
    <w:rsid w:val="00AA56DA"/>
    <w:rsid w:val="00AB0294"/>
    <w:rsid w:val="00AB39F1"/>
    <w:rsid w:val="00AB4659"/>
    <w:rsid w:val="00AB4ADE"/>
    <w:rsid w:val="00AB615C"/>
    <w:rsid w:val="00AB6961"/>
    <w:rsid w:val="00AB6B8B"/>
    <w:rsid w:val="00AB7BA2"/>
    <w:rsid w:val="00AC064A"/>
    <w:rsid w:val="00AC577B"/>
    <w:rsid w:val="00AD004D"/>
    <w:rsid w:val="00AD088B"/>
    <w:rsid w:val="00AD171D"/>
    <w:rsid w:val="00AD1D2A"/>
    <w:rsid w:val="00AD2F2D"/>
    <w:rsid w:val="00AD53E1"/>
    <w:rsid w:val="00AD57EB"/>
    <w:rsid w:val="00AD6AAC"/>
    <w:rsid w:val="00AD7375"/>
    <w:rsid w:val="00AD756D"/>
    <w:rsid w:val="00AE0D6F"/>
    <w:rsid w:val="00AE4C3F"/>
    <w:rsid w:val="00AE521E"/>
    <w:rsid w:val="00AE549F"/>
    <w:rsid w:val="00AE5693"/>
    <w:rsid w:val="00AF1778"/>
    <w:rsid w:val="00AF62B0"/>
    <w:rsid w:val="00B008B4"/>
    <w:rsid w:val="00B04B8F"/>
    <w:rsid w:val="00B064A0"/>
    <w:rsid w:val="00B07776"/>
    <w:rsid w:val="00B10942"/>
    <w:rsid w:val="00B10CCD"/>
    <w:rsid w:val="00B12B8D"/>
    <w:rsid w:val="00B12CD4"/>
    <w:rsid w:val="00B1336D"/>
    <w:rsid w:val="00B153E5"/>
    <w:rsid w:val="00B169C4"/>
    <w:rsid w:val="00B17438"/>
    <w:rsid w:val="00B214C2"/>
    <w:rsid w:val="00B24D7A"/>
    <w:rsid w:val="00B26283"/>
    <w:rsid w:val="00B26B4D"/>
    <w:rsid w:val="00B27339"/>
    <w:rsid w:val="00B32E77"/>
    <w:rsid w:val="00B37526"/>
    <w:rsid w:val="00B4180A"/>
    <w:rsid w:val="00B44B25"/>
    <w:rsid w:val="00B47124"/>
    <w:rsid w:val="00B5100A"/>
    <w:rsid w:val="00B51FDA"/>
    <w:rsid w:val="00B52BE8"/>
    <w:rsid w:val="00B55A05"/>
    <w:rsid w:val="00B567AA"/>
    <w:rsid w:val="00B57AA2"/>
    <w:rsid w:val="00B60181"/>
    <w:rsid w:val="00B64177"/>
    <w:rsid w:val="00B665F8"/>
    <w:rsid w:val="00B66A2A"/>
    <w:rsid w:val="00B6744C"/>
    <w:rsid w:val="00B7102C"/>
    <w:rsid w:val="00B77BC8"/>
    <w:rsid w:val="00B84BAD"/>
    <w:rsid w:val="00B8634F"/>
    <w:rsid w:val="00B91924"/>
    <w:rsid w:val="00B91CE1"/>
    <w:rsid w:val="00B95DB8"/>
    <w:rsid w:val="00B9644B"/>
    <w:rsid w:val="00B967B9"/>
    <w:rsid w:val="00BA4204"/>
    <w:rsid w:val="00BB2408"/>
    <w:rsid w:val="00BB37DA"/>
    <w:rsid w:val="00BB5CC6"/>
    <w:rsid w:val="00BB66AA"/>
    <w:rsid w:val="00BB6A0B"/>
    <w:rsid w:val="00BC34A1"/>
    <w:rsid w:val="00BC390A"/>
    <w:rsid w:val="00BC4000"/>
    <w:rsid w:val="00BC4DB2"/>
    <w:rsid w:val="00BC6802"/>
    <w:rsid w:val="00BC6F72"/>
    <w:rsid w:val="00BC7A79"/>
    <w:rsid w:val="00BD00C4"/>
    <w:rsid w:val="00BD2551"/>
    <w:rsid w:val="00BE4177"/>
    <w:rsid w:val="00BE58EC"/>
    <w:rsid w:val="00BE7EA0"/>
    <w:rsid w:val="00BF2BBC"/>
    <w:rsid w:val="00BF45AF"/>
    <w:rsid w:val="00BF46CB"/>
    <w:rsid w:val="00BF495F"/>
    <w:rsid w:val="00BF786C"/>
    <w:rsid w:val="00BF7952"/>
    <w:rsid w:val="00C02AFA"/>
    <w:rsid w:val="00C06652"/>
    <w:rsid w:val="00C0696C"/>
    <w:rsid w:val="00C12F6B"/>
    <w:rsid w:val="00C155AA"/>
    <w:rsid w:val="00C16DAD"/>
    <w:rsid w:val="00C17ECA"/>
    <w:rsid w:val="00C22606"/>
    <w:rsid w:val="00C2277C"/>
    <w:rsid w:val="00C229A0"/>
    <w:rsid w:val="00C24051"/>
    <w:rsid w:val="00C258CC"/>
    <w:rsid w:val="00C26073"/>
    <w:rsid w:val="00C30C81"/>
    <w:rsid w:val="00C31B8C"/>
    <w:rsid w:val="00C32E5A"/>
    <w:rsid w:val="00C33A54"/>
    <w:rsid w:val="00C359B5"/>
    <w:rsid w:val="00C43072"/>
    <w:rsid w:val="00C432DB"/>
    <w:rsid w:val="00C44E68"/>
    <w:rsid w:val="00C45F64"/>
    <w:rsid w:val="00C4640C"/>
    <w:rsid w:val="00C51F63"/>
    <w:rsid w:val="00C528F5"/>
    <w:rsid w:val="00C52E96"/>
    <w:rsid w:val="00C5359C"/>
    <w:rsid w:val="00C54A20"/>
    <w:rsid w:val="00C56B63"/>
    <w:rsid w:val="00C606CB"/>
    <w:rsid w:val="00C647C0"/>
    <w:rsid w:val="00C6592A"/>
    <w:rsid w:val="00C6613F"/>
    <w:rsid w:val="00C662A3"/>
    <w:rsid w:val="00C66EA4"/>
    <w:rsid w:val="00C67945"/>
    <w:rsid w:val="00C7104B"/>
    <w:rsid w:val="00C743F1"/>
    <w:rsid w:val="00C75AEF"/>
    <w:rsid w:val="00C77181"/>
    <w:rsid w:val="00C77438"/>
    <w:rsid w:val="00C801ED"/>
    <w:rsid w:val="00C80398"/>
    <w:rsid w:val="00C811B9"/>
    <w:rsid w:val="00C81BB4"/>
    <w:rsid w:val="00C82502"/>
    <w:rsid w:val="00C82D46"/>
    <w:rsid w:val="00C849CF"/>
    <w:rsid w:val="00C877B5"/>
    <w:rsid w:val="00C90442"/>
    <w:rsid w:val="00C9121A"/>
    <w:rsid w:val="00C912FD"/>
    <w:rsid w:val="00C915A8"/>
    <w:rsid w:val="00C92CD7"/>
    <w:rsid w:val="00C943A2"/>
    <w:rsid w:val="00C94939"/>
    <w:rsid w:val="00C95395"/>
    <w:rsid w:val="00C96A1B"/>
    <w:rsid w:val="00C96E6F"/>
    <w:rsid w:val="00C974D0"/>
    <w:rsid w:val="00CA0280"/>
    <w:rsid w:val="00CA1F85"/>
    <w:rsid w:val="00CA2421"/>
    <w:rsid w:val="00CA772C"/>
    <w:rsid w:val="00CA7AEA"/>
    <w:rsid w:val="00CB0714"/>
    <w:rsid w:val="00CB39A9"/>
    <w:rsid w:val="00CB63F3"/>
    <w:rsid w:val="00CB738C"/>
    <w:rsid w:val="00CC0E57"/>
    <w:rsid w:val="00CC21C2"/>
    <w:rsid w:val="00CC41DB"/>
    <w:rsid w:val="00CC65B3"/>
    <w:rsid w:val="00CC7FB5"/>
    <w:rsid w:val="00CD18C5"/>
    <w:rsid w:val="00CD49DC"/>
    <w:rsid w:val="00CD5572"/>
    <w:rsid w:val="00CD594B"/>
    <w:rsid w:val="00CE0517"/>
    <w:rsid w:val="00CE1794"/>
    <w:rsid w:val="00CE3624"/>
    <w:rsid w:val="00CE48F2"/>
    <w:rsid w:val="00CE5228"/>
    <w:rsid w:val="00CE68DF"/>
    <w:rsid w:val="00CF097D"/>
    <w:rsid w:val="00CF0C13"/>
    <w:rsid w:val="00CF0C27"/>
    <w:rsid w:val="00CF25CA"/>
    <w:rsid w:val="00CF2C4C"/>
    <w:rsid w:val="00CF3E46"/>
    <w:rsid w:val="00CF3F10"/>
    <w:rsid w:val="00CF4A48"/>
    <w:rsid w:val="00CF502A"/>
    <w:rsid w:val="00CF6E27"/>
    <w:rsid w:val="00D002D2"/>
    <w:rsid w:val="00D01F9B"/>
    <w:rsid w:val="00D03470"/>
    <w:rsid w:val="00D03E6D"/>
    <w:rsid w:val="00D03F1F"/>
    <w:rsid w:val="00D04112"/>
    <w:rsid w:val="00D12A5C"/>
    <w:rsid w:val="00D2049A"/>
    <w:rsid w:val="00D207DA"/>
    <w:rsid w:val="00D21DE5"/>
    <w:rsid w:val="00D2445A"/>
    <w:rsid w:val="00D24C52"/>
    <w:rsid w:val="00D25ECC"/>
    <w:rsid w:val="00D26EB0"/>
    <w:rsid w:val="00D3106F"/>
    <w:rsid w:val="00D315D7"/>
    <w:rsid w:val="00D36911"/>
    <w:rsid w:val="00D37C22"/>
    <w:rsid w:val="00D400E4"/>
    <w:rsid w:val="00D41955"/>
    <w:rsid w:val="00D44B96"/>
    <w:rsid w:val="00D45761"/>
    <w:rsid w:val="00D47570"/>
    <w:rsid w:val="00D47C6F"/>
    <w:rsid w:val="00D52D0B"/>
    <w:rsid w:val="00D55A4E"/>
    <w:rsid w:val="00D561A9"/>
    <w:rsid w:val="00D60F64"/>
    <w:rsid w:val="00D63F2F"/>
    <w:rsid w:val="00D65558"/>
    <w:rsid w:val="00D706EA"/>
    <w:rsid w:val="00D72E0C"/>
    <w:rsid w:val="00D72EEC"/>
    <w:rsid w:val="00D732D9"/>
    <w:rsid w:val="00D7668A"/>
    <w:rsid w:val="00D775FD"/>
    <w:rsid w:val="00D8305B"/>
    <w:rsid w:val="00D8323D"/>
    <w:rsid w:val="00D84B8B"/>
    <w:rsid w:val="00D85F80"/>
    <w:rsid w:val="00D874A5"/>
    <w:rsid w:val="00D94687"/>
    <w:rsid w:val="00D9696C"/>
    <w:rsid w:val="00D96BEB"/>
    <w:rsid w:val="00D97F90"/>
    <w:rsid w:val="00DA13E3"/>
    <w:rsid w:val="00DB1D95"/>
    <w:rsid w:val="00DB1DDB"/>
    <w:rsid w:val="00DB6140"/>
    <w:rsid w:val="00DB6D09"/>
    <w:rsid w:val="00DB7A42"/>
    <w:rsid w:val="00DC00C1"/>
    <w:rsid w:val="00DC0938"/>
    <w:rsid w:val="00DC0A1E"/>
    <w:rsid w:val="00DC0D23"/>
    <w:rsid w:val="00DC75DE"/>
    <w:rsid w:val="00DD0F1C"/>
    <w:rsid w:val="00DD7DD2"/>
    <w:rsid w:val="00DE14D0"/>
    <w:rsid w:val="00DE2D8F"/>
    <w:rsid w:val="00DE40A6"/>
    <w:rsid w:val="00DE4E46"/>
    <w:rsid w:val="00DF1198"/>
    <w:rsid w:val="00DF15FA"/>
    <w:rsid w:val="00DF2C52"/>
    <w:rsid w:val="00DF3013"/>
    <w:rsid w:val="00DF3A5A"/>
    <w:rsid w:val="00DF3ED1"/>
    <w:rsid w:val="00DF50E4"/>
    <w:rsid w:val="00DF5638"/>
    <w:rsid w:val="00E00112"/>
    <w:rsid w:val="00E0025B"/>
    <w:rsid w:val="00E022FA"/>
    <w:rsid w:val="00E03A18"/>
    <w:rsid w:val="00E0439C"/>
    <w:rsid w:val="00E045CE"/>
    <w:rsid w:val="00E0481A"/>
    <w:rsid w:val="00E05C2C"/>
    <w:rsid w:val="00E066D4"/>
    <w:rsid w:val="00E07DA2"/>
    <w:rsid w:val="00E10693"/>
    <w:rsid w:val="00E10B43"/>
    <w:rsid w:val="00E1160C"/>
    <w:rsid w:val="00E1268D"/>
    <w:rsid w:val="00E1475C"/>
    <w:rsid w:val="00E163A6"/>
    <w:rsid w:val="00E16817"/>
    <w:rsid w:val="00E16957"/>
    <w:rsid w:val="00E1703C"/>
    <w:rsid w:val="00E17105"/>
    <w:rsid w:val="00E20C35"/>
    <w:rsid w:val="00E20C46"/>
    <w:rsid w:val="00E216DB"/>
    <w:rsid w:val="00E230B5"/>
    <w:rsid w:val="00E27A23"/>
    <w:rsid w:val="00E308BA"/>
    <w:rsid w:val="00E31B10"/>
    <w:rsid w:val="00E327C2"/>
    <w:rsid w:val="00E33F12"/>
    <w:rsid w:val="00E37946"/>
    <w:rsid w:val="00E37BCB"/>
    <w:rsid w:val="00E416AF"/>
    <w:rsid w:val="00E419AA"/>
    <w:rsid w:val="00E41CEE"/>
    <w:rsid w:val="00E425E6"/>
    <w:rsid w:val="00E43AA8"/>
    <w:rsid w:val="00E44757"/>
    <w:rsid w:val="00E4693A"/>
    <w:rsid w:val="00E52EEC"/>
    <w:rsid w:val="00E535FD"/>
    <w:rsid w:val="00E55E3A"/>
    <w:rsid w:val="00E71F9D"/>
    <w:rsid w:val="00E721C6"/>
    <w:rsid w:val="00E73658"/>
    <w:rsid w:val="00E74F6A"/>
    <w:rsid w:val="00E80EA5"/>
    <w:rsid w:val="00E813ED"/>
    <w:rsid w:val="00E845B7"/>
    <w:rsid w:val="00E848B9"/>
    <w:rsid w:val="00E858DD"/>
    <w:rsid w:val="00E879E1"/>
    <w:rsid w:val="00E914A3"/>
    <w:rsid w:val="00E95401"/>
    <w:rsid w:val="00E96D18"/>
    <w:rsid w:val="00EA17B7"/>
    <w:rsid w:val="00EA1918"/>
    <w:rsid w:val="00EA1DA3"/>
    <w:rsid w:val="00EA40A9"/>
    <w:rsid w:val="00EA4A17"/>
    <w:rsid w:val="00EA6EBE"/>
    <w:rsid w:val="00EA6FC3"/>
    <w:rsid w:val="00EB1AD7"/>
    <w:rsid w:val="00EB2998"/>
    <w:rsid w:val="00EB2F8E"/>
    <w:rsid w:val="00EB6C3D"/>
    <w:rsid w:val="00EC0182"/>
    <w:rsid w:val="00EC225F"/>
    <w:rsid w:val="00EC2D12"/>
    <w:rsid w:val="00EC41C1"/>
    <w:rsid w:val="00EC4205"/>
    <w:rsid w:val="00EC7087"/>
    <w:rsid w:val="00ED23AE"/>
    <w:rsid w:val="00ED4281"/>
    <w:rsid w:val="00ED5D69"/>
    <w:rsid w:val="00ED6B7B"/>
    <w:rsid w:val="00ED7F4A"/>
    <w:rsid w:val="00EE0958"/>
    <w:rsid w:val="00EE2635"/>
    <w:rsid w:val="00EE2B3B"/>
    <w:rsid w:val="00EE5AEF"/>
    <w:rsid w:val="00EE6FD9"/>
    <w:rsid w:val="00EE7AA4"/>
    <w:rsid w:val="00EF1B2A"/>
    <w:rsid w:val="00EF5279"/>
    <w:rsid w:val="00F02117"/>
    <w:rsid w:val="00F02E5F"/>
    <w:rsid w:val="00F1016C"/>
    <w:rsid w:val="00F1067C"/>
    <w:rsid w:val="00F107E3"/>
    <w:rsid w:val="00F113E0"/>
    <w:rsid w:val="00F117A3"/>
    <w:rsid w:val="00F1208D"/>
    <w:rsid w:val="00F136A7"/>
    <w:rsid w:val="00F15B18"/>
    <w:rsid w:val="00F15E98"/>
    <w:rsid w:val="00F16073"/>
    <w:rsid w:val="00F20707"/>
    <w:rsid w:val="00F22257"/>
    <w:rsid w:val="00F23B57"/>
    <w:rsid w:val="00F24362"/>
    <w:rsid w:val="00F2481C"/>
    <w:rsid w:val="00F25D3A"/>
    <w:rsid w:val="00F274B9"/>
    <w:rsid w:val="00F3122C"/>
    <w:rsid w:val="00F32C75"/>
    <w:rsid w:val="00F35512"/>
    <w:rsid w:val="00F36C83"/>
    <w:rsid w:val="00F374E2"/>
    <w:rsid w:val="00F44413"/>
    <w:rsid w:val="00F45227"/>
    <w:rsid w:val="00F501C9"/>
    <w:rsid w:val="00F501F0"/>
    <w:rsid w:val="00F515ED"/>
    <w:rsid w:val="00F54AC5"/>
    <w:rsid w:val="00F5742D"/>
    <w:rsid w:val="00F6004F"/>
    <w:rsid w:val="00F61C9E"/>
    <w:rsid w:val="00F632FB"/>
    <w:rsid w:val="00F63C8A"/>
    <w:rsid w:val="00F65E3E"/>
    <w:rsid w:val="00F6612A"/>
    <w:rsid w:val="00F66DA5"/>
    <w:rsid w:val="00F67052"/>
    <w:rsid w:val="00F67BE7"/>
    <w:rsid w:val="00F72844"/>
    <w:rsid w:val="00F759DD"/>
    <w:rsid w:val="00F76301"/>
    <w:rsid w:val="00F76531"/>
    <w:rsid w:val="00F778BD"/>
    <w:rsid w:val="00F83591"/>
    <w:rsid w:val="00F86B0A"/>
    <w:rsid w:val="00F87D18"/>
    <w:rsid w:val="00F90814"/>
    <w:rsid w:val="00F90D90"/>
    <w:rsid w:val="00F9463B"/>
    <w:rsid w:val="00F97BFD"/>
    <w:rsid w:val="00FA04D2"/>
    <w:rsid w:val="00FA17A1"/>
    <w:rsid w:val="00FA557D"/>
    <w:rsid w:val="00FA59B2"/>
    <w:rsid w:val="00FA5DD5"/>
    <w:rsid w:val="00FA7053"/>
    <w:rsid w:val="00FB29A9"/>
    <w:rsid w:val="00FB2DD0"/>
    <w:rsid w:val="00FB46BE"/>
    <w:rsid w:val="00FB53CA"/>
    <w:rsid w:val="00FB6948"/>
    <w:rsid w:val="00FC3FEB"/>
    <w:rsid w:val="00FC41F3"/>
    <w:rsid w:val="00FC4424"/>
    <w:rsid w:val="00FC44DA"/>
    <w:rsid w:val="00FC60BC"/>
    <w:rsid w:val="00FC6F19"/>
    <w:rsid w:val="00FC7CFA"/>
    <w:rsid w:val="00FD219C"/>
    <w:rsid w:val="00FD64D4"/>
    <w:rsid w:val="00FE0535"/>
    <w:rsid w:val="00FE1DDB"/>
    <w:rsid w:val="00FE25C7"/>
    <w:rsid w:val="00FE5150"/>
    <w:rsid w:val="00FE5A48"/>
    <w:rsid w:val="00FF18F2"/>
    <w:rsid w:val="00FF1B2C"/>
    <w:rsid w:val="00FF1DA0"/>
    <w:rsid w:val="00FF4203"/>
    <w:rsid w:val="00FF4403"/>
    <w:rsid w:val="00FF45DB"/>
    <w:rsid w:val="00FF6345"/>
    <w:rsid w:val="00FF74F7"/>
    <w:rsid w:val="00FF7C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t-francis.oxon.sch.uk/Di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xfordhealthimms.co.uk/Forms/Fl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20fbd0c0ae63fdbbb1e61d88c12c10ee">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daf3d0b1bb8283f474c7e050e2c832eb"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Props1.xml><?xml version="1.0" encoding="utf-8"?>
<ds:datastoreItem xmlns:ds="http://schemas.openxmlformats.org/officeDocument/2006/customXml" ds:itemID="{3AADC119-DB05-42FD-B375-72DE1102B1ED}">
  <ds:schemaRefs>
    <ds:schemaRef ds:uri="http://schemas.microsoft.com/sharepoint/v3/contenttype/forms"/>
  </ds:schemaRefs>
</ds:datastoreItem>
</file>

<file path=customXml/itemProps2.xml><?xml version="1.0" encoding="utf-8"?>
<ds:datastoreItem xmlns:ds="http://schemas.openxmlformats.org/officeDocument/2006/customXml" ds:itemID="{C685879B-A159-4B90-92BB-45EA4C743DF7}">
  <ds:schemaRefs>
    <ds:schemaRef ds:uri="http://schemas.openxmlformats.org/officeDocument/2006/bibliography"/>
  </ds:schemaRefs>
</ds:datastoreItem>
</file>

<file path=customXml/itemProps3.xml><?xml version="1.0" encoding="utf-8"?>
<ds:datastoreItem xmlns:ds="http://schemas.openxmlformats.org/officeDocument/2006/customXml" ds:itemID="{79F1F4D1-1555-493D-99B8-E9C07B39D87D}"/>
</file>

<file path=customXml/itemProps4.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docProps/app.xml><?xml version="1.0" encoding="utf-8"?>
<Properties xmlns="http://schemas.openxmlformats.org/officeDocument/2006/extended-properties" xmlns:vt="http://schemas.openxmlformats.org/officeDocument/2006/docPropsVTypes">
  <Template>GT New Letterhead Spring Term 4 2010</Template>
  <TotalTime>496</TotalTime>
  <Pages>3</Pages>
  <Words>570</Words>
  <Characters>2871</Characters>
  <Application>Microsoft Office Word</Application>
  <DocSecurity>0</DocSecurity>
  <Lines>111</Lines>
  <Paragraphs>36</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3452</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60</cp:revision>
  <cp:lastPrinted>2025-09-10T11:04:00Z</cp:lastPrinted>
  <dcterms:created xsi:type="dcterms:W3CDTF">2025-10-21T11:58:00Z</dcterms:created>
  <dcterms:modified xsi:type="dcterms:W3CDTF">2025-11-04T11:46:00Z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