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46292" w14:textId="77777777" w:rsidR="007B774B" w:rsidRDefault="007B774B" w:rsidP="0018665D">
      <w:pPr>
        <w:shd w:val="clear" w:color="auto" w:fill="FFFFFF"/>
        <w:rPr>
          <w:rFonts w:ascii="Aptos" w:hAnsi="Aptos" w:cstheme="minorHAnsi"/>
          <w:color w:val="242424"/>
        </w:rPr>
      </w:pPr>
    </w:p>
    <w:p w14:paraId="47C759A8" w14:textId="37A0E165" w:rsidR="00F274B9" w:rsidRDefault="00491CD3" w:rsidP="00F274B9">
      <w:pPr>
        <w:pStyle w:val="ListParagraph"/>
        <w:jc w:val="center"/>
        <w:rPr>
          <w:rFonts w:ascii="Aptos" w:hAnsi="Aptos"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1D9D96AC" w14:textId="77777777" w:rsidR="00704D57" w:rsidRPr="00F274B9" w:rsidRDefault="00704D57" w:rsidP="00F274B9">
      <w:pPr>
        <w:pStyle w:val="ListParagraph"/>
        <w:jc w:val="center"/>
        <w:rPr>
          <w:rFonts w:ascii="Aptos" w:hAnsi="Aptos" w:cstheme="minorHAnsi"/>
          <w:b/>
          <w:bCs/>
          <w:color w:val="000000"/>
          <w:sz w:val="28"/>
          <w:szCs w:val="28"/>
          <w:u w:val="single"/>
          <w:bdr w:val="none" w:sz="0" w:space="0" w:color="auto" w:frame="1"/>
        </w:rPr>
      </w:pPr>
    </w:p>
    <w:p w14:paraId="622C1A7B" w14:textId="77777777" w:rsidR="007B774B" w:rsidRDefault="007B774B" w:rsidP="0018665D">
      <w:pPr>
        <w:shd w:val="clear" w:color="auto" w:fill="FFFFFF"/>
        <w:rPr>
          <w:rFonts w:ascii="Aptos" w:hAnsi="Aptos" w:cstheme="minorHAnsi"/>
          <w:color w:val="242424"/>
        </w:rPr>
      </w:pPr>
    </w:p>
    <w:p w14:paraId="6701A03E" w14:textId="77777777" w:rsidR="00F274B9" w:rsidRDefault="00F274B9" w:rsidP="00F274B9">
      <w:pPr>
        <w:rPr>
          <w:rFonts w:asciiTheme="minorHAnsi" w:hAnsiTheme="minorHAnsi" w:cstheme="minorHAnsi"/>
          <w:b/>
          <w:bCs/>
          <w:sz w:val="22"/>
          <w:szCs w:val="22"/>
          <w:u w:val="single"/>
        </w:rPr>
      </w:pPr>
      <w:r>
        <w:rPr>
          <w:rFonts w:asciiTheme="minorHAnsi" w:hAnsiTheme="minorHAnsi" w:cstheme="minorHAnsi"/>
          <w:b/>
          <w:bCs/>
          <w:sz w:val="22"/>
          <w:szCs w:val="22"/>
          <w:u w:val="single"/>
        </w:rPr>
        <w:t>Announcements on MCAS –</w:t>
      </w:r>
    </w:p>
    <w:p w14:paraId="446D4ABB" w14:textId="77777777" w:rsidR="00F274B9" w:rsidRDefault="00F274B9" w:rsidP="00F274B9">
      <w:pPr>
        <w:rPr>
          <w:rFonts w:asciiTheme="minorHAnsi" w:hAnsiTheme="minorHAnsi" w:cstheme="minorHAnsi"/>
          <w:b/>
          <w:bCs/>
          <w:sz w:val="22"/>
          <w:szCs w:val="22"/>
          <w:u w:val="single"/>
        </w:rPr>
      </w:pPr>
    </w:p>
    <w:p w14:paraId="2FD8CA77" w14:textId="77777777" w:rsidR="00F274B9" w:rsidRPr="00E80ED7" w:rsidRDefault="00F274B9" w:rsidP="00F274B9">
      <w:pPr>
        <w:pStyle w:val="ListParagraph"/>
        <w:rPr>
          <w:rFonts w:asciiTheme="minorHAnsi" w:hAnsiTheme="minorHAnsi" w:cstheme="minorHAnsi"/>
          <w:sz w:val="22"/>
          <w:szCs w:val="22"/>
        </w:rPr>
      </w:pPr>
      <w:r w:rsidRPr="00E80ED7">
        <w:rPr>
          <w:rFonts w:asciiTheme="minorHAnsi" w:hAnsiTheme="minorHAnsi" w:cstheme="minorHAnsi"/>
          <w:sz w:val="22"/>
          <w:szCs w:val="22"/>
        </w:rPr>
        <w:t xml:space="preserve">We’re excited to let you know that we are now sharing important school updates and reminders through the </w:t>
      </w:r>
      <w:r w:rsidRPr="00E80ED7">
        <w:rPr>
          <w:rStyle w:val="Strong"/>
          <w:rFonts w:asciiTheme="minorHAnsi" w:hAnsiTheme="minorHAnsi" w:cstheme="minorHAnsi"/>
          <w:sz w:val="22"/>
          <w:szCs w:val="22"/>
        </w:rPr>
        <w:t>Announcements</w:t>
      </w:r>
      <w:r w:rsidRPr="00E80ED7">
        <w:rPr>
          <w:rFonts w:asciiTheme="minorHAnsi" w:hAnsiTheme="minorHAnsi" w:cstheme="minorHAnsi"/>
          <w:sz w:val="22"/>
          <w:szCs w:val="22"/>
        </w:rPr>
        <w:t xml:space="preserve"> section on the </w:t>
      </w:r>
      <w:r w:rsidRPr="00E80ED7">
        <w:rPr>
          <w:rStyle w:val="Strong"/>
          <w:rFonts w:asciiTheme="minorHAnsi" w:hAnsiTheme="minorHAnsi" w:cstheme="minorHAnsi"/>
          <w:sz w:val="22"/>
          <w:szCs w:val="22"/>
        </w:rPr>
        <w:t xml:space="preserve">My Child </w:t>
      </w:r>
      <w:proofErr w:type="gramStart"/>
      <w:r w:rsidRPr="00E80ED7">
        <w:rPr>
          <w:rStyle w:val="Strong"/>
          <w:rFonts w:asciiTheme="minorHAnsi" w:hAnsiTheme="minorHAnsi" w:cstheme="minorHAnsi"/>
          <w:sz w:val="22"/>
          <w:szCs w:val="22"/>
        </w:rPr>
        <w:t>At</w:t>
      </w:r>
      <w:proofErr w:type="gramEnd"/>
      <w:r w:rsidRPr="00E80ED7">
        <w:rPr>
          <w:rStyle w:val="Strong"/>
          <w:rFonts w:asciiTheme="minorHAnsi" w:hAnsiTheme="minorHAnsi" w:cstheme="minorHAnsi"/>
          <w:sz w:val="22"/>
          <w:szCs w:val="22"/>
        </w:rPr>
        <w:t xml:space="preserve"> School (MCAS)</w:t>
      </w:r>
      <w:r w:rsidRPr="00E80ED7">
        <w:rPr>
          <w:rFonts w:asciiTheme="minorHAnsi" w:hAnsiTheme="minorHAnsi" w:cstheme="minorHAnsi"/>
          <w:sz w:val="22"/>
          <w:szCs w:val="22"/>
        </w:rPr>
        <w:t xml:space="preserve"> app.</w:t>
      </w:r>
    </w:p>
    <w:p w14:paraId="2ADC0B9A" w14:textId="77777777" w:rsidR="00F274B9" w:rsidRDefault="00F274B9" w:rsidP="00F274B9">
      <w:pPr>
        <w:pStyle w:val="ListParagraph"/>
        <w:rPr>
          <w:rFonts w:asciiTheme="minorHAnsi" w:hAnsiTheme="minorHAnsi" w:cstheme="minorHAnsi"/>
          <w:sz w:val="22"/>
          <w:szCs w:val="22"/>
        </w:rPr>
      </w:pPr>
      <w:r w:rsidRPr="00E80ED7">
        <w:rPr>
          <w:rFonts w:asciiTheme="minorHAnsi" w:hAnsiTheme="minorHAnsi" w:cstheme="minorHAnsi"/>
          <w:sz w:val="22"/>
          <w:szCs w:val="22"/>
        </w:rPr>
        <w:t>Please make sure you’ve downloaded the app and are checking it regularly to stay informed about upcoming events, key dates, and school news</w:t>
      </w:r>
      <w:r>
        <w:rPr>
          <w:rFonts w:asciiTheme="minorHAnsi" w:hAnsiTheme="minorHAnsi" w:cstheme="minorHAnsi"/>
          <w:sz w:val="22"/>
          <w:szCs w:val="22"/>
        </w:rPr>
        <w:t xml:space="preserve">. </w:t>
      </w:r>
    </w:p>
    <w:p w14:paraId="56B5DAA7" w14:textId="77777777" w:rsidR="00F274B9" w:rsidRPr="00C3309B" w:rsidRDefault="00F274B9" w:rsidP="00F274B9">
      <w:pPr>
        <w:rPr>
          <w:rFonts w:asciiTheme="minorHAnsi" w:hAnsiTheme="minorHAnsi" w:cstheme="minorHAnsi"/>
          <w:sz w:val="22"/>
          <w:szCs w:val="22"/>
        </w:rPr>
      </w:pPr>
    </w:p>
    <w:p w14:paraId="19920BFE" w14:textId="77777777" w:rsidR="00F274B9" w:rsidRPr="00E52BE7" w:rsidRDefault="00F274B9" w:rsidP="00F274B9">
      <w:pPr>
        <w:pStyle w:val="ListParagraph"/>
        <w:rPr>
          <w:rFonts w:asciiTheme="minorHAnsi" w:hAnsiTheme="minorHAnsi" w:cstheme="minorHAnsi"/>
          <w:b/>
          <w:bCs/>
          <w:color w:val="000000"/>
          <w:sz w:val="22"/>
          <w:szCs w:val="22"/>
          <w:u w:val="single"/>
          <w:bdr w:val="none" w:sz="0" w:space="0" w:color="auto" w:frame="1"/>
        </w:rPr>
      </w:pPr>
      <w:r w:rsidRPr="00E52BE7">
        <w:rPr>
          <w:rFonts w:asciiTheme="minorHAnsi" w:hAnsiTheme="minorHAnsi" w:cstheme="minorHAnsi"/>
          <w:b/>
          <w:bCs/>
          <w:color w:val="000000"/>
          <w:sz w:val="22"/>
          <w:szCs w:val="22"/>
          <w:u w:val="single"/>
          <w:bdr w:val="none" w:sz="0" w:space="0" w:color="auto" w:frame="1"/>
        </w:rPr>
        <w:t>Just a few reminders on MCAS –</w:t>
      </w:r>
    </w:p>
    <w:p w14:paraId="12E2C227" w14:textId="77777777" w:rsidR="00F274B9" w:rsidRDefault="00F274B9" w:rsidP="00F274B9">
      <w:pPr>
        <w:pStyle w:val="ListParagraph"/>
        <w:numPr>
          <w:ilvl w:val="0"/>
          <w:numId w:val="62"/>
        </w:numPr>
        <w:rPr>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bdr w:val="none" w:sz="0" w:space="0" w:color="auto" w:frame="1"/>
        </w:rPr>
        <w:t xml:space="preserve">cut off times for lunches and clubs is </w:t>
      </w:r>
      <w:r w:rsidRPr="005A0CF6">
        <w:rPr>
          <w:rFonts w:asciiTheme="minorHAnsi" w:hAnsiTheme="minorHAnsi" w:cstheme="minorHAnsi"/>
          <w:b/>
          <w:bCs/>
          <w:color w:val="000000"/>
          <w:sz w:val="22"/>
          <w:szCs w:val="22"/>
          <w:bdr w:val="none" w:sz="0" w:space="0" w:color="auto" w:frame="1"/>
        </w:rPr>
        <w:t>1 day before</w:t>
      </w:r>
      <w:r>
        <w:rPr>
          <w:rFonts w:asciiTheme="minorHAnsi" w:hAnsiTheme="minorHAnsi" w:cstheme="minorHAnsi"/>
          <w:b/>
          <w:bCs/>
          <w:color w:val="000000"/>
          <w:sz w:val="22"/>
          <w:szCs w:val="22"/>
          <w:bdr w:val="none" w:sz="0" w:space="0" w:color="auto" w:frame="1"/>
        </w:rPr>
        <w:t xml:space="preserve"> </w:t>
      </w:r>
      <w:r>
        <w:rPr>
          <w:rFonts w:asciiTheme="minorHAnsi" w:hAnsiTheme="minorHAnsi" w:cstheme="minorHAnsi"/>
          <w:color w:val="000000"/>
          <w:sz w:val="22"/>
          <w:szCs w:val="22"/>
          <w:bdr w:val="none" w:sz="0" w:space="0" w:color="auto" w:frame="1"/>
        </w:rPr>
        <w:t xml:space="preserve">the session will happen, so you will need to book in advance, or it will not allow you to book. </w:t>
      </w:r>
    </w:p>
    <w:p w14:paraId="203F1275" w14:textId="77777777" w:rsidR="00F274B9" w:rsidRDefault="00F274B9" w:rsidP="00F274B9">
      <w:pPr>
        <w:pStyle w:val="ListParagraph"/>
        <w:numPr>
          <w:ilvl w:val="0"/>
          <w:numId w:val="62"/>
        </w:numPr>
        <w:rPr>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bdr w:val="none" w:sz="0" w:space="0" w:color="auto" w:frame="1"/>
        </w:rPr>
        <w:t xml:space="preserve">Once you have added the money into your child’s account for a club, </w:t>
      </w:r>
      <w:r w:rsidRPr="00475741">
        <w:rPr>
          <w:rFonts w:asciiTheme="minorHAnsi" w:hAnsiTheme="minorHAnsi" w:cstheme="minorHAnsi"/>
          <w:color w:val="000000"/>
          <w:sz w:val="22"/>
          <w:szCs w:val="22"/>
          <w:bdr w:val="none" w:sz="0" w:space="0" w:color="auto" w:frame="1"/>
        </w:rPr>
        <w:t>you will need to apply this to the item so the booking can be made</w:t>
      </w:r>
      <w:r>
        <w:rPr>
          <w:rFonts w:asciiTheme="minorHAnsi" w:hAnsiTheme="minorHAnsi" w:cstheme="minorHAnsi"/>
          <w:color w:val="000000"/>
          <w:sz w:val="22"/>
          <w:szCs w:val="22"/>
          <w:bdr w:val="none" w:sz="0" w:space="0" w:color="auto" w:frame="1"/>
        </w:rPr>
        <w:t xml:space="preserve">, and staff can see which children are attending. </w:t>
      </w:r>
    </w:p>
    <w:p w14:paraId="2EB3E680" w14:textId="77777777" w:rsidR="00F274B9" w:rsidRDefault="00F274B9" w:rsidP="00F274B9">
      <w:pPr>
        <w:pStyle w:val="ListParagraph"/>
        <w:numPr>
          <w:ilvl w:val="0"/>
          <w:numId w:val="62"/>
        </w:numPr>
        <w:rPr>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bdr w:val="none" w:sz="0" w:space="0" w:color="auto" w:frame="1"/>
        </w:rPr>
        <w:t xml:space="preserve">If your child is absent from school due to illness, you can report this on your MCAS app. This is shown under the heading Attendance. There will be a button which shows ‘Report an Absence’. It will ask you to fill out the information required, please make sure you tell us the reason why your child is off school. </w:t>
      </w:r>
    </w:p>
    <w:p w14:paraId="694B8645" w14:textId="77777777" w:rsidR="00827C95" w:rsidRDefault="00827C95" w:rsidP="00827C95">
      <w:pPr>
        <w:rPr>
          <w:rFonts w:asciiTheme="minorHAnsi" w:hAnsiTheme="minorHAnsi" w:cstheme="minorHAnsi"/>
          <w:b/>
          <w:bCs/>
          <w:sz w:val="22"/>
          <w:szCs w:val="22"/>
          <w:u w:val="single"/>
        </w:rPr>
      </w:pPr>
    </w:p>
    <w:p w14:paraId="10FF3ABD" w14:textId="77777777" w:rsidR="00704D57" w:rsidRDefault="00704D57" w:rsidP="00827C95">
      <w:pPr>
        <w:rPr>
          <w:rFonts w:asciiTheme="minorHAnsi" w:hAnsiTheme="minorHAnsi" w:cstheme="minorHAnsi"/>
          <w:b/>
          <w:bCs/>
          <w:sz w:val="22"/>
          <w:szCs w:val="22"/>
          <w:u w:val="single"/>
        </w:rPr>
      </w:pPr>
    </w:p>
    <w:p w14:paraId="116AEA26" w14:textId="77777777" w:rsidR="00827C95" w:rsidRPr="00A30B5F" w:rsidRDefault="00827C95" w:rsidP="00827C95">
      <w:pPr>
        <w:rPr>
          <w:rFonts w:asciiTheme="minorHAnsi" w:hAnsiTheme="minorHAnsi" w:cstheme="minorHAnsi"/>
          <w:b/>
          <w:bCs/>
          <w:sz w:val="22"/>
          <w:szCs w:val="22"/>
          <w:u w:val="single"/>
        </w:rPr>
      </w:pPr>
      <w:r w:rsidRPr="00A30B5F">
        <w:rPr>
          <w:rFonts w:asciiTheme="minorHAnsi" w:hAnsiTheme="minorHAnsi" w:cstheme="minorHAnsi"/>
          <w:b/>
          <w:bCs/>
          <w:sz w:val="22"/>
          <w:szCs w:val="22"/>
          <w:u w:val="single"/>
        </w:rPr>
        <w:t>Birthday celebrations</w:t>
      </w:r>
    </w:p>
    <w:p w14:paraId="4DA5688E" w14:textId="77777777" w:rsidR="00827C95" w:rsidRPr="00A30B5F" w:rsidRDefault="00827C95" w:rsidP="00827C95">
      <w:pPr>
        <w:rPr>
          <w:rFonts w:asciiTheme="minorHAnsi" w:hAnsiTheme="minorHAnsi" w:cstheme="minorHAnsi"/>
          <w:b/>
          <w:bCs/>
          <w:sz w:val="22"/>
          <w:szCs w:val="22"/>
          <w:u w:val="single"/>
        </w:rPr>
      </w:pPr>
    </w:p>
    <w:p w14:paraId="5DA8E4A1" w14:textId="77777777" w:rsidR="00827C95" w:rsidRPr="00A30B5F" w:rsidRDefault="00827C95" w:rsidP="00827C95">
      <w:pPr>
        <w:pStyle w:val="ListParagraph"/>
        <w:rPr>
          <w:rFonts w:asciiTheme="minorHAnsi" w:hAnsiTheme="minorHAnsi" w:cstheme="minorHAnsi"/>
          <w:sz w:val="22"/>
          <w:szCs w:val="22"/>
        </w:rPr>
      </w:pPr>
      <w:r w:rsidRPr="00A30B5F">
        <w:rPr>
          <w:rFonts w:asciiTheme="minorHAnsi" w:hAnsiTheme="minorHAnsi" w:cstheme="minorHAnsi"/>
          <w:sz w:val="22"/>
          <w:szCs w:val="22"/>
        </w:rPr>
        <w:t xml:space="preserve">Recently, some parents have shared concerns about the number of unhealthy snacks that are being handed out at the end of the school day, and staff have found it challenging last year to manage large cakes or treats that need to be cut up and shared. </w:t>
      </w:r>
    </w:p>
    <w:p w14:paraId="3357D48C" w14:textId="77777777" w:rsidR="00827C95" w:rsidRPr="00A30B5F" w:rsidRDefault="00827C95" w:rsidP="00827C95">
      <w:pPr>
        <w:pStyle w:val="ListParagraph"/>
        <w:rPr>
          <w:rFonts w:asciiTheme="minorHAnsi" w:hAnsiTheme="minorHAnsi" w:cstheme="minorHAnsi"/>
          <w:sz w:val="22"/>
          <w:szCs w:val="22"/>
        </w:rPr>
      </w:pPr>
      <w:r w:rsidRPr="00A30B5F">
        <w:rPr>
          <w:rFonts w:asciiTheme="minorHAnsi" w:hAnsiTheme="minorHAnsi" w:cstheme="minorHAnsi"/>
          <w:sz w:val="22"/>
          <w:szCs w:val="22"/>
        </w:rPr>
        <w:t>To help keep things simple, safe, and inclusive for all our pupils, we kindly ask that any birthday treats brought in are:</w:t>
      </w:r>
    </w:p>
    <w:p w14:paraId="4B81D374" w14:textId="77777777" w:rsidR="00827C95" w:rsidRPr="00A30B5F" w:rsidRDefault="00827C95" w:rsidP="00827C95">
      <w:pPr>
        <w:pStyle w:val="ListParagraph"/>
        <w:rPr>
          <w:rFonts w:asciiTheme="minorHAnsi" w:hAnsiTheme="minorHAnsi" w:cstheme="minorHAnsi"/>
          <w:sz w:val="22"/>
          <w:szCs w:val="22"/>
        </w:rPr>
      </w:pPr>
    </w:p>
    <w:p w14:paraId="4E99E5C0" w14:textId="77777777" w:rsidR="00827C95" w:rsidRPr="00A30B5F" w:rsidRDefault="00827C95" w:rsidP="00827C95">
      <w:pPr>
        <w:pStyle w:val="ListParagraph"/>
        <w:rPr>
          <w:rFonts w:asciiTheme="minorHAnsi" w:hAnsiTheme="minorHAnsi" w:cstheme="minorHAnsi"/>
          <w:sz w:val="22"/>
          <w:szCs w:val="22"/>
        </w:rPr>
      </w:pPr>
      <w:r w:rsidRPr="00A30B5F">
        <w:rPr>
          <w:rFonts w:asciiTheme="minorHAnsi" w:hAnsiTheme="minorHAnsi" w:cstheme="minorHAnsi"/>
          <w:b/>
          <w:bCs/>
          <w:sz w:val="22"/>
          <w:szCs w:val="22"/>
        </w:rPr>
        <w:t>Healthy</w:t>
      </w:r>
      <w:r w:rsidRPr="00A30B5F">
        <w:rPr>
          <w:rFonts w:asciiTheme="minorHAnsi" w:hAnsiTheme="minorHAnsi" w:cstheme="minorHAnsi"/>
          <w:sz w:val="22"/>
          <w:szCs w:val="22"/>
        </w:rPr>
        <w:t> (for example, fruit, cereal bars, or popcorn)</w:t>
      </w:r>
    </w:p>
    <w:p w14:paraId="010FE413" w14:textId="77777777" w:rsidR="00827C95" w:rsidRPr="00A30B5F" w:rsidRDefault="00827C95" w:rsidP="00827C95">
      <w:pPr>
        <w:pStyle w:val="ListParagraph"/>
        <w:rPr>
          <w:rFonts w:asciiTheme="minorHAnsi" w:hAnsiTheme="minorHAnsi" w:cstheme="minorHAnsi"/>
          <w:sz w:val="22"/>
          <w:szCs w:val="22"/>
        </w:rPr>
      </w:pPr>
      <w:r w:rsidRPr="00A30B5F">
        <w:rPr>
          <w:rFonts w:asciiTheme="minorHAnsi" w:hAnsiTheme="minorHAnsi" w:cstheme="minorHAnsi"/>
          <w:b/>
          <w:bCs/>
          <w:sz w:val="22"/>
          <w:szCs w:val="22"/>
        </w:rPr>
        <w:t>Individually wrapped</w:t>
      </w:r>
      <w:r w:rsidRPr="00A30B5F">
        <w:rPr>
          <w:rFonts w:asciiTheme="minorHAnsi" w:hAnsiTheme="minorHAnsi" w:cstheme="minorHAnsi"/>
          <w:sz w:val="22"/>
          <w:szCs w:val="22"/>
        </w:rPr>
        <w:t> (so they can be handed out easily and safely)</w:t>
      </w:r>
    </w:p>
    <w:p w14:paraId="59AD60E7" w14:textId="77777777" w:rsidR="00827C95" w:rsidRPr="00A30B5F" w:rsidRDefault="00827C95" w:rsidP="00827C95">
      <w:pPr>
        <w:pStyle w:val="ListParagraph"/>
        <w:rPr>
          <w:rFonts w:asciiTheme="minorHAnsi" w:hAnsiTheme="minorHAnsi" w:cstheme="minorHAnsi"/>
          <w:sz w:val="22"/>
          <w:szCs w:val="22"/>
        </w:rPr>
      </w:pPr>
      <w:r w:rsidRPr="00A30B5F">
        <w:rPr>
          <w:rFonts w:asciiTheme="minorHAnsi" w:hAnsiTheme="minorHAnsi" w:cstheme="minorHAnsi"/>
          <w:sz w:val="22"/>
          <w:szCs w:val="22"/>
        </w:rPr>
        <w:t>Contain absolutely </w:t>
      </w:r>
      <w:r w:rsidRPr="00A30B5F">
        <w:rPr>
          <w:rFonts w:asciiTheme="minorHAnsi" w:hAnsiTheme="minorHAnsi" w:cstheme="minorHAnsi"/>
          <w:b/>
          <w:bCs/>
          <w:sz w:val="22"/>
          <w:szCs w:val="22"/>
        </w:rPr>
        <w:t>no NUTS</w:t>
      </w:r>
      <w:r w:rsidRPr="00A30B5F">
        <w:rPr>
          <w:rFonts w:asciiTheme="minorHAnsi" w:hAnsiTheme="minorHAnsi" w:cstheme="minorHAnsi"/>
          <w:sz w:val="22"/>
          <w:szCs w:val="22"/>
        </w:rPr>
        <w:t> or traces of nuts </w:t>
      </w:r>
    </w:p>
    <w:p w14:paraId="6B6B5A01" w14:textId="77777777" w:rsidR="00827C95" w:rsidRPr="00A30B5F" w:rsidRDefault="00827C95" w:rsidP="00827C95">
      <w:pPr>
        <w:pStyle w:val="ListParagraph"/>
        <w:rPr>
          <w:rFonts w:asciiTheme="minorHAnsi" w:hAnsiTheme="minorHAnsi" w:cstheme="minorHAnsi"/>
          <w:sz w:val="22"/>
          <w:szCs w:val="22"/>
        </w:rPr>
      </w:pPr>
    </w:p>
    <w:p w14:paraId="1068C6BC" w14:textId="77777777" w:rsidR="00827C95" w:rsidRDefault="00827C95" w:rsidP="00827C95">
      <w:pPr>
        <w:pStyle w:val="ListParagraph"/>
        <w:rPr>
          <w:rFonts w:asciiTheme="minorHAnsi" w:hAnsiTheme="minorHAnsi" w:cstheme="minorHAnsi"/>
          <w:sz w:val="22"/>
          <w:szCs w:val="22"/>
        </w:rPr>
      </w:pPr>
      <w:r w:rsidRPr="00A30B5F">
        <w:rPr>
          <w:rFonts w:asciiTheme="minorHAnsi" w:hAnsiTheme="minorHAnsi" w:cstheme="minorHAnsi"/>
          <w:sz w:val="22"/>
          <w:szCs w:val="22"/>
        </w:rPr>
        <w:t>What we would really like, if you would like to mark your child's birthday in school, is that you donate a book to your child's class which we can share with the class when we sing to your child and then keep it in the school library with a special dedication. However, there is absolutely no need to bring in any of the above for birthdays, teachers will always sing to and make your child feel special on the day.</w:t>
      </w:r>
    </w:p>
    <w:p w14:paraId="4DB66F28" w14:textId="77777777" w:rsidR="00E163A6" w:rsidRDefault="00E163A6" w:rsidP="00A26E22">
      <w:pPr>
        <w:shd w:val="clear" w:color="auto" w:fill="FFFFFF"/>
        <w:rPr>
          <w:rFonts w:ascii="Aptos" w:hAnsi="Aptos" w:cstheme="minorHAnsi"/>
          <w:color w:val="242424"/>
        </w:rPr>
      </w:pPr>
    </w:p>
    <w:p w14:paraId="3CBBEB1B" w14:textId="52096EE7" w:rsidR="00A26E22" w:rsidRDefault="004018E2" w:rsidP="00A26E22">
      <w:pPr>
        <w:shd w:val="clear" w:color="auto" w:fill="FFFFFF"/>
        <w:rPr>
          <w:rFonts w:asciiTheme="minorHAnsi" w:hAnsiTheme="minorHAnsi" w:cstheme="minorHAnsi"/>
          <w:b/>
          <w:bCs/>
          <w:color w:val="242424"/>
          <w:sz w:val="22"/>
          <w:szCs w:val="22"/>
          <w:u w:val="single"/>
        </w:rPr>
      </w:pPr>
      <w:r>
        <w:rPr>
          <w:rFonts w:asciiTheme="minorHAnsi" w:hAnsiTheme="minorHAnsi" w:cstheme="minorHAnsi"/>
          <w:b/>
          <w:bCs/>
          <w:color w:val="242424"/>
          <w:sz w:val="22"/>
          <w:szCs w:val="22"/>
          <w:u w:val="single"/>
        </w:rPr>
        <w:lastRenderedPageBreak/>
        <w:t xml:space="preserve">Please Label Your </w:t>
      </w:r>
      <w:r w:rsidR="00C432DB">
        <w:rPr>
          <w:rFonts w:asciiTheme="minorHAnsi" w:hAnsiTheme="minorHAnsi" w:cstheme="minorHAnsi"/>
          <w:b/>
          <w:bCs/>
          <w:color w:val="242424"/>
          <w:sz w:val="22"/>
          <w:szCs w:val="22"/>
          <w:u w:val="single"/>
        </w:rPr>
        <w:t>Child’s Clothing</w:t>
      </w:r>
      <w:r w:rsidR="00873893">
        <w:rPr>
          <w:rFonts w:asciiTheme="minorHAnsi" w:hAnsiTheme="minorHAnsi" w:cstheme="minorHAnsi"/>
          <w:b/>
          <w:bCs/>
          <w:color w:val="242424"/>
          <w:sz w:val="22"/>
          <w:szCs w:val="22"/>
          <w:u w:val="single"/>
        </w:rPr>
        <w:t xml:space="preserve"> – </w:t>
      </w:r>
    </w:p>
    <w:p w14:paraId="7CD7A220" w14:textId="77777777" w:rsidR="00873893" w:rsidRDefault="00873893" w:rsidP="00A26E22">
      <w:pPr>
        <w:shd w:val="clear" w:color="auto" w:fill="FFFFFF"/>
        <w:rPr>
          <w:rFonts w:asciiTheme="minorHAnsi" w:hAnsiTheme="minorHAnsi" w:cstheme="minorHAnsi"/>
          <w:b/>
          <w:bCs/>
          <w:color w:val="242424"/>
          <w:sz w:val="22"/>
          <w:szCs w:val="22"/>
          <w:u w:val="single"/>
        </w:rPr>
      </w:pPr>
    </w:p>
    <w:p w14:paraId="05385F74" w14:textId="3854F181" w:rsidR="00873893" w:rsidRPr="004B0C31" w:rsidRDefault="0050040F" w:rsidP="004B0C31">
      <w:pPr>
        <w:pStyle w:val="ListParagraph"/>
        <w:rPr>
          <w:rFonts w:asciiTheme="minorHAnsi" w:hAnsiTheme="minorHAnsi" w:cstheme="minorHAnsi"/>
          <w:sz w:val="22"/>
          <w:szCs w:val="22"/>
        </w:rPr>
      </w:pPr>
      <w:r>
        <w:rPr>
          <w:rFonts w:asciiTheme="minorHAnsi" w:hAnsiTheme="minorHAnsi" w:cstheme="minorHAnsi"/>
          <w:sz w:val="22"/>
          <w:szCs w:val="22"/>
        </w:rPr>
        <w:t xml:space="preserve">As the weather changes and children bring extra layers to school, </w:t>
      </w:r>
      <w:r w:rsidR="008B1352">
        <w:rPr>
          <w:rFonts w:asciiTheme="minorHAnsi" w:hAnsiTheme="minorHAnsi" w:cstheme="minorHAnsi"/>
          <w:sz w:val="22"/>
          <w:szCs w:val="22"/>
        </w:rPr>
        <w:t>it’s</w:t>
      </w:r>
      <w:r>
        <w:rPr>
          <w:rFonts w:asciiTheme="minorHAnsi" w:hAnsiTheme="minorHAnsi" w:cstheme="minorHAnsi"/>
          <w:sz w:val="22"/>
          <w:szCs w:val="22"/>
        </w:rPr>
        <w:t xml:space="preserve"> very easy for clothing items to get mixed up.</w:t>
      </w:r>
      <w:r w:rsidR="008B1352">
        <w:rPr>
          <w:rFonts w:asciiTheme="minorHAnsi" w:hAnsiTheme="minorHAnsi" w:cstheme="minorHAnsi"/>
          <w:sz w:val="22"/>
          <w:szCs w:val="22"/>
        </w:rPr>
        <w:t xml:space="preserve"> To help us return lost items quickly and make sure nothing goes missing, we kindly ask all parent to label their child’s clothing with their name. </w:t>
      </w:r>
      <w:r w:rsidR="00FC6F19">
        <w:rPr>
          <w:rFonts w:asciiTheme="minorHAnsi" w:hAnsiTheme="minorHAnsi" w:cstheme="minorHAnsi"/>
          <w:sz w:val="22"/>
          <w:szCs w:val="22"/>
        </w:rPr>
        <w:t>This includes items such as jumpers, coats and hats. A simple name</w:t>
      </w:r>
      <w:r w:rsidR="00E33F12">
        <w:rPr>
          <w:rFonts w:asciiTheme="minorHAnsi" w:hAnsiTheme="minorHAnsi" w:cstheme="minorHAnsi"/>
          <w:sz w:val="22"/>
          <w:szCs w:val="22"/>
        </w:rPr>
        <w:t xml:space="preserve"> on their</w:t>
      </w:r>
      <w:r w:rsidR="00FC6F19">
        <w:rPr>
          <w:rFonts w:asciiTheme="minorHAnsi" w:hAnsiTheme="minorHAnsi" w:cstheme="minorHAnsi"/>
          <w:sz w:val="22"/>
          <w:szCs w:val="22"/>
        </w:rPr>
        <w:t xml:space="preserve"> tag </w:t>
      </w:r>
      <w:r w:rsidR="00E33F12">
        <w:rPr>
          <w:rFonts w:asciiTheme="minorHAnsi" w:hAnsiTheme="minorHAnsi" w:cstheme="minorHAnsi"/>
          <w:sz w:val="22"/>
          <w:szCs w:val="22"/>
        </w:rPr>
        <w:t>with pen/</w:t>
      </w:r>
      <w:r w:rsidR="00FC6F19">
        <w:rPr>
          <w:rFonts w:asciiTheme="minorHAnsi" w:hAnsiTheme="minorHAnsi" w:cstheme="minorHAnsi"/>
          <w:sz w:val="22"/>
          <w:szCs w:val="22"/>
        </w:rPr>
        <w:t xml:space="preserve">permanent marker works perfectly. </w:t>
      </w:r>
    </w:p>
    <w:p w14:paraId="32E9EAA2" w14:textId="77777777" w:rsidR="00A26E22" w:rsidRDefault="00A26E22" w:rsidP="00A26E22">
      <w:pPr>
        <w:shd w:val="clear" w:color="auto" w:fill="FFFFFF"/>
        <w:rPr>
          <w:rFonts w:ascii="Aptos" w:hAnsi="Aptos" w:cstheme="minorHAnsi"/>
          <w:color w:val="242424"/>
        </w:rPr>
      </w:pPr>
    </w:p>
    <w:p w14:paraId="32C55787" w14:textId="77777777" w:rsidR="00FA5DD5" w:rsidRDefault="00FA5DD5" w:rsidP="00A26E22">
      <w:pPr>
        <w:shd w:val="clear" w:color="auto" w:fill="FFFFFF"/>
        <w:rPr>
          <w:rFonts w:ascii="Aptos" w:hAnsi="Aptos" w:cstheme="minorHAnsi"/>
          <w:color w:val="242424"/>
        </w:rPr>
      </w:pPr>
    </w:p>
    <w:p w14:paraId="53327DFD" w14:textId="2227CB9A" w:rsidR="00FA5DD5" w:rsidRDefault="00D315D7" w:rsidP="00A26E22">
      <w:pPr>
        <w:shd w:val="clear" w:color="auto" w:fill="FFFFFF"/>
        <w:rPr>
          <w:rFonts w:asciiTheme="minorHAnsi" w:hAnsiTheme="minorHAnsi" w:cstheme="minorHAnsi"/>
          <w:b/>
          <w:bCs/>
          <w:color w:val="242424"/>
          <w:sz w:val="22"/>
          <w:szCs w:val="22"/>
          <w:u w:val="single"/>
        </w:rPr>
      </w:pPr>
      <w:r>
        <w:rPr>
          <w:rFonts w:asciiTheme="minorHAnsi" w:hAnsiTheme="minorHAnsi" w:cstheme="minorHAnsi"/>
          <w:b/>
          <w:bCs/>
          <w:color w:val="242424"/>
          <w:sz w:val="22"/>
          <w:szCs w:val="22"/>
          <w:u w:val="single"/>
        </w:rPr>
        <w:t xml:space="preserve">Guitar Lessons </w:t>
      </w:r>
      <w:r w:rsidR="00F35512">
        <w:rPr>
          <w:rFonts w:asciiTheme="minorHAnsi" w:hAnsiTheme="minorHAnsi" w:cstheme="minorHAnsi"/>
          <w:b/>
          <w:bCs/>
          <w:color w:val="242424"/>
          <w:sz w:val="22"/>
          <w:szCs w:val="22"/>
          <w:u w:val="single"/>
        </w:rPr>
        <w:t>With GVMA</w:t>
      </w:r>
      <w:r w:rsidRPr="00D315D7">
        <w:rPr>
          <w:rFonts w:asciiTheme="minorHAnsi" w:hAnsiTheme="minorHAnsi" w:cstheme="minorHAnsi"/>
          <w:b/>
          <w:bCs/>
          <w:color w:val="242424"/>
          <w:sz w:val="22"/>
          <w:szCs w:val="22"/>
          <w:u w:val="single"/>
        </w:rPr>
        <w:t xml:space="preserve"> </w:t>
      </w:r>
      <w:r>
        <w:rPr>
          <w:rFonts w:asciiTheme="minorHAnsi" w:hAnsiTheme="minorHAnsi" w:cstheme="minorHAnsi"/>
          <w:b/>
          <w:bCs/>
          <w:color w:val="242424"/>
          <w:sz w:val="22"/>
          <w:szCs w:val="22"/>
          <w:u w:val="single"/>
        </w:rPr>
        <w:t>–</w:t>
      </w:r>
      <w:r w:rsidRPr="00D315D7">
        <w:rPr>
          <w:rFonts w:asciiTheme="minorHAnsi" w:hAnsiTheme="minorHAnsi" w:cstheme="minorHAnsi"/>
          <w:b/>
          <w:bCs/>
          <w:color w:val="242424"/>
          <w:sz w:val="22"/>
          <w:szCs w:val="22"/>
          <w:u w:val="single"/>
        </w:rPr>
        <w:t xml:space="preserve"> </w:t>
      </w:r>
    </w:p>
    <w:p w14:paraId="72906A76" w14:textId="77777777" w:rsidR="00D315D7" w:rsidRDefault="00D315D7" w:rsidP="00D315D7">
      <w:pPr>
        <w:pStyle w:val="ListParagraph"/>
      </w:pPr>
    </w:p>
    <w:p w14:paraId="1FA12803" w14:textId="77777777" w:rsidR="00D315D7" w:rsidRPr="00D315D7" w:rsidRDefault="00D315D7" w:rsidP="00D315D7">
      <w:pPr>
        <w:shd w:val="clear" w:color="auto" w:fill="FFFFFF"/>
        <w:textAlignment w:val="baseline"/>
        <w:rPr>
          <w:rFonts w:asciiTheme="minorHAnsi" w:hAnsiTheme="minorHAnsi" w:cstheme="minorHAnsi"/>
          <w:color w:val="242424"/>
          <w:sz w:val="22"/>
          <w:szCs w:val="22"/>
        </w:rPr>
      </w:pPr>
      <w:r w:rsidRPr="00D315D7">
        <w:rPr>
          <w:rFonts w:asciiTheme="minorHAnsi" w:hAnsiTheme="minorHAnsi" w:cstheme="minorHAnsi"/>
          <w:color w:val="242424"/>
          <w:sz w:val="22"/>
          <w:szCs w:val="22"/>
        </w:rPr>
        <w:t>We are delighted to be offering in-school guitar lessons at St Francis with our brilliant pro guitar teacher - Conor. Conor is a hugely experienced musician, performer and probably the most fun guitar teacher you'll ever have! </w:t>
      </w:r>
    </w:p>
    <w:p w14:paraId="0488B4B7" w14:textId="77777777" w:rsidR="00D315D7" w:rsidRPr="00D315D7" w:rsidRDefault="00D315D7" w:rsidP="00D315D7">
      <w:pPr>
        <w:shd w:val="clear" w:color="auto" w:fill="FFFFFF"/>
        <w:textAlignment w:val="baseline"/>
        <w:rPr>
          <w:rFonts w:asciiTheme="minorHAnsi" w:hAnsiTheme="minorHAnsi" w:cstheme="minorHAnsi"/>
          <w:color w:val="242424"/>
          <w:sz w:val="22"/>
          <w:szCs w:val="22"/>
        </w:rPr>
      </w:pPr>
    </w:p>
    <w:p w14:paraId="0B8977BF" w14:textId="040D19C3" w:rsidR="00D315D7" w:rsidRPr="00D315D7" w:rsidRDefault="00D315D7" w:rsidP="00D315D7">
      <w:pPr>
        <w:shd w:val="clear" w:color="auto" w:fill="FFFFFF"/>
        <w:textAlignment w:val="baseline"/>
        <w:rPr>
          <w:rFonts w:asciiTheme="minorHAnsi" w:hAnsiTheme="minorHAnsi" w:cstheme="minorHAnsi"/>
          <w:color w:val="242424"/>
          <w:sz w:val="22"/>
          <w:szCs w:val="22"/>
        </w:rPr>
      </w:pPr>
      <w:r w:rsidRPr="00D315D7">
        <w:rPr>
          <w:rFonts w:asciiTheme="minorHAnsi" w:hAnsiTheme="minorHAnsi" w:cstheme="minorHAnsi"/>
          <w:color w:val="242424"/>
          <w:sz w:val="22"/>
          <w:szCs w:val="22"/>
        </w:rPr>
        <w:t>Lessons with G</w:t>
      </w:r>
      <w:r w:rsidR="00F35512" w:rsidRPr="00957BCB">
        <w:rPr>
          <w:rFonts w:asciiTheme="minorHAnsi" w:hAnsiTheme="minorHAnsi" w:cstheme="minorHAnsi"/>
          <w:color w:val="242424"/>
          <w:sz w:val="22"/>
          <w:szCs w:val="22"/>
        </w:rPr>
        <w:t xml:space="preserve">ood </w:t>
      </w:r>
      <w:r w:rsidRPr="00D315D7">
        <w:rPr>
          <w:rFonts w:asciiTheme="minorHAnsi" w:hAnsiTheme="minorHAnsi" w:cstheme="minorHAnsi"/>
          <w:color w:val="242424"/>
          <w:sz w:val="22"/>
          <w:szCs w:val="22"/>
        </w:rPr>
        <w:t>V</w:t>
      </w:r>
      <w:r w:rsidR="00F35512" w:rsidRPr="00957BCB">
        <w:rPr>
          <w:rFonts w:asciiTheme="minorHAnsi" w:hAnsiTheme="minorHAnsi" w:cstheme="minorHAnsi"/>
          <w:color w:val="242424"/>
          <w:sz w:val="22"/>
          <w:szCs w:val="22"/>
        </w:rPr>
        <w:t xml:space="preserve">ibes </w:t>
      </w:r>
      <w:r w:rsidRPr="00D315D7">
        <w:rPr>
          <w:rFonts w:asciiTheme="minorHAnsi" w:hAnsiTheme="minorHAnsi" w:cstheme="minorHAnsi"/>
          <w:color w:val="242424"/>
          <w:sz w:val="22"/>
          <w:szCs w:val="22"/>
        </w:rPr>
        <w:t>M</w:t>
      </w:r>
      <w:r w:rsidR="00F35512" w:rsidRPr="00957BCB">
        <w:rPr>
          <w:rFonts w:asciiTheme="minorHAnsi" w:hAnsiTheme="minorHAnsi" w:cstheme="minorHAnsi"/>
          <w:color w:val="242424"/>
          <w:sz w:val="22"/>
          <w:szCs w:val="22"/>
        </w:rPr>
        <w:t xml:space="preserve">usic </w:t>
      </w:r>
      <w:r w:rsidRPr="00D315D7">
        <w:rPr>
          <w:rFonts w:asciiTheme="minorHAnsi" w:hAnsiTheme="minorHAnsi" w:cstheme="minorHAnsi"/>
          <w:color w:val="242424"/>
          <w:sz w:val="22"/>
          <w:szCs w:val="22"/>
        </w:rPr>
        <w:t>A</w:t>
      </w:r>
      <w:r w:rsidR="00F35512" w:rsidRPr="00957BCB">
        <w:rPr>
          <w:rFonts w:asciiTheme="minorHAnsi" w:hAnsiTheme="minorHAnsi" w:cstheme="minorHAnsi"/>
          <w:color w:val="242424"/>
          <w:sz w:val="22"/>
          <w:szCs w:val="22"/>
        </w:rPr>
        <w:t>cademy</w:t>
      </w:r>
      <w:r w:rsidRPr="00D315D7">
        <w:rPr>
          <w:rFonts w:asciiTheme="minorHAnsi" w:hAnsiTheme="minorHAnsi" w:cstheme="minorHAnsi"/>
          <w:color w:val="242424"/>
          <w:sz w:val="22"/>
          <w:szCs w:val="22"/>
        </w:rPr>
        <w:t xml:space="preserve"> get students excited about learning an instrument, we don't teach "textbook style" lessons or insist on hours of repetitive practice. Our approach gets students playing music right from the start, using music they love and keeps them inspired with real music and real progress. You can learn about our approach </w:t>
      </w:r>
      <w:hyperlink r:id="rId10" w:tooltip="https://www.goodvibesmusicacademy.co.uk/the-good-vibes-way" w:history="1">
        <w:r w:rsidRPr="00D315D7">
          <w:rPr>
            <w:rFonts w:asciiTheme="minorHAnsi" w:hAnsiTheme="minorHAnsi" w:cstheme="minorHAnsi"/>
            <w:color w:val="0000FF"/>
            <w:sz w:val="22"/>
            <w:szCs w:val="22"/>
            <w:u w:val="single"/>
            <w:bdr w:val="none" w:sz="0" w:space="0" w:color="auto" w:frame="1"/>
          </w:rPr>
          <w:t>here.</w:t>
        </w:r>
      </w:hyperlink>
    </w:p>
    <w:p w14:paraId="33C394C2" w14:textId="77777777" w:rsidR="00D315D7" w:rsidRPr="00D315D7" w:rsidRDefault="00D315D7" w:rsidP="00D315D7">
      <w:pPr>
        <w:shd w:val="clear" w:color="auto" w:fill="FFFFFF"/>
        <w:textAlignment w:val="baseline"/>
        <w:rPr>
          <w:rFonts w:asciiTheme="minorHAnsi" w:hAnsiTheme="minorHAnsi" w:cstheme="minorHAnsi"/>
          <w:color w:val="242424"/>
          <w:sz w:val="22"/>
          <w:szCs w:val="22"/>
        </w:rPr>
      </w:pPr>
    </w:p>
    <w:p w14:paraId="712E9D0E" w14:textId="77777777" w:rsidR="00D315D7" w:rsidRPr="00D315D7" w:rsidRDefault="00D315D7" w:rsidP="00D315D7">
      <w:pPr>
        <w:shd w:val="clear" w:color="auto" w:fill="FFFFFF"/>
        <w:textAlignment w:val="baseline"/>
        <w:rPr>
          <w:rFonts w:asciiTheme="minorHAnsi" w:hAnsiTheme="minorHAnsi" w:cstheme="minorHAnsi"/>
          <w:color w:val="242424"/>
          <w:sz w:val="22"/>
          <w:szCs w:val="22"/>
        </w:rPr>
      </w:pPr>
      <w:r w:rsidRPr="00D315D7">
        <w:rPr>
          <w:rFonts w:asciiTheme="minorHAnsi" w:hAnsiTheme="minorHAnsi" w:cstheme="minorHAnsi"/>
          <w:color w:val="242424"/>
          <w:sz w:val="22"/>
          <w:szCs w:val="22"/>
        </w:rPr>
        <w:t>To sign up for in-school lessons simply head to:</w:t>
      </w:r>
      <w:hyperlink r:id="rId11" w:tooltip="https://www.goodvibesmusicacademy.co.uk/stfrancis" w:history="1">
        <w:r w:rsidRPr="00D315D7">
          <w:rPr>
            <w:rFonts w:asciiTheme="minorHAnsi" w:hAnsiTheme="minorHAnsi" w:cstheme="minorHAnsi"/>
            <w:color w:val="0000FF"/>
            <w:sz w:val="22"/>
            <w:szCs w:val="22"/>
            <w:u w:val="single"/>
            <w:bdr w:val="none" w:sz="0" w:space="0" w:color="auto" w:frame="1"/>
          </w:rPr>
          <w:t> https://www.goodvibesmusicacademy.co.uk/stfrancis </w:t>
        </w:r>
      </w:hyperlink>
    </w:p>
    <w:p w14:paraId="796A3AE6" w14:textId="77777777" w:rsidR="00D315D7" w:rsidRDefault="00D315D7" w:rsidP="00D315D7">
      <w:pPr>
        <w:pStyle w:val="ListParagraph"/>
      </w:pPr>
    </w:p>
    <w:p w14:paraId="3130A816" w14:textId="77777777" w:rsidR="00F35512" w:rsidRDefault="00F35512" w:rsidP="00D315D7">
      <w:pPr>
        <w:pStyle w:val="ListParagraph"/>
      </w:pPr>
    </w:p>
    <w:p w14:paraId="347447B7" w14:textId="77777777" w:rsidR="00F35512" w:rsidRDefault="00F35512" w:rsidP="00D315D7">
      <w:pPr>
        <w:pStyle w:val="ListParagraph"/>
      </w:pPr>
    </w:p>
    <w:p w14:paraId="6F743AE5" w14:textId="77777777" w:rsidR="00F35512" w:rsidRDefault="00F35512" w:rsidP="00D315D7">
      <w:pPr>
        <w:pStyle w:val="ListParagraph"/>
      </w:pPr>
    </w:p>
    <w:p w14:paraId="17B97333" w14:textId="77777777" w:rsidR="00F35512" w:rsidRDefault="00F35512" w:rsidP="00D315D7">
      <w:pPr>
        <w:pStyle w:val="ListParagraph"/>
      </w:pPr>
    </w:p>
    <w:p w14:paraId="518CB24C" w14:textId="77777777" w:rsidR="00F35512" w:rsidRDefault="00F35512" w:rsidP="00D315D7">
      <w:pPr>
        <w:pStyle w:val="ListParagraph"/>
      </w:pPr>
    </w:p>
    <w:p w14:paraId="168340D2" w14:textId="77777777" w:rsidR="00957BCB" w:rsidRDefault="00957BCB" w:rsidP="00D315D7">
      <w:pPr>
        <w:pStyle w:val="ListParagraph"/>
      </w:pPr>
    </w:p>
    <w:p w14:paraId="5E4C3433" w14:textId="77777777" w:rsidR="00957BCB" w:rsidRDefault="00957BCB" w:rsidP="00D315D7">
      <w:pPr>
        <w:pStyle w:val="ListParagraph"/>
      </w:pPr>
    </w:p>
    <w:p w14:paraId="41B94E7E" w14:textId="77777777" w:rsidR="00F35512" w:rsidRDefault="00F35512" w:rsidP="00D315D7">
      <w:pPr>
        <w:pStyle w:val="ListParagraph"/>
      </w:pPr>
    </w:p>
    <w:p w14:paraId="44E0B876" w14:textId="77777777" w:rsidR="00F35512" w:rsidRDefault="00F35512" w:rsidP="00D315D7">
      <w:pPr>
        <w:pStyle w:val="ListParagraph"/>
      </w:pPr>
    </w:p>
    <w:p w14:paraId="3F39AE23" w14:textId="77777777" w:rsidR="00F35512" w:rsidRDefault="00F35512" w:rsidP="00D315D7">
      <w:pPr>
        <w:pStyle w:val="ListParagraph"/>
      </w:pPr>
    </w:p>
    <w:p w14:paraId="2B12FA1F" w14:textId="77777777" w:rsidR="00F35512" w:rsidRDefault="00F35512" w:rsidP="00D315D7">
      <w:pPr>
        <w:pStyle w:val="ListParagraph"/>
      </w:pPr>
    </w:p>
    <w:p w14:paraId="63CF6357" w14:textId="77777777" w:rsidR="00F35512" w:rsidRDefault="00F35512" w:rsidP="00D315D7">
      <w:pPr>
        <w:pStyle w:val="ListParagraph"/>
      </w:pPr>
    </w:p>
    <w:p w14:paraId="241D0254" w14:textId="77777777" w:rsidR="00F35512" w:rsidRDefault="00F35512" w:rsidP="00D315D7">
      <w:pPr>
        <w:pStyle w:val="ListParagraph"/>
      </w:pPr>
    </w:p>
    <w:p w14:paraId="77F1B383" w14:textId="77777777" w:rsidR="00F35512" w:rsidRDefault="00F35512" w:rsidP="00D315D7">
      <w:pPr>
        <w:pStyle w:val="ListParagraph"/>
      </w:pPr>
    </w:p>
    <w:p w14:paraId="75D5E826" w14:textId="77777777" w:rsidR="00F35512" w:rsidRDefault="00F35512" w:rsidP="00D315D7">
      <w:pPr>
        <w:pStyle w:val="ListParagraph"/>
      </w:pPr>
    </w:p>
    <w:p w14:paraId="40429344" w14:textId="77777777" w:rsidR="00F35512" w:rsidRPr="00D315D7" w:rsidRDefault="00F35512" w:rsidP="00D315D7">
      <w:pPr>
        <w:pStyle w:val="ListParagraph"/>
      </w:pPr>
    </w:p>
    <w:p w14:paraId="607F7EAC" w14:textId="77777777" w:rsidR="00FA5DD5" w:rsidRDefault="00FA5DD5" w:rsidP="00A26E22">
      <w:pPr>
        <w:shd w:val="clear" w:color="auto" w:fill="FFFFFF"/>
        <w:rPr>
          <w:rFonts w:ascii="Aptos" w:hAnsi="Aptos" w:cstheme="minorHAnsi"/>
          <w:color w:val="242424"/>
        </w:rPr>
      </w:pPr>
    </w:p>
    <w:p w14:paraId="1BECD9B6" w14:textId="77777777" w:rsidR="00FA5DD5" w:rsidRDefault="00FA5DD5" w:rsidP="00A26E22">
      <w:pPr>
        <w:shd w:val="clear" w:color="auto" w:fill="FFFFFF"/>
        <w:rPr>
          <w:rFonts w:ascii="Aptos" w:hAnsi="Aptos" w:cstheme="minorHAnsi"/>
          <w:color w:val="242424"/>
        </w:rPr>
      </w:pPr>
    </w:p>
    <w:p w14:paraId="3AF9FB8B" w14:textId="77777777" w:rsidR="00A26E22" w:rsidRDefault="00A26E22" w:rsidP="00A26E22">
      <w:pPr>
        <w:shd w:val="clear" w:color="auto" w:fill="FFFFFF"/>
        <w:rPr>
          <w:rFonts w:ascii="Aptos" w:hAnsi="Aptos" w:cstheme="minorHAnsi"/>
          <w:color w:val="242424"/>
        </w:rPr>
      </w:pPr>
    </w:p>
    <w:p w14:paraId="4327493D" w14:textId="77777777" w:rsidR="00E163A6" w:rsidRDefault="00E163A6" w:rsidP="00E163A6">
      <w:pPr>
        <w:jc w:val="center"/>
        <w:rPr>
          <w:rFonts w:ascii="Arial Nova" w:hAnsi="Arial Nova" w:cstheme="minorHAnsi"/>
          <w:b/>
          <w:bCs/>
          <w:color w:val="000000"/>
          <w:sz w:val="22"/>
          <w:szCs w:val="22"/>
          <w:u w:val="single"/>
        </w:rPr>
      </w:pPr>
      <w:bookmarkStart w:id="0" w:name="_Hlk207970263"/>
      <w:r>
        <w:rPr>
          <w:rFonts w:ascii="Arial Nova" w:hAnsi="Arial Nova" w:cstheme="minorHAnsi"/>
          <w:b/>
          <w:bCs/>
          <w:color w:val="000000"/>
          <w:sz w:val="22"/>
          <w:szCs w:val="22"/>
          <w:u w:val="single"/>
        </w:rPr>
        <w:lastRenderedPageBreak/>
        <w:t>ST FRANCIS CALENDAR DATES</w:t>
      </w:r>
    </w:p>
    <w:p w14:paraId="55317D9A" w14:textId="77777777" w:rsidR="00E163A6" w:rsidRDefault="00E163A6" w:rsidP="00E163A6">
      <w:pPr>
        <w:jc w:val="center"/>
        <w:rPr>
          <w:rFonts w:asciiTheme="minorHAnsi" w:hAnsiTheme="minorHAnsi" w:cstheme="minorHAnsi"/>
          <w:b/>
          <w:bCs/>
          <w:color w:val="000000"/>
          <w:sz w:val="22"/>
          <w:szCs w:val="22"/>
          <w:u w:val="single"/>
        </w:rPr>
      </w:pPr>
    </w:p>
    <w:p w14:paraId="66AC71FB" w14:textId="77777777" w:rsidR="00E163A6" w:rsidRDefault="00E163A6" w:rsidP="00E163A6">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009D9FC0" w14:textId="77777777" w:rsidR="00E163A6" w:rsidRDefault="00E163A6" w:rsidP="00E163A6">
      <w:pPr>
        <w:rPr>
          <w:rFonts w:asciiTheme="minorHAnsi" w:hAnsiTheme="minorHAnsi" w:cstheme="minorHAnsi"/>
          <w:sz w:val="22"/>
          <w:szCs w:val="22"/>
        </w:rPr>
      </w:pPr>
    </w:p>
    <w:p w14:paraId="3A063C00" w14:textId="77777777" w:rsidR="00E163A6" w:rsidRPr="00554877" w:rsidRDefault="00E163A6" w:rsidP="00E163A6">
      <w:pPr>
        <w:pStyle w:val="ListParagraph"/>
        <w:rPr>
          <w:rFonts w:asciiTheme="minorHAnsi" w:hAnsiTheme="minorHAnsi" w:cstheme="minorHAnsi"/>
          <w:b/>
          <w:bCs/>
          <w:u w:val="single"/>
          <w:bdr w:val="none" w:sz="0" w:space="0" w:color="auto" w:frame="1"/>
        </w:rPr>
      </w:pPr>
      <w:r w:rsidRPr="00554877">
        <w:rPr>
          <w:rFonts w:asciiTheme="minorHAnsi" w:hAnsiTheme="minorHAnsi" w:cstheme="minorHAnsi"/>
          <w:b/>
          <w:bCs/>
          <w:u w:val="single"/>
          <w:bdr w:val="none" w:sz="0" w:space="0" w:color="auto" w:frame="1"/>
        </w:rPr>
        <w:t>September –</w:t>
      </w:r>
    </w:p>
    <w:p w14:paraId="1C38AF22" w14:textId="77777777" w:rsidR="00E163A6" w:rsidRPr="007474A1" w:rsidRDefault="00E163A6" w:rsidP="00E163A6">
      <w:pPr>
        <w:pStyle w:val="ListParagraph"/>
        <w:rPr>
          <w:rFonts w:asciiTheme="minorHAnsi" w:hAnsiTheme="minorHAnsi" w:cstheme="minorHAnsi"/>
          <w:bdr w:val="none" w:sz="0" w:space="0" w:color="auto" w:frame="1"/>
        </w:rPr>
      </w:pPr>
    </w:p>
    <w:p w14:paraId="45A37634" w14:textId="77777777" w:rsidR="00E163A6" w:rsidRPr="009D0DE1" w:rsidRDefault="00E163A6" w:rsidP="00E163A6">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30</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September – St Francis Day</w:t>
      </w:r>
    </w:p>
    <w:p w14:paraId="2AFA9457" w14:textId="77777777" w:rsidR="00E163A6" w:rsidRPr="007474A1" w:rsidRDefault="00E163A6" w:rsidP="00E163A6">
      <w:pPr>
        <w:pStyle w:val="ListParagraph"/>
        <w:rPr>
          <w:rFonts w:asciiTheme="minorHAnsi" w:hAnsiTheme="minorHAnsi" w:cstheme="minorHAnsi"/>
          <w:bdr w:val="none" w:sz="0" w:space="0" w:color="auto" w:frame="1"/>
        </w:rPr>
      </w:pPr>
    </w:p>
    <w:p w14:paraId="6A199336" w14:textId="77777777" w:rsidR="00E163A6" w:rsidRPr="00554877" w:rsidRDefault="00E163A6" w:rsidP="00E163A6">
      <w:pPr>
        <w:pStyle w:val="ListParagraph"/>
        <w:rPr>
          <w:rFonts w:asciiTheme="minorHAnsi" w:hAnsiTheme="minorHAnsi" w:cstheme="minorHAnsi"/>
          <w:b/>
          <w:bCs/>
          <w:u w:val="single"/>
          <w:bdr w:val="none" w:sz="0" w:space="0" w:color="auto" w:frame="1"/>
        </w:rPr>
      </w:pPr>
      <w:r w:rsidRPr="00554877">
        <w:rPr>
          <w:rFonts w:asciiTheme="minorHAnsi" w:hAnsiTheme="minorHAnsi" w:cstheme="minorHAnsi"/>
          <w:b/>
          <w:bCs/>
          <w:u w:val="single"/>
          <w:bdr w:val="none" w:sz="0" w:space="0" w:color="auto" w:frame="1"/>
        </w:rPr>
        <w:t>October –</w:t>
      </w:r>
    </w:p>
    <w:p w14:paraId="72317500" w14:textId="77777777" w:rsidR="00E163A6" w:rsidRDefault="00E163A6" w:rsidP="00E163A6">
      <w:pPr>
        <w:pStyle w:val="ListParagraph"/>
        <w:rPr>
          <w:rFonts w:asciiTheme="minorHAnsi" w:hAnsiTheme="minorHAnsi" w:cstheme="minorHAnsi"/>
          <w:b/>
          <w:bCs/>
          <w:u w:val="single"/>
          <w:bdr w:val="none" w:sz="0" w:space="0" w:color="auto" w:frame="1"/>
        </w:rPr>
      </w:pPr>
    </w:p>
    <w:p w14:paraId="6827F7B9" w14:textId="3CC873CB" w:rsidR="00F778BD" w:rsidRPr="00F778BD" w:rsidRDefault="00F778BD" w:rsidP="00E163A6">
      <w:pPr>
        <w:pStyle w:val="ListParagraph"/>
        <w:rPr>
          <w:rFonts w:asciiTheme="minorHAnsi" w:hAnsiTheme="minorHAnsi" w:cstheme="minorHAnsi"/>
          <w:sz w:val="22"/>
          <w:szCs w:val="22"/>
          <w:bdr w:val="none" w:sz="0" w:space="0" w:color="auto" w:frame="1"/>
        </w:rPr>
      </w:pPr>
      <w:r w:rsidRPr="00F778BD">
        <w:rPr>
          <w:rFonts w:asciiTheme="minorHAnsi" w:hAnsiTheme="minorHAnsi" w:cstheme="minorHAnsi"/>
          <w:sz w:val="22"/>
          <w:szCs w:val="22"/>
          <w:bdr w:val="none" w:sz="0" w:space="0" w:color="auto" w:frame="1"/>
        </w:rPr>
        <w:t xml:space="preserve">1st October – Black History Month </w:t>
      </w:r>
    </w:p>
    <w:p w14:paraId="6E6280E6" w14:textId="77777777" w:rsidR="00E163A6" w:rsidRDefault="00E163A6" w:rsidP="00E163A6">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15th October – Harvest Festival Celebrations TBC (Donations collected all week)</w:t>
      </w:r>
    </w:p>
    <w:p w14:paraId="53F7FA27" w14:textId="77777777" w:rsidR="00E163A6" w:rsidRPr="009D0DE1" w:rsidRDefault="00E163A6" w:rsidP="00E163A6">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16</w:t>
      </w:r>
      <w:r w:rsidRPr="004872BB">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October – School Photographs (Individuals/Siblings)</w:t>
      </w:r>
    </w:p>
    <w:p w14:paraId="6B449B15" w14:textId="77777777" w:rsidR="00E163A6" w:rsidRPr="009D0DE1" w:rsidRDefault="00E163A6" w:rsidP="00E163A6">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22</w:t>
      </w:r>
      <w:r w:rsidRPr="009D0DE1">
        <w:rPr>
          <w:rFonts w:asciiTheme="minorHAnsi" w:hAnsiTheme="minorHAnsi" w:cstheme="minorHAnsi"/>
          <w:sz w:val="22"/>
          <w:szCs w:val="22"/>
          <w:bdr w:val="none" w:sz="0" w:space="0" w:color="auto" w:frame="1"/>
          <w:vertAlign w:val="superscript"/>
        </w:rPr>
        <w:t>nd</w:t>
      </w:r>
      <w:r w:rsidRPr="009D0DE1">
        <w:rPr>
          <w:rFonts w:asciiTheme="minorHAnsi" w:hAnsiTheme="minorHAnsi" w:cstheme="minorHAnsi"/>
          <w:sz w:val="22"/>
          <w:szCs w:val="22"/>
          <w:bdr w:val="none" w:sz="0" w:space="0" w:color="auto" w:frame="1"/>
        </w:rPr>
        <w:t xml:space="preserve"> October – Stay and Learn: RE Focus</w:t>
      </w:r>
    </w:p>
    <w:p w14:paraId="41FE6A91" w14:textId="77777777" w:rsidR="00E163A6" w:rsidRPr="009D0DE1" w:rsidRDefault="00E163A6" w:rsidP="00E163A6">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23</w:t>
      </w:r>
      <w:r w:rsidRPr="009D0DE1">
        <w:rPr>
          <w:rFonts w:asciiTheme="minorHAnsi" w:hAnsiTheme="minorHAnsi" w:cstheme="minorHAnsi"/>
          <w:sz w:val="22"/>
          <w:szCs w:val="22"/>
          <w:bdr w:val="none" w:sz="0" w:space="0" w:color="auto" w:frame="1"/>
          <w:vertAlign w:val="superscript"/>
        </w:rPr>
        <w:t>rd</w:t>
      </w:r>
      <w:r w:rsidRPr="009D0DE1">
        <w:rPr>
          <w:rFonts w:asciiTheme="minorHAnsi" w:hAnsiTheme="minorHAnsi" w:cstheme="minorHAnsi"/>
          <w:sz w:val="22"/>
          <w:szCs w:val="22"/>
          <w:bdr w:val="none" w:sz="0" w:space="0" w:color="auto" w:frame="1"/>
        </w:rPr>
        <w:t xml:space="preserve"> October – PTA Autumn Dance (R-Y2 3.30pm-4.30pm) (Y3-Y6 5pm-6pm)</w:t>
      </w:r>
    </w:p>
    <w:p w14:paraId="584B12EB" w14:textId="77777777" w:rsidR="00E163A6" w:rsidRPr="009D0DE1" w:rsidRDefault="00E163A6" w:rsidP="00E163A6">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24</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October – Flu Vaccinations</w:t>
      </w:r>
    </w:p>
    <w:p w14:paraId="53219DD5" w14:textId="1F181B57" w:rsidR="00E163A6" w:rsidRPr="00495943" w:rsidRDefault="00495943" w:rsidP="00E163A6">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27</w:t>
      </w:r>
      <w:r w:rsidRPr="00495943">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w:t>
      </w:r>
      <w:r w:rsidR="00423B09">
        <w:rPr>
          <w:rFonts w:asciiTheme="minorHAnsi" w:hAnsiTheme="minorHAnsi" w:cstheme="minorHAnsi"/>
          <w:sz w:val="22"/>
          <w:szCs w:val="22"/>
          <w:bdr w:val="none" w:sz="0" w:space="0" w:color="auto" w:frame="1"/>
        </w:rPr>
        <w:t>– 31</w:t>
      </w:r>
      <w:r w:rsidR="00423B09" w:rsidRPr="00423B09">
        <w:rPr>
          <w:rFonts w:asciiTheme="minorHAnsi" w:hAnsiTheme="minorHAnsi" w:cstheme="minorHAnsi"/>
          <w:sz w:val="22"/>
          <w:szCs w:val="22"/>
          <w:bdr w:val="none" w:sz="0" w:space="0" w:color="auto" w:frame="1"/>
          <w:vertAlign w:val="superscript"/>
        </w:rPr>
        <w:t>st</w:t>
      </w:r>
      <w:r w:rsidR="00423B09">
        <w:rPr>
          <w:rFonts w:asciiTheme="minorHAnsi" w:hAnsiTheme="minorHAnsi" w:cstheme="minorHAnsi"/>
          <w:sz w:val="22"/>
          <w:szCs w:val="22"/>
          <w:bdr w:val="none" w:sz="0" w:space="0" w:color="auto" w:frame="1"/>
        </w:rPr>
        <w:t xml:space="preserve"> October – HALF TERM </w:t>
      </w:r>
    </w:p>
    <w:p w14:paraId="4BB0D3C3" w14:textId="77777777" w:rsidR="00E163A6" w:rsidRDefault="00E163A6" w:rsidP="00E163A6">
      <w:pPr>
        <w:pStyle w:val="ListParagraph"/>
        <w:rPr>
          <w:rFonts w:asciiTheme="minorHAnsi" w:hAnsiTheme="minorHAnsi" w:cstheme="minorHAnsi"/>
          <w:b/>
          <w:bCs/>
          <w:u w:val="single"/>
          <w:bdr w:val="none" w:sz="0" w:space="0" w:color="auto" w:frame="1"/>
        </w:rPr>
      </w:pPr>
      <w:r w:rsidRPr="000952BB">
        <w:rPr>
          <w:rFonts w:asciiTheme="minorHAnsi" w:hAnsiTheme="minorHAnsi" w:cstheme="minorHAnsi"/>
          <w:b/>
          <w:bCs/>
          <w:u w:val="single"/>
          <w:bdr w:val="none" w:sz="0" w:space="0" w:color="auto" w:frame="1"/>
        </w:rPr>
        <w:t xml:space="preserve">November </w:t>
      </w:r>
      <w:r>
        <w:rPr>
          <w:rFonts w:asciiTheme="minorHAnsi" w:hAnsiTheme="minorHAnsi" w:cstheme="minorHAnsi"/>
          <w:b/>
          <w:bCs/>
          <w:u w:val="single"/>
          <w:bdr w:val="none" w:sz="0" w:space="0" w:color="auto" w:frame="1"/>
        </w:rPr>
        <w:t>–</w:t>
      </w:r>
    </w:p>
    <w:p w14:paraId="59B8C272" w14:textId="77777777" w:rsidR="00E163A6" w:rsidRDefault="00E163A6" w:rsidP="00E163A6">
      <w:pPr>
        <w:pStyle w:val="ListParagraph"/>
        <w:rPr>
          <w:rFonts w:asciiTheme="minorHAnsi" w:hAnsiTheme="minorHAnsi" w:cstheme="minorHAnsi"/>
          <w:b/>
          <w:bCs/>
          <w:u w:val="single"/>
          <w:bdr w:val="none" w:sz="0" w:space="0" w:color="auto" w:frame="1"/>
        </w:rPr>
      </w:pPr>
    </w:p>
    <w:p w14:paraId="20086AC1" w14:textId="77777777" w:rsidR="00E163A6" w:rsidRDefault="00E163A6" w:rsidP="00E163A6">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3</w:t>
      </w:r>
      <w:r w:rsidRPr="009D0DE1">
        <w:rPr>
          <w:rFonts w:asciiTheme="minorHAnsi" w:hAnsiTheme="minorHAnsi" w:cstheme="minorHAnsi"/>
          <w:sz w:val="22"/>
          <w:szCs w:val="22"/>
          <w:bdr w:val="none" w:sz="0" w:space="0" w:color="auto" w:frame="1"/>
          <w:vertAlign w:val="superscript"/>
        </w:rPr>
        <w:t>rd</w:t>
      </w:r>
      <w:r w:rsidRPr="009D0DE1">
        <w:rPr>
          <w:rFonts w:asciiTheme="minorHAnsi" w:hAnsiTheme="minorHAnsi" w:cstheme="minorHAnsi"/>
          <w:sz w:val="22"/>
          <w:szCs w:val="22"/>
          <w:bdr w:val="none" w:sz="0" w:space="0" w:color="auto" w:frame="1"/>
        </w:rPr>
        <w:t xml:space="preserve"> November – INSET DAY</w:t>
      </w:r>
    </w:p>
    <w:p w14:paraId="2E15F917" w14:textId="17F8018D" w:rsidR="002D5617" w:rsidRPr="009D0DE1" w:rsidRDefault="002D5617" w:rsidP="00E163A6">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4</w:t>
      </w:r>
      <w:r w:rsidRPr="002D5617">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w:t>
      </w:r>
      <w:r w:rsidR="002C14A0">
        <w:rPr>
          <w:rFonts w:asciiTheme="minorHAnsi" w:hAnsiTheme="minorHAnsi" w:cstheme="minorHAnsi"/>
          <w:sz w:val="22"/>
          <w:szCs w:val="22"/>
          <w:bdr w:val="none" w:sz="0" w:space="0" w:color="auto" w:frame="1"/>
        </w:rPr>
        <w:t xml:space="preserve">Children Return </w:t>
      </w:r>
      <w:proofErr w:type="gramStart"/>
      <w:r w:rsidR="002C14A0">
        <w:rPr>
          <w:rFonts w:asciiTheme="minorHAnsi" w:hAnsiTheme="minorHAnsi" w:cstheme="minorHAnsi"/>
          <w:sz w:val="22"/>
          <w:szCs w:val="22"/>
          <w:bdr w:val="none" w:sz="0" w:space="0" w:color="auto" w:frame="1"/>
        </w:rPr>
        <w:t>To</w:t>
      </w:r>
      <w:proofErr w:type="gramEnd"/>
      <w:r w:rsidR="002C14A0">
        <w:rPr>
          <w:rFonts w:asciiTheme="minorHAnsi" w:hAnsiTheme="minorHAnsi" w:cstheme="minorHAnsi"/>
          <w:sz w:val="22"/>
          <w:szCs w:val="22"/>
          <w:bdr w:val="none" w:sz="0" w:space="0" w:color="auto" w:frame="1"/>
        </w:rPr>
        <w:t xml:space="preserve"> School</w:t>
      </w:r>
    </w:p>
    <w:p w14:paraId="7DF431B2" w14:textId="77777777" w:rsidR="00E163A6" w:rsidRPr="009D0DE1" w:rsidRDefault="00E163A6" w:rsidP="00E163A6">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6</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November – Year 6 Junior Citizen Day 12.30pm</w:t>
      </w:r>
    </w:p>
    <w:p w14:paraId="1C2373BA" w14:textId="77777777" w:rsidR="00E163A6" w:rsidRPr="009D0DE1" w:rsidRDefault="00E163A6" w:rsidP="00E163A6">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10</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-14</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November – Anti-bullying Week – Power </w:t>
      </w:r>
      <w:proofErr w:type="gramStart"/>
      <w:r w:rsidRPr="009D0DE1">
        <w:rPr>
          <w:rFonts w:asciiTheme="minorHAnsi" w:hAnsiTheme="minorHAnsi" w:cstheme="minorHAnsi"/>
          <w:sz w:val="22"/>
          <w:szCs w:val="22"/>
          <w:bdr w:val="none" w:sz="0" w:space="0" w:color="auto" w:frame="1"/>
        </w:rPr>
        <w:t>For</w:t>
      </w:r>
      <w:proofErr w:type="gramEnd"/>
      <w:r w:rsidRPr="009D0DE1">
        <w:rPr>
          <w:rFonts w:asciiTheme="minorHAnsi" w:hAnsiTheme="minorHAnsi" w:cstheme="minorHAnsi"/>
          <w:sz w:val="22"/>
          <w:szCs w:val="22"/>
          <w:bdr w:val="none" w:sz="0" w:space="0" w:color="auto" w:frame="1"/>
        </w:rPr>
        <w:t xml:space="preserve"> Good</w:t>
      </w:r>
    </w:p>
    <w:p w14:paraId="171B5601" w14:textId="77777777" w:rsidR="00E163A6" w:rsidRPr="009D0DE1" w:rsidRDefault="00E163A6" w:rsidP="00E163A6">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13</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November – World Kindness Day</w:t>
      </w:r>
    </w:p>
    <w:p w14:paraId="0EBF1705" w14:textId="77777777" w:rsidR="00E163A6" w:rsidRPr="009D0DE1" w:rsidRDefault="00E163A6" w:rsidP="00E163A6">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19</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November – Breakfast </w:t>
      </w:r>
      <w:proofErr w:type="gramStart"/>
      <w:r w:rsidRPr="009D0DE1">
        <w:rPr>
          <w:rFonts w:asciiTheme="minorHAnsi" w:hAnsiTheme="minorHAnsi" w:cstheme="minorHAnsi"/>
          <w:sz w:val="22"/>
          <w:szCs w:val="22"/>
          <w:bdr w:val="none" w:sz="0" w:space="0" w:color="auto" w:frame="1"/>
        </w:rPr>
        <w:t>With</w:t>
      </w:r>
      <w:proofErr w:type="gramEnd"/>
      <w:r w:rsidRPr="009D0DE1">
        <w:rPr>
          <w:rFonts w:asciiTheme="minorHAnsi" w:hAnsiTheme="minorHAnsi" w:cstheme="minorHAnsi"/>
          <w:sz w:val="22"/>
          <w:szCs w:val="22"/>
          <w:bdr w:val="none" w:sz="0" w:space="0" w:color="auto" w:frame="1"/>
        </w:rPr>
        <w:t xml:space="preserve"> </w:t>
      </w:r>
      <w:proofErr w:type="gramStart"/>
      <w:r w:rsidRPr="009D0DE1">
        <w:rPr>
          <w:rFonts w:asciiTheme="minorHAnsi" w:hAnsiTheme="minorHAnsi" w:cstheme="minorHAnsi"/>
          <w:sz w:val="22"/>
          <w:szCs w:val="22"/>
          <w:bdr w:val="none" w:sz="0" w:space="0" w:color="auto" w:frame="1"/>
        </w:rPr>
        <w:t>A</w:t>
      </w:r>
      <w:proofErr w:type="gramEnd"/>
      <w:r w:rsidRPr="009D0DE1">
        <w:rPr>
          <w:rFonts w:asciiTheme="minorHAnsi" w:hAnsiTheme="minorHAnsi" w:cstheme="minorHAnsi"/>
          <w:sz w:val="22"/>
          <w:szCs w:val="22"/>
          <w:bdr w:val="none" w:sz="0" w:space="0" w:color="auto" w:frame="1"/>
        </w:rPr>
        <w:t xml:space="preserve"> Book</w:t>
      </w:r>
    </w:p>
    <w:p w14:paraId="53E2C633" w14:textId="77777777" w:rsidR="00E163A6" w:rsidRPr="009D0DE1" w:rsidRDefault="00E163A6" w:rsidP="00E163A6">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25</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and 27</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November – Parent Carer Meetings 3pm-6pm</w:t>
      </w:r>
    </w:p>
    <w:p w14:paraId="3DDA72E3" w14:textId="77777777" w:rsidR="00E163A6" w:rsidRDefault="00E163A6" w:rsidP="00E163A6">
      <w:pPr>
        <w:pStyle w:val="ListParagraph"/>
        <w:rPr>
          <w:rFonts w:asciiTheme="minorHAnsi" w:hAnsiTheme="minorHAnsi" w:cstheme="minorHAnsi"/>
          <w:bdr w:val="none" w:sz="0" w:space="0" w:color="auto" w:frame="1"/>
        </w:rPr>
      </w:pPr>
    </w:p>
    <w:p w14:paraId="00763893" w14:textId="77777777" w:rsidR="00E163A6" w:rsidRDefault="00E163A6" w:rsidP="00E163A6">
      <w:pPr>
        <w:pStyle w:val="ListParagraph"/>
        <w:rPr>
          <w:rFonts w:asciiTheme="minorHAnsi" w:hAnsiTheme="minorHAnsi" w:cstheme="minorHAnsi"/>
          <w:b/>
          <w:bCs/>
          <w:u w:val="single"/>
          <w:bdr w:val="none" w:sz="0" w:space="0" w:color="auto" w:frame="1"/>
        </w:rPr>
      </w:pPr>
      <w:r w:rsidRPr="00757E28">
        <w:rPr>
          <w:rFonts w:asciiTheme="minorHAnsi" w:hAnsiTheme="minorHAnsi" w:cstheme="minorHAnsi"/>
          <w:b/>
          <w:bCs/>
          <w:u w:val="single"/>
          <w:bdr w:val="none" w:sz="0" w:space="0" w:color="auto" w:frame="1"/>
        </w:rPr>
        <w:t xml:space="preserve">December </w:t>
      </w:r>
      <w:r>
        <w:rPr>
          <w:rFonts w:asciiTheme="minorHAnsi" w:hAnsiTheme="minorHAnsi" w:cstheme="minorHAnsi"/>
          <w:b/>
          <w:bCs/>
          <w:u w:val="single"/>
          <w:bdr w:val="none" w:sz="0" w:space="0" w:color="auto" w:frame="1"/>
        </w:rPr>
        <w:t>–</w:t>
      </w:r>
      <w:r w:rsidRPr="00757E28">
        <w:rPr>
          <w:rFonts w:asciiTheme="minorHAnsi" w:hAnsiTheme="minorHAnsi" w:cstheme="minorHAnsi"/>
          <w:b/>
          <w:bCs/>
          <w:u w:val="single"/>
          <w:bdr w:val="none" w:sz="0" w:space="0" w:color="auto" w:frame="1"/>
        </w:rPr>
        <w:t xml:space="preserve"> </w:t>
      </w:r>
    </w:p>
    <w:p w14:paraId="5265052A" w14:textId="77777777" w:rsidR="00E163A6" w:rsidRDefault="00E163A6" w:rsidP="00E163A6">
      <w:pPr>
        <w:pStyle w:val="ListParagraph"/>
        <w:rPr>
          <w:rFonts w:asciiTheme="minorHAnsi" w:hAnsiTheme="minorHAnsi" w:cstheme="minorHAnsi"/>
          <w:b/>
          <w:bCs/>
          <w:u w:val="single"/>
          <w:bdr w:val="none" w:sz="0" w:space="0" w:color="auto" w:frame="1"/>
        </w:rPr>
      </w:pPr>
    </w:p>
    <w:p w14:paraId="08840B15" w14:textId="77777777" w:rsidR="00E163A6" w:rsidRPr="009D0DE1" w:rsidRDefault="00E163A6" w:rsidP="00E163A6">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 xml:space="preserve">Christmas Prayer Spaces </w:t>
      </w:r>
      <w:r w:rsidRPr="009D0DE1">
        <w:rPr>
          <w:rFonts w:asciiTheme="minorHAnsi" w:hAnsiTheme="minorHAnsi" w:cstheme="minorHAnsi"/>
          <w:b/>
          <w:bCs/>
          <w:sz w:val="22"/>
          <w:szCs w:val="22"/>
          <w:bdr w:val="none" w:sz="0" w:space="0" w:color="auto" w:frame="1"/>
        </w:rPr>
        <w:t>TBC</w:t>
      </w:r>
    </w:p>
    <w:p w14:paraId="4CA9D602" w14:textId="1DACB982" w:rsidR="00E163A6" w:rsidRPr="009D0DE1" w:rsidRDefault="00E163A6" w:rsidP="00E163A6">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5</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December – PTA Christmas B</w:t>
      </w:r>
      <w:r w:rsidR="002A571A">
        <w:rPr>
          <w:rFonts w:asciiTheme="minorHAnsi" w:hAnsiTheme="minorHAnsi" w:cstheme="minorHAnsi"/>
          <w:sz w:val="22"/>
          <w:szCs w:val="22"/>
          <w:bdr w:val="none" w:sz="0" w:space="0" w:color="auto" w:frame="1"/>
        </w:rPr>
        <w:t>azaar</w:t>
      </w:r>
      <w:r w:rsidRPr="009D0DE1">
        <w:rPr>
          <w:rFonts w:asciiTheme="minorHAnsi" w:hAnsiTheme="minorHAnsi" w:cstheme="minorHAnsi"/>
          <w:sz w:val="22"/>
          <w:szCs w:val="22"/>
          <w:bdr w:val="none" w:sz="0" w:space="0" w:color="auto" w:frame="1"/>
        </w:rPr>
        <w:t xml:space="preserve"> (Afterschool until 4.30pm)</w:t>
      </w:r>
    </w:p>
    <w:p w14:paraId="2A83D91A" w14:textId="77777777" w:rsidR="00E163A6" w:rsidRDefault="00E163A6" w:rsidP="00E163A6">
      <w:pPr>
        <w:pStyle w:val="ListParagraph"/>
        <w:rPr>
          <w:rFonts w:asciiTheme="minorHAnsi" w:hAnsiTheme="minorHAnsi" w:cstheme="minorHAnsi"/>
          <w:b/>
          <w:bCs/>
          <w:sz w:val="22"/>
          <w:szCs w:val="22"/>
          <w:bdr w:val="none" w:sz="0" w:space="0" w:color="auto" w:frame="1"/>
        </w:rPr>
      </w:pPr>
      <w:r w:rsidRPr="009D0DE1">
        <w:rPr>
          <w:rFonts w:asciiTheme="minorHAnsi" w:hAnsiTheme="minorHAnsi" w:cstheme="minorHAnsi"/>
          <w:sz w:val="22"/>
          <w:szCs w:val="22"/>
          <w:bdr w:val="none" w:sz="0" w:space="0" w:color="auto" w:frame="1"/>
        </w:rPr>
        <w:t xml:space="preserve">Carol Services </w:t>
      </w:r>
      <w:proofErr w:type="gramStart"/>
      <w:r w:rsidRPr="009D0DE1">
        <w:rPr>
          <w:rFonts w:asciiTheme="minorHAnsi" w:hAnsiTheme="minorHAnsi" w:cstheme="minorHAnsi"/>
          <w:sz w:val="22"/>
          <w:szCs w:val="22"/>
          <w:bdr w:val="none" w:sz="0" w:space="0" w:color="auto" w:frame="1"/>
        </w:rPr>
        <w:t>At</w:t>
      </w:r>
      <w:proofErr w:type="gramEnd"/>
      <w:r w:rsidRPr="009D0DE1">
        <w:rPr>
          <w:rFonts w:asciiTheme="minorHAnsi" w:hAnsiTheme="minorHAnsi" w:cstheme="minorHAnsi"/>
          <w:sz w:val="22"/>
          <w:szCs w:val="22"/>
          <w:bdr w:val="none" w:sz="0" w:space="0" w:color="auto" w:frame="1"/>
        </w:rPr>
        <w:t xml:space="preserve"> </w:t>
      </w:r>
      <w:proofErr w:type="gramStart"/>
      <w:r w:rsidRPr="009D0DE1">
        <w:rPr>
          <w:rFonts w:asciiTheme="minorHAnsi" w:hAnsiTheme="minorHAnsi" w:cstheme="minorHAnsi"/>
          <w:sz w:val="22"/>
          <w:szCs w:val="22"/>
          <w:bdr w:val="none" w:sz="0" w:space="0" w:color="auto" w:frame="1"/>
        </w:rPr>
        <w:t>The</w:t>
      </w:r>
      <w:proofErr w:type="gramEnd"/>
      <w:r w:rsidRPr="009D0DE1">
        <w:rPr>
          <w:rFonts w:asciiTheme="minorHAnsi" w:hAnsiTheme="minorHAnsi" w:cstheme="minorHAnsi"/>
          <w:sz w:val="22"/>
          <w:szCs w:val="22"/>
          <w:bdr w:val="none" w:sz="0" w:space="0" w:color="auto" w:frame="1"/>
        </w:rPr>
        <w:t xml:space="preserve"> Church </w:t>
      </w:r>
      <w:r w:rsidRPr="009D0DE1">
        <w:rPr>
          <w:rFonts w:asciiTheme="minorHAnsi" w:hAnsiTheme="minorHAnsi" w:cstheme="minorHAnsi"/>
          <w:b/>
          <w:bCs/>
          <w:sz w:val="22"/>
          <w:szCs w:val="22"/>
          <w:bdr w:val="none" w:sz="0" w:space="0" w:color="auto" w:frame="1"/>
        </w:rPr>
        <w:t>TBC</w:t>
      </w:r>
    </w:p>
    <w:p w14:paraId="4A1D662B" w14:textId="77777777" w:rsidR="00D04112" w:rsidRDefault="00D04112" w:rsidP="00D0411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17</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December - Festive Singalong</w:t>
      </w:r>
    </w:p>
    <w:p w14:paraId="3055B7D5" w14:textId="70ECDE69" w:rsidR="00D04112" w:rsidRDefault="008A7E20" w:rsidP="00D04112">
      <w:pPr>
        <w:pStyle w:val="ListParagraph"/>
        <w:rPr>
          <w:rFonts w:asciiTheme="minorHAnsi" w:hAnsiTheme="minorHAnsi" w:cstheme="minorHAnsi"/>
          <w:sz w:val="22"/>
          <w:szCs w:val="22"/>
          <w:bdr w:val="none" w:sz="0" w:space="0" w:color="auto" w:frame="1"/>
        </w:rPr>
      </w:pPr>
      <w:r w:rsidRPr="00D04112">
        <w:rPr>
          <w:rFonts w:asciiTheme="minorHAnsi" w:hAnsiTheme="minorHAnsi" w:cstheme="minorHAnsi"/>
          <w:sz w:val="22"/>
          <w:szCs w:val="22"/>
          <w:bdr w:val="none" w:sz="0" w:space="0" w:color="auto" w:frame="1"/>
        </w:rPr>
        <w:t>17</w:t>
      </w:r>
      <w:r w:rsidRPr="00D04112">
        <w:rPr>
          <w:rFonts w:asciiTheme="minorHAnsi" w:hAnsiTheme="minorHAnsi" w:cstheme="minorHAnsi"/>
          <w:sz w:val="22"/>
          <w:szCs w:val="22"/>
          <w:bdr w:val="none" w:sz="0" w:space="0" w:color="auto" w:frame="1"/>
          <w:vertAlign w:val="superscript"/>
        </w:rPr>
        <w:t>th</w:t>
      </w:r>
      <w:r w:rsidRPr="00D04112">
        <w:rPr>
          <w:rFonts w:asciiTheme="minorHAnsi" w:hAnsiTheme="minorHAnsi" w:cstheme="minorHAnsi"/>
          <w:sz w:val="22"/>
          <w:szCs w:val="22"/>
          <w:bdr w:val="none" w:sz="0" w:space="0" w:color="auto" w:frame="1"/>
        </w:rPr>
        <w:t xml:space="preserve"> December </w:t>
      </w:r>
      <w:r w:rsidR="000E0106" w:rsidRPr="00D04112">
        <w:rPr>
          <w:rFonts w:asciiTheme="minorHAnsi" w:hAnsiTheme="minorHAnsi" w:cstheme="minorHAnsi"/>
          <w:sz w:val="22"/>
          <w:szCs w:val="22"/>
          <w:bdr w:val="none" w:sz="0" w:space="0" w:color="auto" w:frame="1"/>
        </w:rPr>
        <w:t>–</w:t>
      </w:r>
      <w:r w:rsidRPr="00D04112">
        <w:rPr>
          <w:rFonts w:asciiTheme="minorHAnsi" w:hAnsiTheme="minorHAnsi" w:cstheme="minorHAnsi"/>
          <w:sz w:val="22"/>
          <w:szCs w:val="22"/>
          <w:bdr w:val="none" w:sz="0" w:space="0" w:color="auto" w:frame="1"/>
        </w:rPr>
        <w:t xml:space="preserve"> </w:t>
      </w:r>
      <w:r w:rsidR="000E0106" w:rsidRPr="00D04112">
        <w:rPr>
          <w:rFonts w:asciiTheme="minorHAnsi" w:hAnsiTheme="minorHAnsi" w:cstheme="minorHAnsi"/>
          <w:sz w:val="22"/>
          <w:szCs w:val="22"/>
          <w:bdr w:val="none" w:sz="0" w:space="0" w:color="auto" w:frame="1"/>
        </w:rPr>
        <w:t xml:space="preserve">EYFS/KS1 Parent Performance </w:t>
      </w:r>
      <w:r w:rsidR="00D04112" w:rsidRPr="006D7B9E">
        <w:rPr>
          <w:rFonts w:asciiTheme="minorHAnsi" w:hAnsiTheme="minorHAnsi" w:cstheme="minorHAnsi"/>
          <w:b/>
          <w:bCs/>
          <w:sz w:val="22"/>
          <w:szCs w:val="22"/>
          <w:bdr w:val="none" w:sz="0" w:space="0" w:color="auto" w:frame="1"/>
        </w:rPr>
        <w:t>1.30pm</w:t>
      </w:r>
    </w:p>
    <w:p w14:paraId="4DF651EB" w14:textId="0A71289E" w:rsidR="00D04112" w:rsidRPr="00D04112" w:rsidRDefault="00D04112" w:rsidP="00D04112">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18</w:t>
      </w:r>
      <w:r w:rsidRPr="00D04112">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w:t>
      </w:r>
      <w:r w:rsidRPr="00D04112">
        <w:rPr>
          <w:rFonts w:asciiTheme="minorHAnsi" w:hAnsiTheme="minorHAnsi" w:cstheme="minorHAnsi"/>
          <w:sz w:val="22"/>
          <w:szCs w:val="22"/>
          <w:bdr w:val="none" w:sz="0" w:space="0" w:color="auto" w:frame="1"/>
        </w:rPr>
        <w:t xml:space="preserve">EYFS/KS1 Parent Performance </w:t>
      </w:r>
      <w:r w:rsidR="006D7B9E" w:rsidRPr="006D7B9E">
        <w:rPr>
          <w:rFonts w:asciiTheme="minorHAnsi" w:hAnsiTheme="minorHAnsi" w:cstheme="minorHAnsi"/>
          <w:b/>
          <w:bCs/>
          <w:sz w:val="22"/>
          <w:szCs w:val="22"/>
          <w:bdr w:val="none" w:sz="0" w:space="0" w:color="auto" w:frame="1"/>
        </w:rPr>
        <w:t>5.30pm</w:t>
      </w:r>
    </w:p>
    <w:p w14:paraId="0C3BC674" w14:textId="77777777" w:rsidR="00E163A6" w:rsidRDefault="00E163A6" w:rsidP="00E163A6">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19</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December – INSET DAY </w:t>
      </w:r>
    </w:p>
    <w:p w14:paraId="236D2F9C" w14:textId="6D02B583" w:rsidR="00423B09" w:rsidRDefault="00256F27" w:rsidP="00E163A6">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22</w:t>
      </w:r>
      <w:r w:rsidRPr="00256F27">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w:t>
      </w:r>
      <w:r w:rsidR="00837EBB">
        <w:rPr>
          <w:rFonts w:asciiTheme="minorHAnsi" w:hAnsiTheme="minorHAnsi" w:cstheme="minorHAnsi"/>
          <w:sz w:val="22"/>
          <w:szCs w:val="22"/>
          <w:bdr w:val="none" w:sz="0" w:space="0" w:color="auto" w:frame="1"/>
        </w:rPr>
        <w:t xml:space="preserve">December </w:t>
      </w:r>
      <w:r>
        <w:rPr>
          <w:rFonts w:asciiTheme="minorHAnsi" w:hAnsiTheme="minorHAnsi" w:cstheme="minorHAnsi"/>
          <w:sz w:val="22"/>
          <w:szCs w:val="22"/>
          <w:bdr w:val="none" w:sz="0" w:space="0" w:color="auto" w:frame="1"/>
        </w:rPr>
        <w:t>-</w:t>
      </w:r>
      <w:r w:rsidR="00837EBB">
        <w:rPr>
          <w:rFonts w:asciiTheme="minorHAnsi" w:hAnsiTheme="minorHAnsi" w:cstheme="minorHAnsi"/>
          <w:sz w:val="22"/>
          <w:szCs w:val="22"/>
          <w:bdr w:val="none" w:sz="0" w:space="0" w:color="auto" w:frame="1"/>
        </w:rPr>
        <w:t xml:space="preserve"> </w:t>
      </w:r>
      <w:r w:rsidR="00094735">
        <w:rPr>
          <w:rFonts w:asciiTheme="minorHAnsi" w:hAnsiTheme="minorHAnsi" w:cstheme="minorHAnsi"/>
          <w:sz w:val="22"/>
          <w:szCs w:val="22"/>
          <w:bdr w:val="none" w:sz="0" w:space="0" w:color="auto" w:frame="1"/>
        </w:rPr>
        <w:t>2</w:t>
      </w:r>
      <w:r w:rsidR="00094735" w:rsidRPr="00094735">
        <w:rPr>
          <w:rFonts w:asciiTheme="minorHAnsi" w:hAnsiTheme="minorHAnsi" w:cstheme="minorHAnsi"/>
          <w:sz w:val="22"/>
          <w:szCs w:val="22"/>
          <w:bdr w:val="none" w:sz="0" w:space="0" w:color="auto" w:frame="1"/>
          <w:vertAlign w:val="superscript"/>
        </w:rPr>
        <w:t>nd</w:t>
      </w:r>
      <w:r w:rsidR="00094735">
        <w:rPr>
          <w:rFonts w:asciiTheme="minorHAnsi" w:hAnsiTheme="minorHAnsi" w:cstheme="minorHAnsi"/>
          <w:sz w:val="22"/>
          <w:szCs w:val="22"/>
          <w:bdr w:val="none" w:sz="0" w:space="0" w:color="auto" w:frame="1"/>
        </w:rPr>
        <w:t xml:space="preserve"> January </w:t>
      </w:r>
      <w:r w:rsidR="00837EBB">
        <w:rPr>
          <w:rFonts w:asciiTheme="minorHAnsi" w:hAnsiTheme="minorHAnsi" w:cstheme="minorHAnsi"/>
          <w:sz w:val="22"/>
          <w:szCs w:val="22"/>
          <w:bdr w:val="none" w:sz="0" w:space="0" w:color="auto" w:frame="1"/>
        </w:rPr>
        <w:t>–</w:t>
      </w:r>
      <w:r w:rsidR="00094735">
        <w:rPr>
          <w:rFonts w:asciiTheme="minorHAnsi" w:hAnsiTheme="minorHAnsi" w:cstheme="minorHAnsi"/>
          <w:sz w:val="22"/>
          <w:szCs w:val="22"/>
          <w:bdr w:val="none" w:sz="0" w:space="0" w:color="auto" w:frame="1"/>
        </w:rPr>
        <w:t xml:space="preserve"> </w:t>
      </w:r>
      <w:r w:rsidR="00837EBB">
        <w:rPr>
          <w:rFonts w:asciiTheme="minorHAnsi" w:hAnsiTheme="minorHAnsi" w:cstheme="minorHAnsi"/>
          <w:sz w:val="22"/>
          <w:szCs w:val="22"/>
          <w:bdr w:val="none" w:sz="0" w:space="0" w:color="auto" w:frame="1"/>
        </w:rPr>
        <w:t xml:space="preserve">Christmas Holidays </w:t>
      </w:r>
    </w:p>
    <w:p w14:paraId="5891A0CD" w14:textId="77777777" w:rsidR="003B0687" w:rsidRDefault="003B0687" w:rsidP="00E163A6">
      <w:pPr>
        <w:pStyle w:val="ListParagraph"/>
        <w:rPr>
          <w:rFonts w:asciiTheme="minorHAnsi" w:hAnsiTheme="minorHAnsi" w:cstheme="minorHAnsi"/>
          <w:sz w:val="22"/>
          <w:szCs w:val="22"/>
          <w:bdr w:val="none" w:sz="0" w:space="0" w:color="auto" w:frame="1"/>
        </w:rPr>
      </w:pPr>
    </w:p>
    <w:p w14:paraId="6377889E" w14:textId="4EAE6B57" w:rsidR="00E163A6" w:rsidRPr="00F35512" w:rsidRDefault="003B0687" w:rsidP="00F35512">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5</w:t>
      </w:r>
      <w:r w:rsidRPr="003B0687">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January </w:t>
      </w:r>
      <w:r w:rsidR="003207E8">
        <w:rPr>
          <w:rFonts w:asciiTheme="minorHAnsi" w:hAnsiTheme="minorHAnsi" w:cstheme="minorHAnsi"/>
          <w:sz w:val="22"/>
          <w:szCs w:val="22"/>
          <w:bdr w:val="none" w:sz="0" w:space="0" w:color="auto" w:frame="1"/>
        </w:rPr>
        <w:t>–</w:t>
      </w:r>
      <w:r w:rsidR="002C14A0">
        <w:rPr>
          <w:rFonts w:asciiTheme="minorHAnsi" w:hAnsiTheme="minorHAnsi" w:cstheme="minorHAnsi"/>
          <w:sz w:val="22"/>
          <w:szCs w:val="22"/>
          <w:bdr w:val="none" w:sz="0" w:space="0" w:color="auto" w:frame="1"/>
        </w:rPr>
        <w:t xml:space="preserve"> Children Return </w:t>
      </w:r>
      <w:proofErr w:type="gramStart"/>
      <w:r w:rsidR="002C14A0">
        <w:rPr>
          <w:rFonts w:asciiTheme="minorHAnsi" w:hAnsiTheme="minorHAnsi" w:cstheme="minorHAnsi"/>
          <w:sz w:val="22"/>
          <w:szCs w:val="22"/>
          <w:bdr w:val="none" w:sz="0" w:space="0" w:color="auto" w:frame="1"/>
        </w:rPr>
        <w:t>To</w:t>
      </w:r>
      <w:proofErr w:type="gramEnd"/>
      <w:r w:rsidR="002C14A0">
        <w:rPr>
          <w:rFonts w:asciiTheme="minorHAnsi" w:hAnsiTheme="minorHAnsi" w:cstheme="minorHAnsi"/>
          <w:sz w:val="22"/>
          <w:szCs w:val="22"/>
          <w:bdr w:val="none" w:sz="0" w:space="0" w:color="auto" w:frame="1"/>
        </w:rPr>
        <w:t xml:space="preserve"> School </w:t>
      </w:r>
    </w:p>
    <w:p w14:paraId="6A52F483" w14:textId="37E4516C" w:rsidR="00A26E22" w:rsidRPr="00677122" w:rsidRDefault="00E163A6" w:rsidP="00677122">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2" w:history="1">
        <w:r>
          <w:rPr>
            <w:rStyle w:val="Hyperlink"/>
            <w:rFonts w:asciiTheme="minorHAnsi" w:hAnsiTheme="minorHAnsi" w:cstheme="minorHAnsi"/>
            <w:i/>
            <w:iCs/>
            <w:sz w:val="22"/>
            <w:szCs w:val="22"/>
            <w:bdr w:val="none" w:sz="0" w:space="0" w:color="auto" w:frame="1"/>
          </w:rPr>
          <w:t>St Francis School Diary</w:t>
        </w:r>
      </w:hyperlink>
      <w:bookmarkEnd w:id="0"/>
    </w:p>
    <w:p w14:paraId="2C47C1BD" w14:textId="77777777" w:rsidR="00A26E22" w:rsidRPr="006E170D" w:rsidRDefault="00A26E22" w:rsidP="00A26E22">
      <w:pPr>
        <w:shd w:val="clear" w:color="auto" w:fill="FFFFFF"/>
        <w:rPr>
          <w:rFonts w:ascii="Aptos" w:hAnsi="Aptos" w:cstheme="minorHAnsi"/>
          <w:color w:val="242424"/>
        </w:rPr>
      </w:pPr>
    </w:p>
    <w:sectPr w:rsidR="00A26E22" w:rsidRPr="006E170D" w:rsidSect="00085E5D">
      <w:headerReference w:type="default" r:id="rId13"/>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90DF8" w14:textId="77777777" w:rsidR="00FC280F" w:rsidRDefault="00FC280F" w:rsidP="00187D48">
      <w:r>
        <w:separator/>
      </w:r>
    </w:p>
  </w:endnote>
  <w:endnote w:type="continuationSeparator" w:id="0">
    <w:p w14:paraId="3703D59C" w14:textId="77777777" w:rsidR="00FC280F" w:rsidRDefault="00FC280F"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E48D1" w14:textId="77777777" w:rsidR="00FC280F" w:rsidRDefault="00FC280F" w:rsidP="00187D48">
      <w:r>
        <w:separator/>
      </w:r>
    </w:p>
  </w:footnote>
  <w:footnote w:type="continuationSeparator" w:id="0">
    <w:p w14:paraId="51466687" w14:textId="77777777" w:rsidR="00FC280F" w:rsidRDefault="00FC280F"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91CD5"/>
    <w:multiLevelType w:val="hybridMultilevel"/>
    <w:tmpl w:val="8702F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CE0A30"/>
    <w:multiLevelType w:val="hybridMultilevel"/>
    <w:tmpl w:val="F11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6957F7F"/>
    <w:multiLevelType w:val="hybridMultilevel"/>
    <w:tmpl w:val="405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49"/>
  </w:num>
  <w:num w:numId="2" w16cid:durableId="229073205">
    <w:abstractNumId w:val="45"/>
  </w:num>
  <w:num w:numId="3" w16cid:durableId="1360155609">
    <w:abstractNumId w:val="0"/>
  </w:num>
  <w:num w:numId="4" w16cid:durableId="1603803842">
    <w:abstractNumId w:val="13"/>
  </w:num>
  <w:num w:numId="5" w16cid:durableId="270825183">
    <w:abstractNumId w:val="10"/>
  </w:num>
  <w:num w:numId="6" w16cid:durableId="805506356">
    <w:abstractNumId w:val="18"/>
  </w:num>
  <w:num w:numId="7" w16cid:durableId="480733729">
    <w:abstractNumId w:val="35"/>
  </w:num>
  <w:num w:numId="8" w16cid:durableId="1460805292">
    <w:abstractNumId w:val="39"/>
  </w:num>
  <w:num w:numId="9" w16cid:durableId="867766129">
    <w:abstractNumId w:val="9"/>
  </w:num>
  <w:num w:numId="10" w16cid:durableId="2116368093">
    <w:abstractNumId w:val="48"/>
  </w:num>
  <w:num w:numId="11" w16cid:durableId="1845246759">
    <w:abstractNumId w:val="4"/>
  </w:num>
  <w:num w:numId="12" w16cid:durableId="1796559999">
    <w:abstractNumId w:val="36"/>
  </w:num>
  <w:num w:numId="13" w16cid:durableId="2035810729">
    <w:abstractNumId w:val="31"/>
  </w:num>
  <w:num w:numId="14" w16cid:durableId="1391462504">
    <w:abstractNumId w:val="15"/>
  </w:num>
  <w:num w:numId="15" w16cid:durableId="744106936">
    <w:abstractNumId w:val="44"/>
  </w:num>
  <w:num w:numId="16" w16cid:durableId="1471441034">
    <w:abstractNumId w:val="24"/>
  </w:num>
  <w:num w:numId="17" w16cid:durableId="1262370668">
    <w:abstractNumId w:val="29"/>
  </w:num>
  <w:num w:numId="18" w16cid:durableId="830603711">
    <w:abstractNumId w:val="7"/>
  </w:num>
  <w:num w:numId="19" w16cid:durableId="1253516545">
    <w:abstractNumId w:val="30"/>
  </w:num>
  <w:num w:numId="20" w16cid:durableId="162821162">
    <w:abstractNumId w:val="17"/>
  </w:num>
  <w:num w:numId="21" w16cid:durableId="733433812">
    <w:abstractNumId w:val="22"/>
  </w:num>
  <w:num w:numId="22" w16cid:durableId="1586569159">
    <w:abstractNumId w:val="21"/>
  </w:num>
  <w:num w:numId="23" w16cid:durableId="92172096">
    <w:abstractNumId w:val="20"/>
  </w:num>
  <w:num w:numId="24" w16cid:durableId="1274898670">
    <w:abstractNumId w:val="16"/>
  </w:num>
  <w:num w:numId="25" w16cid:durableId="40983532">
    <w:abstractNumId w:val="27"/>
  </w:num>
  <w:num w:numId="26" w16cid:durableId="2139913924">
    <w:abstractNumId w:val="28"/>
  </w:num>
  <w:num w:numId="27" w16cid:durableId="387581186">
    <w:abstractNumId w:val="46"/>
  </w:num>
  <w:num w:numId="28" w16cid:durableId="1495026327">
    <w:abstractNumId w:val="52"/>
  </w:num>
  <w:num w:numId="29" w16cid:durableId="2049597056">
    <w:abstractNumId w:val="25"/>
  </w:num>
  <w:num w:numId="30" w16cid:durableId="916093778">
    <w:abstractNumId w:val="42"/>
  </w:num>
  <w:num w:numId="31" w16cid:durableId="1200358762">
    <w:abstractNumId w:val="26"/>
  </w:num>
  <w:num w:numId="32" w16cid:durableId="2101490276">
    <w:abstractNumId w:val="40"/>
  </w:num>
  <w:num w:numId="33" w16cid:durableId="160318529">
    <w:abstractNumId w:val="33"/>
  </w:num>
  <w:num w:numId="34" w16cid:durableId="581794330">
    <w:abstractNumId w:val="2"/>
  </w:num>
  <w:num w:numId="35" w16cid:durableId="1440098269">
    <w:abstractNumId w:val="51"/>
  </w:num>
  <w:num w:numId="36" w16cid:durableId="1839692078">
    <w:abstractNumId w:val="6"/>
  </w:num>
  <w:num w:numId="37" w16cid:durableId="2088501829">
    <w:abstractNumId w:val="19"/>
  </w:num>
  <w:num w:numId="38" w16cid:durableId="201017572">
    <w:abstractNumId w:val="3"/>
  </w:num>
  <w:num w:numId="39" w16cid:durableId="1499153149">
    <w:abstractNumId w:val="43"/>
  </w:num>
  <w:num w:numId="40" w16cid:durableId="1163475223">
    <w:abstractNumId w:val="14"/>
  </w:num>
  <w:num w:numId="41" w16cid:durableId="2017341691">
    <w:abstractNumId w:val="34"/>
  </w:num>
  <w:num w:numId="42" w16cid:durableId="1399552424">
    <w:abstractNumId w:val="50"/>
  </w:num>
  <w:num w:numId="43" w16cid:durableId="1387073226">
    <w:abstractNumId w:val="41"/>
  </w:num>
  <w:num w:numId="44" w16cid:durableId="1928342491">
    <w:abstractNumId w:val="23"/>
  </w:num>
  <w:num w:numId="45" w16cid:durableId="1993362570">
    <w:abstractNumId w:val="1"/>
  </w:num>
  <w:num w:numId="46" w16cid:durableId="466896160">
    <w:abstractNumId w:val="8"/>
  </w:num>
  <w:num w:numId="47" w16cid:durableId="1049383281">
    <w:abstractNumId w:val="38"/>
  </w:num>
  <w:num w:numId="48" w16cid:durableId="1566261007">
    <w:abstractNumId w:val="37"/>
  </w:num>
  <w:num w:numId="49" w16cid:durableId="722757851">
    <w:abstractNumId w:val="37"/>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37"/>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37"/>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37"/>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37"/>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37"/>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37"/>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37"/>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37"/>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47"/>
  </w:num>
  <w:num w:numId="59" w16cid:durableId="2056537056">
    <w:abstractNumId w:val="11"/>
  </w:num>
  <w:num w:numId="60" w16cid:durableId="2081515478">
    <w:abstractNumId w:val="32"/>
  </w:num>
  <w:num w:numId="61" w16cid:durableId="2044357723">
    <w:abstractNumId w:val="12"/>
  </w:num>
  <w:num w:numId="62" w16cid:durableId="14867784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1F8E"/>
    <w:rsid w:val="00002429"/>
    <w:rsid w:val="00004EEC"/>
    <w:rsid w:val="00015DAB"/>
    <w:rsid w:val="00015F48"/>
    <w:rsid w:val="000235AF"/>
    <w:rsid w:val="00032360"/>
    <w:rsid w:val="000333DF"/>
    <w:rsid w:val="00035F30"/>
    <w:rsid w:val="00041FF6"/>
    <w:rsid w:val="00043A93"/>
    <w:rsid w:val="00044D78"/>
    <w:rsid w:val="00045C56"/>
    <w:rsid w:val="00055C2F"/>
    <w:rsid w:val="00060202"/>
    <w:rsid w:val="000608CE"/>
    <w:rsid w:val="000609F0"/>
    <w:rsid w:val="00061726"/>
    <w:rsid w:val="000639E4"/>
    <w:rsid w:val="00065D61"/>
    <w:rsid w:val="00071927"/>
    <w:rsid w:val="00073AA6"/>
    <w:rsid w:val="00076658"/>
    <w:rsid w:val="00085E5D"/>
    <w:rsid w:val="000900FF"/>
    <w:rsid w:val="000905E7"/>
    <w:rsid w:val="00090C3D"/>
    <w:rsid w:val="00092ACA"/>
    <w:rsid w:val="0009309C"/>
    <w:rsid w:val="00094735"/>
    <w:rsid w:val="000952BB"/>
    <w:rsid w:val="00096AB0"/>
    <w:rsid w:val="000A2EC6"/>
    <w:rsid w:val="000A3154"/>
    <w:rsid w:val="000A3688"/>
    <w:rsid w:val="000A642A"/>
    <w:rsid w:val="000B0624"/>
    <w:rsid w:val="000B2EDE"/>
    <w:rsid w:val="000B3F58"/>
    <w:rsid w:val="000B5A19"/>
    <w:rsid w:val="000C151A"/>
    <w:rsid w:val="000C1DB5"/>
    <w:rsid w:val="000C7F7A"/>
    <w:rsid w:val="000D211B"/>
    <w:rsid w:val="000D321F"/>
    <w:rsid w:val="000D33E4"/>
    <w:rsid w:val="000E0106"/>
    <w:rsid w:val="000E33A1"/>
    <w:rsid w:val="000E5F6B"/>
    <w:rsid w:val="000E63B4"/>
    <w:rsid w:val="000E77DF"/>
    <w:rsid w:val="000F0345"/>
    <w:rsid w:val="000F3922"/>
    <w:rsid w:val="000F460E"/>
    <w:rsid w:val="000F4B0C"/>
    <w:rsid w:val="000F5ADE"/>
    <w:rsid w:val="001046C5"/>
    <w:rsid w:val="00105173"/>
    <w:rsid w:val="001108A9"/>
    <w:rsid w:val="00110B5A"/>
    <w:rsid w:val="00110B5E"/>
    <w:rsid w:val="0011141C"/>
    <w:rsid w:val="0011246A"/>
    <w:rsid w:val="00114859"/>
    <w:rsid w:val="00116A16"/>
    <w:rsid w:val="001238D0"/>
    <w:rsid w:val="001268F6"/>
    <w:rsid w:val="00126D58"/>
    <w:rsid w:val="001303C1"/>
    <w:rsid w:val="00136D0E"/>
    <w:rsid w:val="001378C6"/>
    <w:rsid w:val="00140C02"/>
    <w:rsid w:val="00143377"/>
    <w:rsid w:val="001442CF"/>
    <w:rsid w:val="001448F3"/>
    <w:rsid w:val="00147186"/>
    <w:rsid w:val="00152FB6"/>
    <w:rsid w:val="00153464"/>
    <w:rsid w:val="00155B33"/>
    <w:rsid w:val="00156243"/>
    <w:rsid w:val="0016173A"/>
    <w:rsid w:val="00161E35"/>
    <w:rsid w:val="0016280D"/>
    <w:rsid w:val="00162C7A"/>
    <w:rsid w:val="00163A1D"/>
    <w:rsid w:val="0017080F"/>
    <w:rsid w:val="00170EB3"/>
    <w:rsid w:val="00173836"/>
    <w:rsid w:val="0017749D"/>
    <w:rsid w:val="00177D70"/>
    <w:rsid w:val="00180CCE"/>
    <w:rsid w:val="0018176C"/>
    <w:rsid w:val="00183AF9"/>
    <w:rsid w:val="00184149"/>
    <w:rsid w:val="00184DFB"/>
    <w:rsid w:val="00185005"/>
    <w:rsid w:val="0018571D"/>
    <w:rsid w:val="00185D3D"/>
    <w:rsid w:val="0018665D"/>
    <w:rsid w:val="00187D48"/>
    <w:rsid w:val="00190982"/>
    <w:rsid w:val="001B1238"/>
    <w:rsid w:val="001B25E2"/>
    <w:rsid w:val="001C0779"/>
    <w:rsid w:val="001C119A"/>
    <w:rsid w:val="001C44AE"/>
    <w:rsid w:val="001C4CB7"/>
    <w:rsid w:val="001C559F"/>
    <w:rsid w:val="001C7E3B"/>
    <w:rsid w:val="001D0EBB"/>
    <w:rsid w:val="001D1B8D"/>
    <w:rsid w:val="001D26BB"/>
    <w:rsid w:val="001D2965"/>
    <w:rsid w:val="001D473C"/>
    <w:rsid w:val="001E080B"/>
    <w:rsid w:val="001E1C0D"/>
    <w:rsid w:val="001E36D3"/>
    <w:rsid w:val="001E5F22"/>
    <w:rsid w:val="001F183B"/>
    <w:rsid w:val="001F1909"/>
    <w:rsid w:val="001F2809"/>
    <w:rsid w:val="0020524A"/>
    <w:rsid w:val="002065F9"/>
    <w:rsid w:val="00211091"/>
    <w:rsid w:val="002125E1"/>
    <w:rsid w:val="002139A6"/>
    <w:rsid w:val="00213BCD"/>
    <w:rsid w:val="00214C41"/>
    <w:rsid w:val="0022021A"/>
    <w:rsid w:val="00221149"/>
    <w:rsid w:val="00221B45"/>
    <w:rsid w:val="00223E2E"/>
    <w:rsid w:val="0022402E"/>
    <w:rsid w:val="00224BAB"/>
    <w:rsid w:val="00224EE6"/>
    <w:rsid w:val="0023375E"/>
    <w:rsid w:val="002351A8"/>
    <w:rsid w:val="00235E39"/>
    <w:rsid w:val="002369B1"/>
    <w:rsid w:val="002456A7"/>
    <w:rsid w:val="00252595"/>
    <w:rsid w:val="002527F8"/>
    <w:rsid w:val="00255536"/>
    <w:rsid w:val="00256F27"/>
    <w:rsid w:val="00260698"/>
    <w:rsid w:val="00262943"/>
    <w:rsid w:val="00264B44"/>
    <w:rsid w:val="002701E7"/>
    <w:rsid w:val="00270D61"/>
    <w:rsid w:val="002731D1"/>
    <w:rsid w:val="00274343"/>
    <w:rsid w:val="0027763F"/>
    <w:rsid w:val="00282CF6"/>
    <w:rsid w:val="00282F72"/>
    <w:rsid w:val="0028335F"/>
    <w:rsid w:val="00284CF8"/>
    <w:rsid w:val="00291749"/>
    <w:rsid w:val="002927CA"/>
    <w:rsid w:val="002A0A88"/>
    <w:rsid w:val="002A11AC"/>
    <w:rsid w:val="002A1BA8"/>
    <w:rsid w:val="002A4DF0"/>
    <w:rsid w:val="002A571A"/>
    <w:rsid w:val="002A5E6F"/>
    <w:rsid w:val="002A6A53"/>
    <w:rsid w:val="002B5B25"/>
    <w:rsid w:val="002B6E74"/>
    <w:rsid w:val="002C1242"/>
    <w:rsid w:val="002C14A0"/>
    <w:rsid w:val="002C38D5"/>
    <w:rsid w:val="002C3A10"/>
    <w:rsid w:val="002D1407"/>
    <w:rsid w:val="002D31A5"/>
    <w:rsid w:val="002D3660"/>
    <w:rsid w:val="002D4180"/>
    <w:rsid w:val="002D5617"/>
    <w:rsid w:val="002D61AC"/>
    <w:rsid w:val="002D7FD5"/>
    <w:rsid w:val="002E226F"/>
    <w:rsid w:val="002E367F"/>
    <w:rsid w:val="002E3C16"/>
    <w:rsid w:val="002E682A"/>
    <w:rsid w:val="002F009A"/>
    <w:rsid w:val="002F00F4"/>
    <w:rsid w:val="002F097E"/>
    <w:rsid w:val="002F2E4D"/>
    <w:rsid w:val="002F33C6"/>
    <w:rsid w:val="002F7501"/>
    <w:rsid w:val="00302FDD"/>
    <w:rsid w:val="003047D8"/>
    <w:rsid w:val="00305230"/>
    <w:rsid w:val="0030682A"/>
    <w:rsid w:val="00310558"/>
    <w:rsid w:val="00310BFB"/>
    <w:rsid w:val="00312F71"/>
    <w:rsid w:val="00313257"/>
    <w:rsid w:val="0031456D"/>
    <w:rsid w:val="00316B64"/>
    <w:rsid w:val="00317750"/>
    <w:rsid w:val="003207E8"/>
    <w:rsid w:val="0032153F"/>
    <w:rsid w:val="0032326F"/>
    <w:rsid w:val="00326FD2"/>
    <w:rsid w:val="0033017B"/>
    <w:rsid w:val="003319CA"/>
    <w:rsid w:val="00333D7F"/>
    <w:rsid w:val="0034024C"/>
    <w:rsid w:val="003512B1"/>
    <w:rsid w:val="00351D24"/>
    <w:rsid w:val="0035576E"/>
    <w:rsid w:val="00356060"/>
    <w:rsid w:val="00356B26"/>
    <w:rsid w:val="003666E6"/>
    <w:rsid w:val="00367CBE"/>
    <w:rsid w:val="003740E8"/>
    <w:rsid w:val="00374145"/>
    <w:rsid w:val="003762D1"/>
    <w:rsid w:val="00377412"/>
    <w:rsid w:val="00377AC9"/>
    <w:rsid w:val="00380961"/>
    <w:rsid w:val="00383E37"/>
    <w:rsid w:val="0038456B"/>
    <w:rsid w:val="00387F78"/>
    <w:rsid w:val="00391228"/>
    <w:rsid w:val="00391C01"/>
    <w:rsid w:val="0039211D"/>
    <w:rsid w:val="003A4358"/>
    <w:rsid w:val="003A5034"/>
    <w:rsid w:val="003A5AFC"/>
    <w:rsid w:val="003B0687"/>
    <w:rsid w:val="003B116E"/>
    <w:rsid w:val="003B2414"/>
    <w:rsid w:val="003B2E03"/>
    <w:rsid w:val="003B323D"/>
    <w:rsid w:val="003B522E"/>
    <w:rsid w:val="003B5714"/>
    <w:rsid w:val="003C03FB"/>
    <w:rsid w:val="003C201B"/>
    <w:rsid w:val="003C30AC"/>
    <w:rsid w:val="003C3804"/>
    <w:rsid w:val="003C38EF"/>
    <w:rsid w:val="003C5DBF"/>
    <w:rsid w:val="003C71DA"/>
    <w:rsid w:val="003D104C"/>
    <w:rsid w:val="003D1A79"/>
    <w:rsid w:val="003D5749"/>
    <w:rsid w:val="003D6390"/>
    <w:rsid w:val="003E7FE6"/>
    <w:rsid w:val="003F048D"/>
    <w:rsid w:val="003F0AC6"/>
    <w:rsid w:val="003F19BD"/>
    <w:rsid w:val="003F4860"/>
    <w:rsid w:val="003F528D"/>
    <w:rsid w:val="004018E2"/>
    <w:rsid w:val="0040270D"/>
    <w:rsid w:val="00405392"/>
    <w:rsid w:val="00405ACB"/>
    <w:rsid w:val="00406C10"/>
    <w:rsid w:val="00410EA9"/>
    <w:rsid w:val="00411541"/>
    <w:rsid w:val="00412801"/>
    <w:rsid w:val="00412EAF"/>
    <w:rsid w:val="00414161"/>
    <w:rsid w:val="00420BAA"/>
    <w:rsid w:val="004219FD"/>
    <w:rsid w:val="004224DC"/>
    <w:rsid w:val="00423B09"/>
    <w:rsid w:val="00426B2E"/>
    <w:rsid w:val="00430C7A"/>
    <w:rsid w:val="00432755"/>
    <w:rsid w:val="0043379D"/>
    <w:rsid w:val="00434415"/>
    <w:rsid w:val="00434AAD"/>
    <w:rsid w:val="00434CD6"/>
    <w:rsid w:val="00435202"/>
    <w:rsid w:val="004355CB"/>
    <w:rsid w:val="004370D3"/>
    <w:rsid w:val="00443B98"/>
    <w:rsid w:val="00445C43"/>
    <w:rsid w:val="0044665C"/>
    <w:rsid w:val="00450254"/>
    <w:rsid w:val="004526B8"/>
    <w:rsid w:val="00453E54"/>
    <w:rsid w:val="00461E06"/>
    <w:rsid w:val="00463FD1"/>
    <w:rsid w:val="00465526"/>
    <w:rsid w:val="00465E00"/>
    <w:rsid w:val="004718F3"/>
    <w:rsid w:val="00471F5E"/>
    <w:rsid w:val="004735E6"/>
    <w:rsid w:val="00475741"/>
    <w:rsid w:val="0047645C"/>
    <w:rsid w:val="00482F3B"/>
    <w:rsid w:val="0048696F"/>
    <w:rsid w:val="00487B96"/>
    <w:rsid w:val="00491CD3"/>
    <w:rsid w:val="0049364B"/>
    <w:rsid w:val="004937F1"/>
    <w:rsid w:val="00495943"/>
    <w:rsid w:val="00496593"/>
    <w:rsid w:val="004970F9"/>
    <w:rsid w:val="004A2AA6"/>
    <w:rsid w:val="004A74EA"/>
    <w:rsid w:val="004B0C31"/>
    <w:rsid w:val="004B1A93"/>
    <w:rsid w:val="004B3075"/>
    <w:rsid w:val="004B3429"/>
    <w:rsid w:val="004B3C41"/>
    <w:rsid w:val="004B43D3"/>
    <w:rsid w:val="004B4DB4"/>
    <w:rsid w:val="004B512E"/>
    <w:rsid w:val="004B52D6"/>
    <w:rsid w:val="004C3D5D"/>
    <w:rsid w:val="004D1D3D"/>
    <w:rsid w:val="004E1401"/>
    <w:rsid w:val="004E2E15"/>
    <w:rsid w:val="004E2FB4"/>
    <w:rsid w:val="004E6A10"/>
    <w:rsid w:val="004F247C"/>
    <w:rsid w:val="004F4636"/>
    <w:rsid w:val="004F50D2"/>
    <w:rsid w:val="005002F9"/>
    <w:rsid w:val="0050040F"/>
    <w:rsid w:val="00502924"/>
    <w:rsid w:val="005029BC"/>
    <w:rsid w:val="005079BD"/>
    <w:rsid w:val="00511A6C"/>
    <w:rsid w:val="005122A6"/>
    <w:rsid w:val="0051345D"/>
    <w:rsid w:val="00513558"/>
    <w:rsid w:val="00514974"/>
    <w:rsid w:val="00515D49"/>
    <w:rsid w:val="00520C34"/>
    <w:rsid w:val="00520C7C"/>
    <w:rsid w:val="005217F4"/>
    <w:rsid w:val="005229FE"/>
    <w:rsid w:val="00524895"/>
    <w:rsid w:val="00527A24"/>
    <w:rsid w:val="00530AAD"/>
    <w:rsid w:val="0053512C"/>
    <w:rsid w:val="00535A31"/>
    <w:rsid w:val="00542F87"/>
    <w:rsid w:val="005464F6"/>
    <w:rsid w:val="00547D15"/>
    <w:rsid w:val="00550530"/>
    <w:rsid w:val="00551E8C"/>
    <w:rsid w:val="005520C8"/>
    <w:rsid w:val="005537E6"/>
    <w:rsid w:val="00557ADB"/>
    <w:rsid w:val="00557E17"/>
    <w:rsid w:val="00557F3B"/>
    <w:rsid w:val="005611E9"/>
    <w:rsid w:val="005614C5"/>
    <w:rsid w:val="00561E40"/>
    <w:rsid w:val="00563267"/>
    <w:rsid w:val="0056350B"/>
    <w:rsid w:val="00563CB5"/>
    <w:rsid w:val="005651B6"/>
    <w:rsid w:val="005654CE"/>
    <w:rsid w:val="005661CB"/>
    <w:rsid w:val="005700C5"/>
    <w:rsid w:val="00571BFE"/>
    <w:rsid w:val="005744E9"/>
    <w:rsid w:val="0058108B"/>
    <w:rsid w:val="00584431"/>
    <w:rsid w:val="00585E23"/>
    <w:rsid w:val="00586872"/>
    <w:rsid w:val="00586CE8"/>
    <w:rsid w:val="00590FF5"/>
    <w:rsid w:val="00592225"/>
    <w:rsid w:val="00593F2F"/>
    <w:rsid w:val="00596B8D"/>
    <w:rsid w:val="005A07F4"/>
    <w:rsid w:val="005A5960"/>
    <w:rsid w:val="005A6E3B"/>
    <w:rsid w:val="005A7709"/>
    <w:rsid w:val="005A7844"/>
    <w:rsid w:val="005B04F6"/>
    <w:rsid w:val="005B0BDA"/>
    <w:rsid w:val="005B1E86"/>
    <w:rsid w:val="005B215C"/>
    <w:rsid w:val="005B2522"/>
    <w:rsid w:val="005B4890"/>
    <w:rsid w:val="005C03AA"/>
    <w:rsid w:val="005C1934"/>
    <w:rsid w:val="005C1F53"/>
    <w:rsid w:val="005D38E2"/>
    <w:rsid w:val="005D5346"/>
    <w:rsid w:val="005D7AB6"/>
    <w:rsid w:val="005E4417"/>
    <w:rsid w:val="005E5B96"/>
    <w:rsid w:val="005F074B"/>
    <w:rsid w:val="005F3655"/>
    <w:rsid w:val="005F38D7"/>
    <w:rsid w:val="005F3FB1"/>
    <w:rsid w:val="005F7CDF"/>
    <w:rsid w:val="00601D49"/>
    <w:rsid w:val="00603340"/>
    <w:rsid w:val="00607E6B"/>
    <w:rsid w:val="006121F7"/>
    <w:rsid w:val="0061266F"/>
    <w:rsid w:val="00617E01"/>
    <w:rsid w:val="00621E73"/>
    <w:rsid w:val="006224B4"/>
    <w:rsid w:val="00622F52"/>
    <w:rsid w:val="00627458"/>
    <w:rsid w:val="00627C8E"/>
    <w:rsid w:val="00630017"/>
    <w:rsid w:val="00630835"/>
    <w:rsid w:val="00630932"/>
    <w:rsid w:val="00630FC2"/>
    <w:rsid w:val="00631249"/>
    <w:rsid w:val="00631D25"/>
    <w:rsid w:val="0063667E"/>
    <w:rsid w:val="00636D34"/>
    <w:rsid w:val="00642C10"/>
    <w:rsid w:val="00642F75"/>
    <w:rsid w:val="00643FA7"/>
    <w:rsid w:val="00644A05"/>
    <w:rsid w:val="0064525D"/>
    <w:rsid w:val="006470CB"/>
    <w:rsid w:val="00647C64"/>
    <w:rsid w:val="00650CC2"/>
    <w:rsid w:val="0065489C"/>
    <w:rsid w:val="00657652"/>
    <w:rsid w:val="006614F0"/>
    <w:rsid w:val="00665016"/>
    <w:rsid w:val="00670CE3"/>
    <w:rsid w:val="00673B02"/>
    <w:rsid w:val="00674878"/>
    <w:rsid w:val="00677122"/>
    <w:rsid w:val="00681CD7"/>
    <w:rsid w:val="006825A2"/>
    <w:rsid w:val="00682617"/>
    <w:rsid w:val="00682CEB"/>
    <w:rsid w:val="0068367B"/>
    <w:rsid w:val="00684787"/>
    <w:rsid w:val="00684F94"/>
    <w:rsid w:val="00687B2A"/>
    <w:rsid w:val="00693683"/>
    <w:rsid w:val="0069520D"/>
    <w:rsid w:val="006A1CD3"/>
    <w:rsid w:val="006A2C63"/>
    <w:rsid w:val="006A6109"/>
    <w:rsid w:val="006A778E"/>
    <w:rsid w:val="006B01C6"/>
    <w:rsid w:val="006B0293"/>
    <w:rsid w:val="006B1C5E"/>
    <w:rsid w:val="006B1F0C"/>
    <w:rsid w:val="006B26E5"/>
    <w:rsid w:val="006B2F11"/>
    <w:rsid w:val="006B4512"/>
    <w:rsid w:val="006B593D"/>
    <w:rsid w:val="006B725E"/>
    <w:rsid w:val="006B7F6C"/>
    <w:rsid w:val="006C1C58"/>
    <w:rsid w:val="006C42F4"/>
    <w:rsid w:val="006C63E8"/>
    <w:rsid w:val="006D2ECA"/>
    <w:rsid w:val="006D3670"/>
    <w:rsid w:val="006D3A42"/>
    <w:rsid w:val="006D7B9E"/>
    <w:rsid w:val="006E0D48"/>
    <w:rsid w:val="006E0F9C"/>
    <w:rsid w:val="006E170D"/>
    <w:rsid w:val="006E1CA1"/>
    <w:rsid w:val="006E3288"/>
    <w:rsid w:val="006E3915"/>
    <w:rsid w:val="006E3E49"/>
    <w:rsid w:val="006E41D3"/>
    <w:rsid w:val="006E5232"/>
    <w:rsid w:val="006E549F"/>
    <w:rsid w:val="006E7085"/>
    <w:rsid w:val="006E7441"/>
    <w:rsid w:val="006F09FF"/>
    <w:rsid w:val="006F0DED"/>
    <w:rsid w:val="006F1B94"/>
    <w:rsid w:val="006F41E9"/>
    <w:rsid w:val="006F463A"/>
    <w:rsid w:val="00702BA9"/>
    <w:rsid w:val="00704D57"/>
    <w:rsid w:val="007077F3"/>
    <w:rsid w:val="00712A0B"/>
    <w:rsid w:val="00715ECE"/>
    <w:rsid w:val="00717D42"/>
    <w:rsid w:val="00717FD8"/>
    <w:rsid w:val="00720977"/>
    <w:rsid w:val="007236F7"/>
    <w:rsid w:val="0073299A"/>
    <w:rsid w:val="007337EE"/>
    <w:rsid w:val="00737AA0"/>
    <w:rsid w:val="007400E8"/>
    <w:rsid w:val="00742213"/>
    <w:rsid w:val="007472D1"/>
    <w:rsid w:val="0075022F"/>
    <w:rsid w:val="0075393D"/>
    <w:rsid w:val="00753C79"/>
    <w:rsid w:val="007556F4"/>
    <w:rsid w:val="00757E28"/>
    <w:rsid w:val="007609A6"/>
    <w:rsid w:val="00760B7D"/>
    <w:rsid w:val="007617CA"/>
    <w:rsid w:val="00762144"/>
    <w:rsid w:val="00765C0C"/>
    <w:rsid w:val="007738D6"/>
    <w:rsid w:val="00774512"/>
    <w:rsid w:val="0078273D"/>
    <w:rsid w:val="0078704C"/>
    <w:rsid w:val="007904E9"/>
    <w:rsid w:val="007928B3"/>
    <w:rsid w:val="007956CE"/>
    <w:rsid w:val="0079653D"/>
    <w:rsid w:val="0079710C"/>
    <w:rsid w:val="007A02C1"/>
    <w:rsid w:val="007A0A81"/>
    <w:rsid w:val="007A2173"/>
    <w:rsid w:val="007A60E8"/>
    <w:rsid w:val="007A65D7"/>
    <w:rsid w:val="007A6673"/>
    <w:rsid w:val="007A773D"/>
    <w:rsid w:val="007A7F91"/>
    <w:rsid w:val="007B0F6C"/>
    <w:rsid w:val="007B0FED"/>
    <w:rsid w:val="007B6105"/>
    <w:rsid w:val="007B774B"/>
    <w:rsid w:val="007B7AAD"/>
    <w:rsid w:val="007C1323"/>
    <w:rsid w:val="007C3295"/>
    <w:rsid w:val="007C5EE0"/>
    <w:rsid w:val="007C632F"/>
    <w:rsid w:val="007C70E3"/>
    <w:rsid w:val="007D0689"/>
    <w:rsid w:val="007D16DD"/>
    <w:rsid w:val="007D18C1"/>
    <w:rsid w:val="007D325F"/>
    <w:rsid w:val="007E156E"/>
    <w:rsid w:val="007E16D2"/>
    <w:rsid w:val="007E1CD7"/>
    <w:rsid w:val="007F06F4"/>
    <w:rsid w:val="007F18A4"/>
    <w:rsid w:val="007F27FF"/>
    <w:rsid w:val="007F4522"/>
    <w:rsid w:val="007F52B2"/>
    <w:rsid w:val="007F54CD"/>
    <w:rsid w:val="00800663"/>
    <w:rsid w:val="00802669"/>
    <w:rsid w:val="00802E88"/>
    <w:rsid w:val="00810DDA"/>
    <w:rsid w:val="00814EA7"/>
    <w:rsid w:val="00815DF1"/>
    <w:rsid w:val="008162E3"/>
    <w:rsid w:val="00817BF7"/>
    <w:rsid w:val="00822143"/>
    <w:rsid w:val="00822E5C"/>
    <w:rsid w:val="00824727"/>
    <w:rsid w:val="0082767F"/>
    <w:rsid w:val="00827BD8"/>
    <w:rsid w:val="00827C95"/>
    <w:rsid w:val="00830768"/>
    <w:rsid w:val="00830994"/>
    <w:rsid w:val="00831451"/>
    <w:rsid w:val="00833B79"/>
    <w:rsid w:val="00835366"/>
    <w:rsid w:val="008363C8"/>
    <w:rsid w:val="00836DC4"/>
    <w:rsid w:val="00837EBB"/>
    <w:rsid w:val="00840A49"/>
    <w:rsid w:val="00846436"/>
    <w:rsid w:val="0084761D"/>
    <w:rsid w:val="00847BAF"/>
    <w:rsid w:val="00850147"/>
    <w:rsid w:val="00850773"/>
    <w:rsid w:val="0085157D"/>
    <w:rsid w:val="0085329A"/>
    <w:rsid w:val="00854CCA"/>
    <w:rsid w:val="008604DB"/>
    <w:rsid w:val="008607BB"/>
    <w:rsid w:val="00862D37"/>
    <w:rsid w:val="008637FB"/>
    <w:rsid w:val="0086434A"/>
    <w:rsid w:val="00865899"/>
    <w:rsid w:val="00865DF8"/>
    <w:rsid w:val="00866E5E"/>
    <w:rsid w:val="00867628"/>
    <w:rsid w:val="008724E3"/>
    <w:rsid w:val="0087265A"/>
    <w:rsid w:val="008726BA"/>
    <w:rsid w:val="008726CB"/>
    <w:rsid w:val="00873893"/>
    <w:rsid w:val="008740CE"/>
    <w:rsid w:val="008764C9"/>
    <w:rsid w:val="00876CE8"/>
    <w:rsid w:val="00876D95"/>
    <w:rsid w:val="00880068"/>
    <w:rsid w:val="00882FC9"/>
    <w:rsid w:val="00883C42"/>
    <w:rsid w:val="00884096"/>
    <w:rsid w:val="00890211"/>
    <w:rsid w:val="00891BFF"/>
    <w:rsid w:val="00894408"/>
    <w:rsid w:val="0089627A"/>
    <w:rsid w:val="00896F87"/>
    <w:rsid w:val="008A2208"/>
    <w:rsid w:val="008A3D83"/>
    <w:rsid w:val="008A6BA4"/>
    <w:rsid w:val="008A7407"/>
    <w:rsid w:val="008A7E20"/>
    <w:rsid w:val="008B1352"/>
    <w:rsid w:val="008B1D11"/>
    <w:rsid w:val="008B297B"/>
    <w:rsid w:val="008B316A"/>
    <w:rsid w:val="008B361B"/>
    <w:rsid w:val="008B44FD"/>
    <w:rsid w:val="008B4911"/>
    <w:rsid w:val="008B6AA3"/>
    <w:rsid w:val="008B6C31"/>
    <w:rsid w:val="008C1E07"/>
    <w:rsid w:val="008C333D"/>
    <w:rsid w:val="008C338D"/>
    <w:rsid w:val="008C3690"/>
    <w:rsid w:val="008C4E1F"/>
    <w:rsid w:val="008C5E28"/>
    <w:rsid w:val="008C777C"/>
    <w:rsid w:val="008D1A5D"/>
    <w:rsid w:val="008D33B4"/>
    <w:rsid w:val="008D4B39"/>
    <w:rsid w:val="008D6B7D"/>
    <w:rsid w:val="008D7864"/>
    <w:rsid w:val="008D7CB0"/>
    <w:rsid w:val="008E1234"/>
    <w:rsid w:val="008E1DAD"/>
    <w:rsid w:val="008E2C5B"/>
    <w:rsid w:val="008E3EF0"/>
    <w:rsid w:val="008E4703"/>
    <w:rsid w:val="008E62A5"/>
    <w:rsid w:val="008F0A5F"/>
    <w:rsid w:val="008F153D"/>
    <w:rsid w:val="008F25CE"/>
    <w:rsid w:val="008F2F70"/>
    <w:rsid w:val="008F48BE"/>
    <w:rsid w:val="008F7E96"/>
    <w:rsid w:val="00902155"/>
    <w:rsid w:val="00905392"/>
    <w:rsid w:val="0091007A"/>
    <w:rsid w:val="00912284"/>
    <w:rsid w:val="00914EE3"/>
    <w:rsid w:val="009224F9"/>
    <w:rsid w:val="009225DE"/>
    <w:rsid w:val="009250BC"/>
    <w:rsid w:val="009250EF"/>
    <w:rsid w:val="00931E59"/>
    <w:rsid w:val="00932AC2"/>
    <w:rsid w:val="00933EAF"/>
    <w:rsid w:val="00934398"/>
    <w:rsid w:val="0093619A"/>
    <w:rsid w:val="00936FB0"/>
    <w:rsid w:val="009372B8"/>
    <w:rsid w:val="00937565"/>
    <w:rsid w:val="0093775A"/>
    <w:rsid w:val="00937B89"/>
    <w:rsid w:val="0094053D"/>
    <w:rsid w:val="009408D7"/>
    <w:rsid w:val="00940FCE"/>
    <w:rsid w:val="0094336E"/>
    <w:rsid w:val="00947E75"/>
    <w:rsid w:val="00951233"/>
    <w:rsid w:val="00951D04"/>
    <w:rsid w:val="00957BCB"/>
    <w:rsid w:val="00957BEB"/>
    <w:rsid w:val="00957E4D"/>
    <w:rsid w:val="00960CE3"/>
    <w:rsid w:val="00963B90"/>
    <w:rsid w:val="00963FF8"/>
    <w:rsid w:val="009644B0"/>
    <w:rsid w:val="009675A0"/>
    <w:rsid w:val="00971441"/>
    <w:rsid w:val="00971838"/>
    <w:rsid w:val="009725BF"/>
    <w:rsid w:val="009740CE"/>
    <w:rsid w:val="00975533"/>
    <w:rsid w:val="00976B9D"/>
    <w:rsid w:val="00981254"/>
    <w:rsid w:val="00982C2E"/>
    <w:rsid w:val="00982D59"/>
    <w:rsid w:val="00982E72"/>
    <w:rsid w:val="00985E18"/>
    <w:rsid w:val="0099000C"/>
    <w:rsid w:val="0099119C"/>
    <w:rsid w:val="0099196E"/>
    <w:rsid w:val="00993EAF"/>
    <w:rsid w:val="00994FA5"/>
    <w:rsid w:val="00996AFF"/>
    <w:rsid w:val="00996FE4"/>
    <w:rsid w:val="009A21E2"/>
    <w:rsid w:val="009A2BC6"/>
    <w:rsid w:val="009A4404"/>
    <w:rsid w:val="009A46F4"/>
    <w:rsid w:val="009A5A18"/>
    <w:rsid w:val="009A767D"/>
    <w:rsid w:val="009B05B4"/>
    <w:rsid w:val="009B1FBA"/>
    <w:rsid w:val="009B2048"/>
    <w:rsid w:val="009B266D"/>
    <w:rsid w:val="009B28E7"/>
    <w:rsid w:val="009B6909"/>
    <w:rsid w:val="009C0BA0"/>
    <w:rsid w:val="009C3B75"/>
    <w:rsid w:val="009C4D29"/>
    <w:rsid w:val="009D18CD"/>
    <w:rsid w:val="009D54C6"/>
    <w:rsid w:val="009E491E"/>
    <w:rsid w:val="009E4A78"/>
    <w:rsid w:val="009E4B57"/>
    <w:rsid w:val="009F01C3"/>
    <w:rsid w:val="009F0608"/>
    <w:rsid w:val="009F111B"/>
    <w:rsid w:val="009F1324"/>
    <w:rsid w:val="009F3057"/>
    <w:rsid w:val="009F38B0"/>
    <w:rsid w:val="009F6B08"/>
    <w:rsid w:val="00A0091F"/>
    <w:rsid w:val="00A025DE"/>
    <w:rsid w:val="00A036B3"/>
    <w:rsid w:val="00A05112"/>
    <w:rsid w:val="00A10E1B"/>
    <w:rsid w:val="00A11305"/>
    <w:rsid w:val="00A1213F"/>
    <w:rsid w:val="00A12585"/>
    <w:rsid w:val="00A1486E"/>
    <w:rsid w:val="00A15061"/>
    <w:rsid w:val="00A20883"/>
    <w:rsid w:val="00A21485"/>
    <w:rsid w:val="00A242D4"/>
    <w:rsid w:val="00A24B37"/>
    <w:rsid w:val="00A24DEC"/>
    <w:rsid w:val="00A250B9"/>
    <w:rsid w:val="00A2605E"/>
    <w:rsid w:val="00A26E22"/>
    <w:rsid w:val="00A32512"/>
    <w:rsid w:val="00A35218"/>
    <w:rsid w:val="00A3755E"/>
    <w:rsid w:val="00A401B5"/>
    <w:rsid w:val="00A4062E"/>
    <w:rsid w:val="00A43E90"/>
    <w:rsid w:val="00A511C7"/>
    <w:rsid w:val="00A515F3"/>
    <w:rsid w:val="00A543F4"/>
    <w:rsid w:val="00A55485"/>
    <w:rsid w:val="00A55B8C"/>
    <w:rsid w:val="00A57DCF"/>
    <w:rsid w:val="00A62C03"/>
    <w:rsid w:val="00A666D3"/>
    <w:rsid w:val="00A750AA"/>
    <w:rsid w:val="00A75646"/>
    <w:rsid w:val="00A76B64"/>
    <w:rsid w:val="00A76C14"/>
    <w:rsid w:val="00A80A86"/>
    <w:rsid w:val="00A842D4"/>
    <w:rsid w:val="00A84902"/>
    <w:rsid w:val="00A87F58"/>
    <w:rsid w:val="00A91E5A"/>
    <w:rsid w:val="00AA34BA"/>
    <w:rsid w:val="00AA5275"/>
    <w:rsid w:val="00AA56DA"/>
    <w:rsid w:val="00AB0294"/>
    <w:rsid w:val="00AB39F1"/>
    <w:rsid w:val="00AB615C"/>
    <w:rsid w:val="00AB6961"/>
    <w:rsid w:val="00AB6B8B"/>
    <w:rsid w:val="00AB7BA2"/>
    <w:rsid w:val="00AC064A"/>
    <w:rsid w:val="00AC577B"/>
    <w:rsid w:val="00AD004D"/>
    <w:rsid w:val="00AD088B"/>
    <w:rsid w:val="00AD171D"/>
    <w:rsid w:val="00AD53E1"/>
    <w:rsid w:val="00AD57EB"/>
    <w:rsid w:val="00AD6DE3"/>
    <w:rsid w:val="00AD7375"/>
    <w:rsid w:val="00AD756D"/>
    <w:rsid w:val="00AE0D6F"/>
    <w:rsid w:val="00AE4C3F"/>
    <w:rsid w:val="00AE521E"/>
    <w:rsid w:val="00AE549F"/>
    <w:rsid w:val="00AE5693"/>
    <w:rsid w:val="00AE7E66"/>
    <w:rsid w:val="00AF1778"/>
    <w:rsid w:val="00AF62B0"/>
    <w:rsid w:val="00B008B4"/>
    <w:rsid w:val="00B064A0"/>
    <w:rsid w:val="00B07776"/>
    <w:rsid w:val="00B10942"/>
    <w:rsid w:val="00B10CCD"/>
    <w:rsid w:val="00B12B8D"/>
    <w:rsid w:val="00B1336D"/>
    <w:rsid w:val="00B153E5"/>
    <w:rsid w:val="00B169C4"/>
    <w:rsid w:val="00B17438"/>
    <w:rsid w:val="00B214C2"/>
    <w:rsid w:val="00B24D7A"/>
    <w:rsid w:val="00B26283"/>
    <w:rsid w:val="00B26B4D"/>
    <w:rsid w:val="00B27339"/>
    <w:rsid w:val="00B32E77"/>
    <w:rsid w:val="00B4180A"/>
    <w:rsid w:val="00B44B25"/>
    <w:rsid w:val="00B47124"/>
    <w:rsid w:val="00B5100A"/>
    <w:rsid w:val="00B51FDA"/>
    <w:rsid w:val="00B52BE8"/>
    <w:rsid w:val="00B55A05"/>
    <w:rsid w:val="00B567AA"/>
    <w:rsid w:val="00B57AA2"/>
    <w:rsid w:val="00B60181"/>
    <w:rsid w:val="00B64177"/>
    <w:rsid w:val="00B665F8"/>
    <w:rsid w:val="00B66A2A"/>
    <w:rsid w:val="00B6744C"/>
    <w:rsid w:val="00B7102C"/>
    <w:rsid w:val="00B77BC8"/>
    <w:rsid w:val="00B8634F"/>
    <w:rsid w:val="00B91924"/>
    <w:rsid w:val="00B91CE1"/>
    <w:rsid w:val="00B95DB8"/>
    <w:rsid w:val="00B9644B"/>
    <w:rsid w:val="00B967B9"/>
    <w:rsid w:val="00BA4204"/>
    <w:rsid w:val="00BB2408"/>
    <w:rsid w:val="00BB37DA"/>
    <w:rsid w:val="00BB5CC6"/>
    <w:rsid w:val="00BB66AA"/>
    <w:rsid w:val="00BB6A0B"/>
    <w:rsid w:val="00BC34A1"/>
    <w:rsid w:val="00BC4000"/>
    <w:rsid w:val="00BC4DB2"/>
    <w:rsid w:val="00BC6802"/>
    <w:rsid w:val="00BC6F72"/>
    <w:rsid w:val="00BC7A79"/>
    <w:rsid w:val="00BD00C4"/>
    <w:rsid w:val="00BD2551"/>
    <w:rsid w:val="00BE58EC"/>
    <w:rsid w:val="00BE7EA0"/>
    <w:rsid w:val="00BF45AF"/>
    <w:rsid w:val="00BF46CB"/>
    <w:rsid w:val="00BF495F"/>
    <w:rsid w:val="00BF786C"/>
    <w:rsid w:val="00BF7952"/>
    <w:rsid w:val="00C02AFA"/>
    <w:rsid w:val="00C06652"/>
    <w:rsid w:val="00C0696C"/>
    <w:rsid w:val="00C12F6B"/>
    <w:rsid w:val="00C155AA"/>
    <w:rsid w:val="00C16DAD"/>
    <w:rsid w:val="00C17ECA"/>
    <w:rsid w:val="00C22606"/>
    <w:rsid w:val="00C2277C"/>
    <w:rsid w:val="00C229A0"/>
    <w:rsid w:val="00C24051"/>
    <w:rsid w:val="00C258CC"/>
    <w:rsid w:val="00C26073"/>
    <w:rsid w:val="00C30C81"/>
    <w:rsid w:val="00C31B8C"/>
    <w:rsid w:val="00C32E5A"/>
    <w:rsid w:val="00C33A54"/>
    <w:rsid w:val="00C359B5"/>
    <w:rsid w:val="00C43072"/>
    <w:rsid w:val="00C432DB"/>
    <w:rsid w:val="00C44E68"/>
    <w:rsid w:val="00C45F64"/>
    <w:rsid w:val="00C4640C"/>
    <w:rsid w:val="00C51F63"/>
    <w:rsid w:val="00C528F5"/>
    <w:rsid w:val="00C52E96"/>
    <w:rsid w:val="00C5359C"/>
    <w:rsid w:val="00C54A20"/>
    <w:rsid w:val="00C56B63"/>
    <w:rsid w:val="00C606CB"/>
    <w:rsid w:val="00C647C0"/>
    <w:rsid w:val="00C6613F"/>
    <w:rsid w:val="00C662A3"/>
    <w:rsid w:val="00C66EA4"/>
    <w:rsid w:val="00C67945"/>
    <w:rsid w:val="00C743F1"/>
    <w:rsid w:val="00C75AEF"/>
    <w:rsid w:val="00C77181"/>
    <w:rsid w:val="00C77438"/>
    <w:rsid w:val="00C801ED"/>
    <w:rsid w:val="00C80398"/>
    <w:rsid w:val="00C811B9"/>
    <w:rsid w:val="00C81BB4"/>
    <w:rsid w:val="00C82502"/>
    <w:rsid w:val="00C82D46"/>
    <w:rsid w:val="00C849CF"/>
    <w:rsid w:val="00C877B5"/>
    <w:rsid w:val="00C90442"/>
    <w:rsid w:val="00C9121A"/>
    <w:rsid w:val="00C912FD"/>
    <w:rsid w:val="00C915A8"/>
    <w:rsid w:val="00C92CD7"/>
    <w:rsid w:val="00C943A2"/>
    <w:rsid w:val="00C94939"/>
    <w:rsid w:val="00C95395"/>
    <w:rsid w:val="00C96A1B"/>
    <w:rsid w:val="00C96E6F"/>
    <w:rsid w:val="00C974D0"/>
    <w:rsid w:val="00CA0280"/>
    <w:rsid w:val="00CA1F85"/>
    <w:rsid w:val="00CA2421"/>
    <w:rsid w:val="00CA772C"/>
    <w:rsid w:val="00CA7AEA"/>
    <w:rsid w:val="00CB0714"/>
    <w:rsid w:val="00CB39A9"/>
    <w:rsid w:val="00CB63F3"/>
    <w:rsid w:val="00CC0E57"/>
    <w:rsid w:val="00CC21C2"/>
    <w:rsid w:val="00CC65B3"/>
    <w:rsid w:val="00CC7FB5"/>
    <w:rsid w:val="00CD49DC"/>
    <w:rsid w:val="00CD5572"/>
    <w:rsid w:val="00CD594B"/>
    <w:rsid w:val="00CE0517"/>
    <w:rsid w:val="00CE1794"/>
    <w:rsid w:val="00CE3624"/>
    <w:rsid w:val="00CE48F2"/>
    <w:rsid w:val="00CE5228"/>
    <w:rsid w:val="00CF0C27"/>
    <w:rsid w:val="00CF25CA"/>
    <w:rsid w:val="00CF2C4C"/>
    <w:rsid w:val="00CF3E46"/>
    <w:rsid w:val="00CF4A48"/>
    <w:rsid w:val="00CF502A"/>
    <w:rsid w:val="00D002D2"/>
    <w:rsid w:val="00D01F9B"/>
    <w:rsid w:val="00D03470"/>
    <w:rsid w:val="00D03E6D"/>
    <w:rsid w:val="00D03F1F"/>
    <w:rsid w:val="00D04112"/>
    <w:rsid w:val="00D12A5C"/>
    <w:rsid w:val="00D2049A"/>
    <w:rsid w:val="00D207DA"/>
    <w:rsid w:val="00D21DE5"/>
    <w:rsid w:val="00D2445A"/>
    <w:rsid w:val="00D24C52"/>
    <w:rsid w:val="00D25ECC"/>
    <w:rsid w:val="00D26EB0"/>
    <w:rsid w:val="00D315D7"/>
    <w:rsid w:val="00D37C22"/>
    <w:rsid w:val="00D400E4"/>
    <w:rsid w:val="00D41955"/>
    <w:rsid w:val="00D44B96"/>
    <w:rsid w:val="00D47C6F"/>
    <w:rsid w:val="00D52D0B"/>
    <w:rsid w:val="00D561A9"/>
    <w:rsid w:val="00D60F64"/>
    <w:rsid w:val="00D63F2F"/>
    <w:rsid w:val="00D65558"/>
    <w:rsid w:val="00D706EA"/>
    <w:rsid w:val="00D72E0C"/>
    <w:rsid w:val="00D72EEC"/>
    <w:rsid w:val="00D732D9"/>
    <w:rsid w:val="00D7668A"/>
    <w:rsid w:val="00D775FD"/>
    <w:rsid w:val="00D8305B"/>
    <w:rsid w:val="00D8323D"/>
    <w:rsid w:val="00D84B8B"/>
    <w:rsid w:val="00D874A5"/>
    <w:rsid w:val="00D94687"/>
    <w:rsid w:val="00D9696C"/>
    <w:rsid w:val="00D96BEB"/>
    <w:rsid w:val="00D97F90"/>
    <w:rsid w:val="00DA13E3"/>
    <w:rsid w:val="00DB1D95"/>
    <w:rsid w:val="00DB1DDB"/>
    <w:rsid w:val="00DB6140"/>
    <w:rsid w:val="00DB6D09"/>
    <w:rsid w:val="00DB7A42"/>
    <w:rsid w:val="00DC00C1"/>
    <w:rsid w:val="00DC0938"/>
    <w:rsid w:val="00DC0D23"/>
    <w:rsid w:val="00DC75DE"/>
    <w:rsid w:val="00DD0F1C"/>
    <w:rsid w:val="00DD7DD2"/>
    <w:rsid w:val="00DE2D8F"/>
    <w:rsid w:val="00DE40A6"/>
    <w:rsid w:val="00DE4E46"/>
    <w:rsid w:val="00DF1198"/>
    <w:rsid w:val="00DF15FA"/>
    <w:rsid w:val="00DF2C52"/>
    <w:rsid w:val="00DF3013"/>
    <w:rsid w:val="00DF3A5A"/>
    <w:rsid w:val="00DF3ED1"/>
    <w:rsid w:val="00DF5638"/>
    <w:rsid w:val="00E00112"/>
    <w:rsid w:val="00E0025B"/>
    <w:rsid w:val="00E022FA"/>
    <w:rsid w:val="00E0392A"/>
    <w:rsid w:val="00E03A18"/>
    <w:rsid w:val="00E0439C"/>
    <w:rsid w:val="00E045CE"/>
    <w:rsid w:val="00E0481A"/>
    <w:rsid w:val="00E05C2C"/>
    <w:rsid w:val="00E066D4"/>
    <w:rsid w:val="00E10B43"/>
    <w:rsid w:val="00E1160C"/>
    <w:rsid w:val="00E1268D"/>
    <w:rsid w:val="00E1475C"/>
    <w:rsid w:val="00E163A6"/>
    <w:rsid w:val="00E16817"/>
    <w:rsid w:val="00E16957"/>
    <w:rsid w:val="00E1703C"/>
    <w:rsid w:val="00E17105"/>
    <w:rsid w:val="00E20C35"/>
    <w:rsid w:val="00E20C46"/>
    <w:rsid w:val="00E216DB"/>
    <w:rsid w:val="00E230B5"/>
    <w:rsid w:val="00E237D7"/>
    <w:rsid w:val="00E27A23"/>
    <w:rsid w:val="00E308BA"/>
    <w:rsid w:val="00E31B10"/>
    <w:rsid w:val="00E327C2"/>
    <w:rsid w:val="00E33F12"/>
    <w:rsid w:val="00E37946"/>
    <w:rsid w:val="00E37BCB"/>
    <w:rsid w:val="00E416AF"/>
    <w:rsid w:val="00E419AA"/>
    <w:rsid w:val="00E41CEE"/>
    <w:rsid w:val="00E425E6"/>
    <w:rsid w:val="00E43AA8"/>
    <w:rsid w:val="00E44757"/>
    <w:rsid w:val="00E4693A"/>
    <w:rsid w:val="00E52EEC"/>
    <w:rsid w:val="00E535FD"/>
    <w:rsid w:val="00E71F9D"/>
    <w:rsid w:val="00E721C6"/>
    <w:rsid w:val="00E73658"/>
    <w:rsid w:val="00E77993"/>
    <w:rsid w:val="00E80EA5"/>
    <w:rsid w:val="00E813ED"/>
    <w:rsid w:val="00E845B7"/>
    <w:rsid w:val="00E848B9"/>
    <w:rsid w:val="00E858DD"/>
    <w:rsid w:val="00E879E1"/>
    <w:rsid w:val="00E914A3"/>
    <w:rsid w:val="00E95401"/>
    <w:rsid w:val="00E96D18"/>
    <w:rsid w:val="00EA1918"/>
    <w:rsid w:val="00EA1DA3"/>
    <w:rsid w:val="00EA40A9"/>
    <w:rsid w:val="00EA4A17"/>
    <w:rsid w:val="00EA6EBE"/>
    <w:rsid w:val="00EA6FC3"/>
    <w:rsid w:val="00EB1AD7"/>
    <w:rsid w:val="00EB2998"/>
    <w:rsid w:val="00EB2F8E"/>
    <w:rsid w:val="00EB6C3D"/>
    <w:rsid w:val="00EC0182"/>
    <w:rsid w:val="00EC225F"/>
    <w:rsid w:val="00EC2D12"/>
    <w:rsid w:val="00EC41C1"/>
    <w:rsid w:val="00EC4205"/>
    <w:rsid w:val="00EC7087"/>
    <w:rsid w:val="00ED23AE"/>
    <w:rsid w:val="00ED4281"/>
    <w:rsid w:val="00ED5D69"/>
    <w:rsid w:val="00ED6B7B"/>
    <w:rsid w:val="00ED7F4A"/>
    <w:rsid w:val="00EE0958"/>
    <w:rsid w:val="00EE2635"/>
    <w:rsid w:val="00EE2B3B"/>
    <w:rsid w:val="00EE5AEF"/>
    <w:rsid w:val="00EE6FD9"/>
    <w:rsid w:val="00EF1B2A"/>
    <w:rsid w:val="00EF5279"/>
    <w:rsid w:val="00F02E5F"/>
    <w:rsid w:val="00F1016C"/>
    <w:rsid w:val="00F1067C"/>
    <w:rsid w:val="00F107E3"/>
    <w:rsid w:val="00F113E0"/>
    <w:rsid w:val="00F117A3"/>
    <w:rsid w:val="00F1208D"/>
    <w:rsid w:val="00F136A7"/>
    <w:rsid w:val="00F15B18"/>
    <w:rsid w:val="00F15E98"/>
    <w:rsid w:val="00F16073"/>
    <w:rsid w:val="00F20707"/>
    <w:rsid w:val="00F22257"/>
    <w:rsid w:val="00F23B57"/>
    <w:rsid w:val="00F24362"/>
    <w:rsid w:val="00F2481C"/>
    <w:rsid w:val="00F25D3A"/>
    <w:rsid w:val="00F274B9"/>
    <w:rsid w:val="00F3122C"/>
    <w:rsid w:val="00F32C75"/>
    <w:rsid w:val="00F35512"/>
    <w:rsid w:val="00F36C83"/>
    <w:rsid w:val="00F374E2"/>
    <w:rsid w:val="00F44413"/>
    <w:rsid w:val="00F45227"/>
    <w:rsid w:val="00F501C9"/>
    <w:rsid w:val="00F501F0"/>
    <w:rsid w:val="00F515ED"/>
    <w:rsid w:val="00F53553"/>
    <w:rsid w:val="00F54AC5"/>
    <w:rsid w:val="00F5742D"/>
    <w:rsid w:val="00F6004F"/>
    <w:rsid w:val="00F61C9E"/>
    <w:rsid w:val="00F632FB"/>
    <w:rsid w:val="00F63C8A"/>
    <w:rsid w:val="00F6612A"/>
    <w:rsid w:val="00F66DA5"/>
    <w:rsid w:val="00F67052"/>
    <w:rsid w:val="00F67BE7"/>
    <w:rsid w:val="00F72844"/>
    <w:rsid w:val="00F759DD"/>
    <w:rsid w:val="00F76301"/>
    <w:rsid w:val="00F76531"/>
    <w:rsid w:val="00F778BD"/>
    <w:rsid w:val="00F83591"/>
    <w:rsid w:val="00F86B0A"/>
    <w:rsid w:val="00F87D18"/>
    <w:rsid w:val="00F90814"/>
    <w:rsid w:val="00F90D90"/>
    <w:rsid w:val="00F9463B"/>
    <w:rsid w:val="00F97BFD"/>
    <w:rsid w:val="00FA04D2"/>
    <w:rsid w:val="00FA17A1"/>
    <w:rsid w:val="00FA557D"/>
    <w:rsid w:val="00FA59B2"/>
    <w:rsid w:val="00FA5DD5"/>
    <w:rsid w:val="00FA7053"/>
    <w:rsid w:val="00FB29A9"/>
    <w:rsid w:val="00FB2DD0"/>
    <w:rsid w:val="00FB46BE"/>
    <w:rsid w:val="00FB53CA"/>
    <w:rsid w:val="00FB6948"/>
    <w:rsid w:val="00FC280F"/>
    <w:rsid w:val="00FC3FEB"/>
    <w:rsid w:val="00FC4424"/>
    <w:rsid w:val="00FC44DA"/>
    <w:rsid w:val="00FC60BC"/>
    <w:rsid w:val="00FC6F19"/>
    <w:rsid w:val="00FC7CFA"/>
    <w:rsid w:val="00FD219C"/>
    <w:rsid w:val="00FD64D4"/>
    <w:rsid w:val="00FE0535"/>
    <w:rsid w:val="00FE1DDB"/>
    <w:rsid w:val="00FE25C7"/>
    <w:rsid w:val="00FE5150"/>
    <w:rsid w:val="00FF18F2"/>
    <w:rsid w:val="00FF1B2C"/>
    <w:rsid w:val="00FF1DA0"/>
    <w:rsid w:val="00FF4203"/>
    <w:rsid w:val="00FF4403"/>
    <w:rsid w:val="00FF6345"/>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t-francis.oxon.sch.uk/Di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dvibesmusicacademy.co.uk/stfranci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odvibesmusicacademy.co.uk/the-good-vibes-wa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1a82810f02c95ec9d4b180de2cfe79e9">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8dbf6f4393cd2f07c6dfbe798c5f3621"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Props1.xml><?xml version="1.0" encoding="utf-8"?>
<ds:datastoreItem xmlns:ds="http://schemas.openxmlformats.org/officeDocument/2006/customXml" ds:itemID="{3AADC119-DB05-42FD-B375-72DE1102B1ED}">
  <ds:schemaRefs>
    <ds:schemaRef ds:uri="http://schemas.microsoft.com/sharepoint/v3/contenttype/forms"/>
  </ds:schemaRefs>
</ds:datastoreItem>
</file>

<file path=customXml/itemProps2.xml><?xml version="1.0" encoding="utf-8"?>
<ds:datastoreItem xmlns:ds="http://schemas.openxmlformats.org/officeDocument/2006/customXml" ds:itemID="{9334C230-FD9C-44A1-9AD6-9317E92E8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22</TotalTime>
  <Pages>4</Pages>
  <Words>726</Words>
  <Characters>3661</Characters>
  <Application>Microsoft Office Word</Application>
  <DocSecurity>0</DocSecurity>
  <Lines>123</Lines>
  <Paragraphs>52</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4387</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9</cp:revision>
  <cp:lastPrinted>2025-09-10T11:04:00Z</cp:lastPrinted>
  <dcterms:created xsi:type="dcterms:W3CDTF">2025-09-26T10:39:00Z</dcterms:created>
  <dcterms:modified xsi:type="dcterms:W3CDTF">2025-10-01T13:37:00Z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