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23B01" w14:textId="77777777" w:rsidR="001E7D3D" w:rsidRDefault="001E7D3D" w:rsidP="001E7D3D">
      <w:pPr>
        <w:rPr>
          <w:rFonts w:asciiTheme="minorHAnsi" w:hAnsiTheme="minorHAnsi" w:cstheme="minorHAnsi"/>
        </w:rPr>
      </w:pPr>
    </w:p>
    <w:p w14:paraId="2A8050D9" w14:textId="77777777" w:rsidR="00783064" w:rsidRDefault="00783064" w:rsidP="00783064">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0F1D17D9" w14:textId="77777777" w:rsidR="003A61E5" w:rsidRDefault="003A61E5" w:rsidP="00BE1347">
      <w:pPr>
        <w:rPr>
          <w:rFonts w:asciiTheme="minorHAnsi" w:hAnsiTheme="minorHAnsi" w:cstheme="minorHAnsi"/>
          <w:sz w:val="22"/>
          <w:szCs w:val="22"/>
        </w:rPr>
      </w:pPr>
    </w:p>
    <w:p w14:paraId="68AFA69C" w14:textId="77777777" w:rsidR="005449A5" w:rsidRDefault="005449A5" w:rsidP="00BE1347">
      <w:pPr>
        <w:rPr>
          <w:rFonts w:asciiTheme="minorHAnsi" w:hAnsiTheme="minorHAnsi" w:cstheme="minorHAnsi"/>
          <w:sz w:val="22"/>
          <w:szCs w:val="22"/>
        </w:rPr>
      </w:pPr>
    </w:p>
    <w:p w14:paraId="167020CF" w14:textId="2A0AF17B" w:rsidR="005449A5" w:rsidRPr="004A2082" w:rsidRDefault="004A2082" w:rsidP="00BE1347">
      <w:pPr>
        <w:rPr>
          <w:rFonts w:asciiTheme="minorHAnsi" w:hAnsiTheme="minorHAnsi" w:cstheme="minorHAnsi"/>
          <w:b/>
          <w:bCs/>
          <w:sz w:val="22"/>
          <w:szCs w:val="22"/>
          <w:u w:val="single"/>
        </w:rPr>
      </w:pPr>
      <w:r w:rsidRPr="004A2082">
        <w:rPr>
          <w:rFonts w:asciiTheme="minorHAnsi" w:hAnsiTheme="minorHAnsi" w:cstheme="minorHAnsi"/>
          <w:b/>
          <w:bCs/>
          <w:sz w:val="22"/>
          <w:szCs w:val="22"/>
          <w:u w:val="single"/>
        </w:rPr>
        <w:t>Early Finish on Friday 27</w:t>
      </w:r>
      <w:r w:rsidRPr="004A2082">
        <w:rPr>
          <w:rFonts w:asciiTheme="minorHAnsi" w:hAnsiTheme="minorHAnsi" w:cstheme="minorHAnsi"/>
          <w:b/>
          <w:bCs/>
          <w:sz w:val="22"/>
          <w:szCs w:val="22"/>
          <w:u w:val="single"/>
          <w:vertAlign w:val="superscript"/>
        </w:rPr>
        <w:t>th</w:t>
      </w:r>
      <w:r w:rsidRPr="004A2082">
        <w:rPr>
          <w:rFonts w:asciiTheme="minorHAnsi" w:hAnsiTheme="minorHAnsi" w:cstheme="minorHAnsi"/>
          <w:b/>
          <w:bCs/>
          <w:sz w:val="22"/>
          <w:szCs w:val="22"/>
          <w:u w:val="single"/>
        </w:rPr>
        <w:t xml:space="preserve"> </w:t>
      </w:r>
      <w:r w:rsidR="00CC3F89">
        <w:rPr>
          <w:rFonts w:asciiTheme="minorHAnsi" w:hAnsiTheme="minorHAnsi" w:cstheme="minorHAnsi"/>
          <w:b/>
          <w:bCs/>
          <w:sz w:val="22"/>
          <w:szCs w:val="22"/>
          <w:u w:val="single"/>
        </w:rPr>
        <w:t xml:space="preserve">March </w:t>
      </w:r>
      <w:r w:rsidR="00CC3F89" w:rsidRPr="004A2082">
        <w:rPr>
          <w:rFonts w:asciiTheme="minorHAnsi" w:hAnsiTheme="minorHAnsi" w:cstheme="minorHAnsi"/>
          <w:b/>
          <w:bCs/>
          <w:sz w:val="22"/>
          <w:szCs w:val="22"/>
          <w:u w:val="single"/>
        </w:rPr>
        <w:t>for</w:t>
      </w:r>
      <w:r w:rsidRPr="004A2082">
        <w:rPr>
          <w:rFonts w:asciiTheme="minorHAnsi" w:hAnsiTheme="minorHAnsi" w:cstheme="minorHAnsi"/>
          <w:b/>
          <w:bCs/>
          <w:sz w:val="22"/>
          <w:szCs w:val="22"/>
          <w:u w:val="single"/>
        </w:rPr>
        <w:t xml:space="preserve"> Easter - </w:t>
      </w:r>
    </w:p>
    <w:p w14:paraId="3F7FD9CF" w14:textId="77777777" w:rsidR="005449A5" w:rsidRDefault="005449A5" w:rsidP="00BE1347">
      <w:pPr>
        <w:rPr>
          <w:rFonts w:asciiTheme="minorHAnsi" w:hAnsiTheme="minorHAnsi" w:cstheme="minorHAnsi"/>
          <w:sz w:val="22"/>
          <w:szCs w:val="22"/>
        </w:rPr>
      </w:pPr>
    </w:p>
    <w:p w14:paraId="237DABFF" w14:textId="20F3890F" w:rsidR="005449A5" w:rsidRDefault="004A2082" w:rsidP="00BE1347">
      <w:pPr>
        <w:rPr>
          <w:rFonts w:asciiTheme="minorHAnsi" w:hAnsiTheme="minorHAnsi" w:cstheme="minorHAnsi"/>
          <w:sz w:val="22"/>
          <w:szCs w:val="22"/>
        </w:rPr>
      </w:pPr>
      <w:r>
        <w:rPr>
          <w:rFonts w:asciiTheme="minorHAnsi" w:hAnsiTheme="minorHAnsi" w:cstheme="minorHAnsi"/>
          <w:sz w:val="22"/>
          <w:szCs w:val="22"/>
        </w:rPr>
        <w:t xml:space="preserve">We would like to let parents know we will be finishing </w:t>
      </w:r>
      <w:r w:rsidR="00BC024E">
        <w:rPr>
          <w:rFonts w:asciiTheme="minorHAnsi" w:hAnsiTheme="minorHAnsi" w:cstheme="minorHAnsi"/>
          <w:sz w:val="22"/>
          <w:szCs w:val="22"/>
        </w:rPr>
        <w:t xml:space="preserve">earlier </w:t>
      </w:r>
      <w:r>
        <w:rPr>
          <w:rFonts w:asciiTheme="minorHAnsi" w:hAnsiTheme="minorHAnsi" w:cstheme="minorHAnsi"/>
          <w:sz w:val="22"/>
          <w:szCs w:val="22"/>
        </w:rPr>
        <w:t xml:space="preserve">for the Easter Holidays at </w:t>
      </w:r>
      <w:r w:rsidRPr="003931A0">
        <w:rPr>
          <w:rFonts w:asciiTheme="minorHAnsi" w:hAnsiTheme="minorHAnsi" w:cstheme="minorHAnsi"/>
          <w:b/>
          <w:bCs/>
          <w:sz w:val="22"/>
          <w:szCs w:val="22"/>
        </w:rPr>
        <w:t>1.15pm</w:t>
      </w:r>
      <w:r>
        <w:rPr>
          <w:rFonts w:asciiTheme="minorHAnsi" w:hAnsiTheme="minorHAnsi" w:cstheme="minorHAnsi"/>
          <w:sz w:val="22"/>
          <w:szCs w:val="22"/>
        </w:rPr>
        <w:t xml:space="preserve"> on Friday 27</w:t>
      </w:r>
      <w:r w:rsidRPr="004A2082">
        <w:rPr>
          <w:rFonts w:asciiTheme="minorHAnsi" w:hAnsiTheme="minorHAnsi" w:cstheme="minorHAnsi"/>
          <w:sz w:val="22"/>
          <w:szCs w:val="22"/>
          <w:vertAlign w:val="superscript"/>
        </w:rPr>
        <w:t>th</w:t>
      </w:r>
      <w:r w:rsidR="00CF13BE">
        <w:rPr>
          <w:rFonts w:asciiTheme="minorHAnsi" w:hAnsiTheme="minorHAnsi" w:cstheme="minorHAnsi"/>
          <w:sz w:val="22"/>
          <w:szCs w:val="22"/>
        </w:rPr>
        <w:t xml:space="preserve"> March. </w:t>
      </w:r>
      <w:r w:rsidR="00D42B5E">
        <w:rPr>
          <w:rFonts w:asciiTheme="minorHAnsi" w:hAnsiTheme="minorHAnsi" w:cstheme="minorHAnsi"/>
          <w:sz w:val="22"/>
          <w:szCs w:val="22"/>
        </w:rPr>
        <w:t xml:space="preserve">Please note there will be no after-school clubs running on this day. We kindly ask that all children are collected promptly at </w:t>
      </w:r>
      <w:r w:rsidR="00D42B5E" w:rsidRPr="00F60F7C">
        <w:rPr>
          <w:rFonts w:asciiTheme="minorHAnsi" w:hAnsiTheme="minorHAnsi" w:cstheme="minorHAnsi"/>
          <w:b/>
          <w:bCs/>
          <w:sz w:val="22"/>
          <w:szCs w:val="22"/>
        </w:rPr>
        <w:t>1.15pm</w:t>
      </w:r>
      <w:r w:rsidR="00D42B5E">
        <w:rPr>
          <w:rFonts w:asciiTheme="minorHAnsi" w:hAnsiTheme="minorHAnsi" w:cstheme="minorHAnsi"/>
          <w:sz w:val="22"/>
          <w:szCs w:val="22"/>
        </w:rPr>
        <w:t xml:space="preserve"> from their classrooms.</w:t>
      </w:r>
    </w:p>
    <w:p w14:paraId="46AC1E65" w14:textId="77777777" w:rsidR="005449A5" w:rsidRDefault="005449A5" w:rsidP="00BE1347">
      <w:pPr>
        <w:rPr>
          <w:rFonts w:asciiTheme="minorHAnsi" w:hAnsiTheme="minorHAnsi" w:cstheme="minorHAnsi"/>
          <w:sz w:val="22"/>
          <w:szCs w:val="22"/>
        </w:rPr>
      </w:pPr>
    </w:p>
    <w:p w14:paraId="6074D5A3" w14:textId="77777777" w:rsidR="005449A5" w:rsidRDefault="005449A5" w:rsidP="00BE1347">
      <w:pPr>
        <w:rPr>
          <w:rFonts w:asciiTheme="minorHAnsi" w:hAnsiTheme="minorHAnsi" w:cstheme="minorHAnsi"/>
          <w:sz w:val="22"/>
          <w:szCs w:val="22"/>
        </w:rPr>
      </w:pPr>
    </w:p>
    <w:p w14:paraId="405067F0" w14:textId="77777777" w:rsidR="00C04DBB" w:rsidRDefault="00C04DBB" w:rsidP="00C04DBB">
      <w:pPr>
        <w:rPr>
          <w:rFonts w:asciiTheme="minorHAnsi" w:hAnsiTheme="minorHAnsi" w:cstheme="minorHAnsi"/>
          <w:sz w:val="22"/>
          <w:szCs w:val="22"/>
        </w:rPr>
      </w:pPr>
    </w:p>
    <w:p w14:paraId="1F2E8FDD" w14:textId="4BBFB8C5" w:rsidR="0086725E" w:rsidRDefault="00C04DBB" w:rsidP="00C04DBB">
      <w:pPr>
        <w:rPr>
          <w:rFonts w:asciiTheme="minorHAnsi" w:hAnsiTheme="minorHAnsi" w:cstheme="minorHAnsi"/>
          <w:b/>
          <w:bCs/>
          <w:sz w:val="22"/>
          <w:szCs w:val="22"/>
          <w:u w:val="single"/>
        </w:rPr>
      </w:pPr>
      <w:r w:rsidRPr="00C04DBB">
        <w:rPr>
          <w:rFonts w:asciiTheme="minorHAnsi" w:hAnsiTheme="minorHAnsi" w:cstheme="minorHAnsi"/>
          <w:b/>
          <w:bCs/>
          <w:sz w:val="22"/>
          <w:szCs w:val="22"/>
          <w:u w:val="single"/>
        </w:rPr>
        <w:t>Friends of St Francis (PTA)</w:t>
      </w:r>
    </w:p>
    <w:p w14:paraId="345424A6" w14:textId="77777777" w:rsidR="00947021" w:rsidRPr="0086725E" w:rsidRDefault="00947021" w:rsidP="00C04DBB">
      <w:pPr>
        <w:rPr>
          <w:rFonts w:asciiTheme="minorHAnsi" w:hAnsiTheme="minorHAnsi" w:cstheme="minorHAnsi"/>
          <w:b/>
          <w:bCs/>
          <w:sz w:val="22"/>
          <w:szCs w:val="22"/>
          <w:u w:val="single"/>
        </w:rPr>
      </w:pPr>
    </w:p>
    <w:p w14:paraId="301DAF09" w14:textId="5C6313C8" w:rsidR="0086725E" w:rsidRDefault="00947021" w:rsidP="00C04DBB">
      <w:pPr>
        <w:rPr>
          <w:rFonts w:asciiTheme="minorHAnsi" w:hAnsiTheme="minorHAnsi" w:cstheme="minorHAnsi"/>
          <w:sz w:val="22"/>
          <w:szCs w:val="22"/>
        </w:rPr>
      </w:pPr>
      <w:r>
        <w:rPr>
          <w:rFonts w:asciiTheme="minorHAnsi" w:hAnsiTheme="minorHAnsi" w:cstheme="minorHAnsi"/>
          <w:sz w:val="22"/>
          <w:szCs w:val="22"/>
        </w:rPr>
        <w:t>There will be a c</w:t>
      </w:r>
      <w:r w:rsidR="0086725E" w:rsidRPr="0086725E">
        <w:rPr>
          <w:rFonts w:asciiTheme="minorHAnsi" w:hAnsiTheme="minorHAnsi" w:cstheme="minorHAnsi"/>
          <w:sz w:val="22"/>
          <w:szCs w:val="22"/>
        </w:rPr>
        <w:t xml:space="preserve">ake sale </w:t>
      </w:r>
      <w:r>
        <w:rPr>
          <w:rFonts w:asciiTheme="minorHAnsi" w:hAnsiTheme="minorHAnsi" w:cstheme="minorHAnsi"/>
          <w:sz w:val="22"/>
          <w:szCs w:val="22"/>
        </w:rPr>
        <w:t xml:space="preserve">on </w:t>
      </w:r>
      <w:r w:rsidR="0086725E" w:rsidRPr="0086725E">
        <w:rPr>
          <w:rFonts w:asciiTheme="minorHAnsi" w:hAnsiTheme="minorHAnsi" w:cstheme="minorHAnsi"/>
          <w:b/>
          <w:bCs/>
          <w:sz w:val="22"/>
          <w:szCs w:val="22"/>
        </w:rPr>
        <w:t>Thursday 26th March after school!</w:t>
      </w:r>
      <w:r w:rsidR="0086725E" w:rsidRPr="0086725E">
        <w:rPr>
          <w:rFonts w:asciiTheme="minorHAnsi" w:hAnsiTheme="minorHAnsi" w:cstheme="minorHAnsi"/>
          <w:sz w:val="22"/>
          <w:szCs w:val="22"/>
        </w:rPr>
        <w:br/>
        <w:t xml:space="preserve">Please bring any cake donations the day before or on the morning to the school office. Please ensure homemade cakes are labelled with ingredients. </w:t>
      </w:r>
      <w:r w:rsidR="0086725E" w:rsidRPr="0086725E">
        <w:rPr>
          <w:rFonts w:asciiTheme="minorHAnsi" w:hAnsiTheme="minorHAnsi" w:cstheme="minorHAnsi"/>
          <w:b/>
          <w:bCs/>
          <w:color w:val="EE0000"/>
          <w:sz w:val="22"/>
          <w:szCs w:val="22"/>
        </w:rPr>
        <w:t>No nuts please</w:t>
      </w:r>
      <w:r w:rsidR="0086725E" w:rsidRPr="0086725E">
        <w:rPr>
          <w:rFonts w:asciiTheme="minorHAnsi" w:hAnsiTheme="minorHAnsi" w:cstheme="minorHAnsi"/>
          <w:sz w:val="22"/>
          <w:szCs w:val="22"/>
        </w:rPr>
        <w:t>.</w:t>
      </w:r>
    </w:p>
    <w:p w14:paraId="5C860725" w14:textId="77777777" w:rsidR="00187760" w:rsidRDefault="00187760" w:rsidP="00C04DBB">
      <w:pPr>
        <w:rPr>
          <w:rFonts w:asciiTheme="minorHAnsi" w:hAnsiTheme="minorHAnsi" w:cstheme="minorHAnsi"/>
          <w:sz w:val="22"/>
          <w:szCs w:val="22"/>
        </w:rPr>
      </w:pPr>
    </w:p>
    <w:p w14:paraId="1F1728BC" w14:textId="01E580AC" w:rsidR="00C04DBB" w:rsidRPr="00C04DBB" w:rsidRDefault="00C04DBB" w:rsidP="00C04DBB">
      <w:pPr>
        <w:rPr>
          <w:rFonts w:asciiTheme="minorHAnsi" w:hAnsiTheme="minorHAnsi" w:cstheme="minorHAnsi"/>
          <w:sz w:val="22"/>
          <w:szCs w:val="22"/>
        </w:rPr>
      </w:pPr>
      <w:r w:rsidRPr="00C04DBB">
        <w:rPr>
          <w:rFonts w:asciiTheme="minorHAnsi" w:hAnsiTheme="minorHAnsi" w:cstheme="minorHAnsi"/>
          <w:sz w:val="22"/>
          <w:szCs w:val="22"/>
        </w:rPr>
        <w:t xml:space="preserve">The next event is the Spring Dance after the Easter holidays on </w:t>
      </w:r>
      <w:r w:rsidRPr="0086725E">
        <w:rPr>
          <w:rFonts w:asciiTheme="minorHAnsi" w:hAnsiTheme="minorHAnsi" w:cstheme="minorHAnsi"/>
          <w:b/>
          <w:bCs/>
          <w:sz w:val="22"/>
          <w:szCs w:val="22"/>
        </w:rPr>
        <w:t>Thursday 16th April</w:t>
      </w:r>
      <w:r w:rsidRPr="00C04DBB">
        <w:rPr>
          <w:rFonts w:asciiTheme="minorHAnsi" w:hAnsiTheme="minorHAnsi" w:cstheme="minorHAnsi"/>
          <w:sz w:val="22"/>
          <w:szCs w:val="22"/>
        </w:rPr>
        <w:t>.</w:t>
      </w:r>
    </w:p>
    <w:p w14:paraId="5682727C" w14:textId="77777777" w:rsidR="00C04DBB" w:rsidRPr="00C04DBB" w:rsidRDefault="00C04DBB" w:rsidP="00C04DBB">
      <w:pPr>
        <w:rPr>
          <w:rFonts w:asciiTheme="minorHAnsi" w:hAnsiTheme="minorHAnsi" w:cstheme="minorHAnsi"/>
          <w:sz w:val="22"/>
          <w:szCs w:val="22"/>
        </w:rPr>
      </w:pPr>
      <w:r w:rsidRPr="00C04DBB">
        <w:rPr>
          <w:rFonts w:asciiTheme="minorHAnsi" w:hAnsiTheme="minorHAnsi" w:cstheme="minorHAnsi"/>
          <w:sz w:val="22"/>
          <w:szCs w:val="22"/>
        </w:rPr>
        <w:t>KS1: 3:30-4:30</w:t>
      </w:r>
    </w:p>
    <w:p w14:paraId="656EF61B" w14:textId="77777777" w:rsidR="00C04DBB" w:rsidRPr="00C04DBB" w:rsidRDefault="00C04DBB" w:rsidP="00C04DBB">
      <w:pPr>
        <w:rPr>
          <w:rFonts w:asciiTheme="minorHAnsi" w:hAnsiTheme="minorHAnsi" w:cstheme="minorHAnsi"/>
          <w:sz w:val="22"/>
          <w:szCs w:val="22"/>
        </w:rPr>
      </w:pPr>
      <w:r w:rsidRPr="00C04DBB">
        <w:rPr>
          <w:rFonts w:asciiTheme="minorHAnsi" w:hAnsiTheme="minorHAnsi" w:cstheme="minorHAnsi"/>
          <w:sz w:val="22"/>
          <w:szCs w:val="22"/>
        </w:rPr>
        <w:t>KS2: 5-6</w:t>
      </w:r>
    </w:p>
    <w:p w14:paraId="6CE45BB2" w14:textId="77777777" w:rsidR="00C04DBB" w:rsidRPr="00C04DBB" w:rsidRDefault="00C04DBB" w:rsidP="00C04DBB">
      <w:pPr>
        <w:rPr>
          <w:rFonts w:asciiTheme="minorHAnsi" w:hAnsiTheme="minorHAnsi" w:cstheme="minorHAnsi"/>
          <w:sz w:val="22"/>
          <w:szCs w:val="22"/>
        </w:rPr>
      </w:pPr>
      <w:r w:rsidRPr="00C04DBB">
        <w:rPr>
          <w:rFonts w:asciiTheme="minorHAnsi" w:hAnsiTheme="minorHAnsi" w:cstheme="minorHAnsi"/>
          <w:sz w:val="22"/>
          <w:szCs w:val="22"/>
        </w:rPr>
        <w:t>Refreshments will be served!</w:t>
      </w:r>
    </w:p>
    <w:p w14:paraId="0F9EBF77" w14:textId="3F998227" w:rsidR="00C04DBB" w:rsidRPr="00C04DBB" w:rsidRDefault="00C04DBB" w:rsidP="00C04DBB">
      <w:pPr>
        <w:rPr>
          <w:rFonts w:asciiTheme="minorHAnsi" w:hAnsiTheme="minorHAnsi" w:cstheme="minorHAnsi"/>
          <w:sz w:val="22"/>
          <w:szCs w:val="22"/>
        </w:rPr>
      </w:pPr>
      <w:r w:rsidRPr="00C04DBB">
        <w:rPr>
          <w:rFonts w:asciiTheme="minorHAnsi" w:hAnsiTheme="minorHAnsi" w:cstheme="minorHAnsi"/>
          <w:sz w:val="22"/>
          <w:szCs w:val="22"/>
        </w:rPr>
        <w:t xml:space="preserve">Tickets will be on sale from </w:t>
      </w:r>
      <w:r w:rsidRPr="00EA3B77">
        <w:rPr>
          <w:rFonts w:asciiTheme="minorHAnsi" w:hAnsiTheme="minorHAnsi" w:cstheme="minorHAnsi"/>
          <w:b/>
          <w:bCs/>
          <w:sz w:val="22"/>
          <w:szCs w:val="22"/>
        </w:rPr>
        <w:t>Monday 13th April</w:t>
      </w:r>
      <w:r w:rsidRPr="00C04DBB">
        <w:rPr>
          <w:rFonts w:asciiTheme="minorHAnsi" w:hAnsiTheme="minorHAnsi" w:cstheme="minorHAnsi"/>
          <w:sz w:val="22"/>
          <w:szCs w:val="22"/>
        </w:rPr>
        <w:t xml:space="preserve"> </w:t>
      </w:r>
      <w:r w:rsidR="00947021">
        <w:rPr>
          <w:rFonts w:asciiTheme="minorHAnsi" w:hAnsiTheme="minorHAnsi" w:cstheme="minorHAnsi"/>
          <w:sz w:val="22"/>
          <w:szCs w:val="22"/>
        </w:rPr>
        <w:t>before and after school of the week of the dance.</w:t>
      </w:r>
    </w:p>
    <w:p w14:paraId="103BC384" w14:textId="77777777" w:rsidR="00F8676B" w:rsidRDefault="00F8676B" w:rsidP="00BE1347">
      <w:pPr>
        <w:rPr>
          <w:rFonts w:asciiTheme="minorHAnsi" w:hAnsiTheme="minorHAnsi" w:cstheme="minorHAnsi"/>
          <w:sz w:val="22"/>
          <w:szCs w:val="22"/>
        </w:rPr>
      </w:pPr>
    </w:p>
    <w:p w14:paraId="24666A5A" w14:textId="77777777" w:rsidR="009937A7" w:rsidRDefault="009937A7" w:rsidP="00BE1347">
      <w:pPr>
        <w:rPr>
          <w:rFonts w:asciiTheme="minorHAnsi" w:hAnsiTheme="minorHAnsi" w:cstheme="minorHAnsi"/>
          <w:sz w:val="22"/>
          <w:szCs w:val="22"/>
        </w:rPr>
      </w:pPr>
    </w:p>
    <w:p w14:paraId="5EBCCAC7" w14:textId="77777777" w:rsidR="00F60F7C" w:rsidRDefault="00F60F7C" w:rsidP="00BE1347">
      <w:pPr>
        <w:rPr>
          <w:rFonts w:asciiTheme="minorHAnsi" w:hAnsiTheme="minorHAnsi" w:cstheme="minorHAnsi"/>
          <w:sz w:val="22"/>
          <w:szCs w:val="22"/>
        </w:rPr>
      </w:pPr>
    </w:p>
    <w:p w14:paraId="4EDAB5F7" w14:textId="51D461FE" w:rsidR="00625A69" w:rsidRDefault="00625A69" w:rsidP="00BE1347">
      <w:pPr>
        <w:rPr>
          <w:rFonts w:asciiTheme="minorHAnsi" w:hAnsiTheme="minorHAnsi" w:cstheme="minorHAnsi"/>
          <w:b/>
          <w:bCs/>
          <w:sz w:val="22"/>
          <w:szCs w:val="22"/>
          <w:u w:val="single"/>
        </w:rPr>
      </w:pPr>
      <w:r w:rsidRPr="00625A69">
        <w:rPr>
          <w:rFonts w:asciiTheme="minorHAnsi" w:hAnsiTheme="minorHAnsi" w:cstheme="minorHAnsi"/>
          <w:b/>
          <w:bCs/>
          <w:sz w:val="22"/>
          <w:szCs w:val="22"/>
          <w:u w:val="single"/>
        </w:rPr>
        <w:t xml:space="preserve">Prayer Garden </w:t>
      </w:r>
      <w:r>
        <w:rPr>
          <w:rFonts w:asciiTheme="minorHAnsi" w:hAnsiTheme="minorHAnsi" w:cstheme="minorHAnsi"/>
          <w:b/>
          <w:bCs/>
          <w:sz w:val="22"/>
          <w:szCs w:val="22"/>
          <w:u w:val="single"/>
        </w:rPr>
        <w:t>–</w:t>
      </w:r>
    </w:p>
    <w:p w14:paraId="24184E43" w14:textId="77777777" w:rsidR="00426C3F" w:rsidRPr="00625A69" w:rsidRDefault="00426C3F" w:rsidP="00BE1347">
      <w:pPr>
        <w:rPr>
          <w:rFonts w:asciiTheme="minorHAnsi" w:hAnsiTheme="minorHAnsi" w:cstheme="minorHAnsi"/>
          <w:b/>
          <w:bCs/>
          <w:sz w:val="22"/>
          <w:szCs w:val="22"/>
          <w:u w:val="single"/>
        </w:rPr>
      </w:pPr>
    </w:p>
    <w:p w14:paraId="508A53CD" w14:textId="30E2ED1B" w:rsidR="0084751B" w:rsidRPr="0084751B" w:rsidRDefault="0084751B" w:rsidP="0084751B">
      <w:pPr>
        <w:shd w:val="clear" w:color="auto" w:fill="FFFFFF"/>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At </w:t>
      </w:r>
      <w:r w:rsidRPr="0084751B">
        <w:rPr>
          <w:rFonts w:asciiTheme="minorHAnsi" w:hAnsiTheme="minorHAnsi" w:cstheme="minorHAnsi"/>
          <w:color w:val="000000"/>
          <w:sz w:val="22"/>
          <w:szCs w:val="22"/>
        </w:rPr>
        <w:t>St Francis, we are in the process of building a prayer garden including a prayer labyrinth. </w:t>
      </w:r>
    </w:p>
    <w:p w14:paraId="391F3362" w14:textId="46D9DB09" w:rsidR="0084751B" w:rsidRPr="000D66FC" w:rsidRDefault="0084751B" w:rsidP="0084751B">
      <w:pPr>
        <w:shd w:val="clear" w:color="auto" w:fill="FFFFFF"/>
        <w:textAlignment w:val="baseline"/>
        <w:rPr>
          <w:rFonts w:asciiTheme="minorHAnsi" w:hAnsiTheme="minorHAnsi" w:cstheme="minorHAnsi"/>
          <w:color w:val="000000"/>
          <w:sz w:val="22"/>
          <w:szCs w:val="22"/>
          <w:u w:val="single"/>
        </w:rPr>
      </w:pPr>
      <w:r w:rsidRPr="000D66FC">
        <w:rPr>
          <w:rFonts w:asciiTheme="minorHAnsi" w:hAnsiTheme="minorHAnsi" w:cstheme="minorHAnsi"/>
          <w:b/>
          <w:bCs/>
          <w:color w:val="000000"/>
          <w:sz w:val="22"/>
          <w:szCs w:val="22"/>
          <w:u w:val="single"/>
        </w:rPr>
        <w:t>What is a prayer labyrinth?</w:t>
      </w:r>
    </w:p>
    <w:p w14:paraId="7D030FEA" w14:textId="77777777" w:rsidR="0084751B" w:rsidRDefault="0084751B" w:rsidP="0084751B">
      <w:pPr>
        <w:shd w:val="clear" w:color="auto" w:fill="FFFFFF"/>
        <w:textAlignment w:val="baseline"/>
        <w:rPr>
          <w:rFonts w:asciiTheme="minorHAnsi" w:hAnsiTheme="minorHAnsi" w:cstheme="minorHAnsi"/>
          <w:color w:val="000000"/>
          <w:sz w:val="22"/>
          <w:szCs w:val="22"/>
        </w:rPr>
      </w:pPr>
      <w:r w:rsidRPr="0084751B">
        <w:rPr>
          <w:rFonts w:asciiTheme="minorHAnsi" w:hAnsiTheme="minorHAnsi" w:cstheme="minorHAnsi"/>
          <w:color w:val="000000"/>
          <w:sz w:val="22"/>
          <w:szCs w:val="22"/>
        </w:rPr>
        <w:t>A calm, contemplative space where children and adults can walk, pause, pray, and reflect—rooted in ancient spirituality and Christian symbolism but accessible to all.</w:t>
      </w:r>
    </w:p>
    <w:p w14:paraId="320ECCBA" w14:textId="77777777" w:rsidR="000E2EEC" w:rsidRPr="0084751B" w:rsidRDefault="000E2EEC" w:rsidP="0084751B">
      <w:pPr>
        <w:shd w:val="clear" w:color="auto" w:fill="FFFFFF"/>
        <w:textAlignment w:val="baseline"/>
        <w:rPr>
          <w:rFonts w:asciiTheme="minorHAnsi" w:hAnsiTheme="minorHAnsi" w:cstheme="minorHAnsi"/>
          <w:color w:val="000000"/>
          <w:sz w:val="22"/>
          <w:szCs w:val="22"/>
        </w:rPr>
      </w:pPr>
    </w:p>
    <w:p w14:paraId="04AF46CB" w14:textId="77777777" w:rsidR="00426C3F" w:rsidRPr="00426C3F" w:rsidRDefault="00426C3F" w:rsidP="00426C3F">
      <w:pPr>
        <w:shd w:val="clear" w:color="auto" w:fill="FFFFFF"/>
        <w:textAlignment w:val="baseline"/>
        <w:rPr>
          <w:rFonts w:asciiTheme="minorHAnsi" w:hAnsiTheme="minorHAnsi" w:cstheme="minorHAnsi"/>
          <w:color w:val="000000"/>
          <w:sz w:val="22"/>
          <w:szCs w:val="22"/>
        </w:rPr>
      </w:pPr>
      <w:r w:rsidRPr="00426C3F">
        <w:rPr>
          <w:rFonts w:asciiTheme="minorHAnsi" w:hAnsiTheme="minorHAnsi" w:cstheme="minorHAnsi"/>
          <w:color w:val="000000"/>
          <w:sz w:val="22"/>
          <w:szCs w:val="22"/>
        </w:rPr>
        <w:t>We are preparing to plant our reflection garden, (in memory of Lisa), and would love families, where possible, to contribute a planted pot. If you are able, please provide a pot large enough for a patio rather than a small windowsill pot.</w:t>
      </w:r>
    </w:p>
    <w:p w14:paraId="533B93E4" w14:textId="77777777" w:rsidR="00426C3F" w:rsidRPr="00426C3F" w:rsidRDefault="00426C3F" w:rsidP="00426C3F">
      <w:pPr>
        <w:shd w:val="clear" w:color="auto" w:fill="FFFFFF"/>
        <w:textAlignment w:val="baseline"/>
        <w:rPr>
          <w:rFonts w:asciiTheme="minorHAnsi" w:hAnsiTheme="minorHAnsi" w:cstheme="minorHAnsi"/>
          <w:color w:val="000000"/>
          <w:sz w:val="22"/>
          <w:szCs w:val="22"/>
        </w:rPr>
      </w:pPr>
      <w:r w:rsidRPr="00426C3F">
        <w:rPr>
          <w:rFonts w:asciiTheme="minorHAnsi" w:hAnsiTheme="minorHAnsi" w:cstheme="minorHAnsi"/>
          <w:color w:val="000000"/>
          <w:sz w:val="22"/>
          <w:szCs w:val="22"/>
        </w:rPr>
        <w:t>We will be planting for a couple of hours on </w:t>
      </w:r>
      <w:r w:rsidRPr="00426C3F">
        <w:rPr>
          <w:rFonts w:asciiTheme="minorHAnsi" w:hAnsiTheme="minorHAnsi" w:cstheme="minorHAnsi"/>
          <w:b/>
          <w:bCs/>
          <w:color w:val="000000"/>
          <w:sz w:val="22"/>
          <w:szCs w:val="22"/>
        </w:rPr>
        <w:t>Monday 30th March from 10am</w:t>
      </w:r>
      <w:r w:rsidRPr="00426C3F">
        <w:rPr>
          <w:rFonts w:asciiTheme="minorHAnsi" w:hAnsiTheme="minorHAnsi" w:cstheme="minorHAnsi"/>
          <w:color w:val="000000"/>
          <w:sz w:val="22"/>
          <w:szCs w:val="22"/>
        </w:rPr>
        <w:t>. Of course, we understand that not everyone will be able to attend, but if you would still like to contribute, please plant up a pot at home and simply drop it off.</w:t>
      </w:r>
    </w:p>
    <w:p w14:paraId="2FA569DF" w14:textId="7040B1C1" w:rsidR="00426C3F" w:rsidRDefault="00426C3F" w:rsidP="00426C3F">
      <w:pPr>
        <w:shd w:val="clear" w:color="auto" w:fill="FFFFFF"/>
        <w:textAlignment w:val="baseline"/>
        <w:rPr>
          <w:rFonts w:asciiTheme="minorHAnsi" w:hAnsiTheme="minorHAnsi" w:cstheme="minorHAnsi"/>
          <w:color w:val="000000"/>
          <w:sz w:val="22"/>
          <w:szCs w:val="22"/>
        </w:rPr>
      </w:pPr>
      <w:r w:rsidRPr="00426C3F">
        <w:rPr>
          <w:rFonts w:asciiTheme="minorHAnsi" w:hAnsiTheme="minorHAnsi" w:cstheme="minorHAnsi"/>
          <w:color w:val="000000"/>
          <w:sz w:val="22"/>
          <w:szCs w:val="22"/>
        </w:rPr>
        <w:t>The more pots we have, the more beautiful the space will be</w:t>
      </w:r>
      <w:r w:rsidR="00D379B9">
        <w:rPr>
          <w:rFonts w:asciiTheme="minorHAnsi" w:hAnsiTheme="minorHAnsi" w:cstheme="minorHAnsi"/>
          <w:color w:val="000000"/>
          <w:sz w:val="22"/>
          <w:szCs w:val="22"/>
        </w:rPr>
        <w:t>!</w:t>
      </w:r>
    </w:p>
    <w:p w14:paraId="01B1217B" w14:textId="77777777" w:rsidR="00625A69" w:rsidRDefault="00625A69" w:rsidP="00BE1347">
      <w:pPr>
        <w:rPr>
          <w:rFonts w:asciiTheme="minorHAnsi" w:hAnsiTheme="minorHAnsi" w:cstheme="minorHAnsi"/>
          <w:sz w:val="22"/>
          <w:szCs w:val="22"/>
        </w:rPr>
      </w:pPr>
    </w:p>
    <w:p w14:paraId="62AB5869" w14:textId="77777777" w:rsidR="00F2431D" w:rsidRDefault="00F2431D" w:rsidP="00BE1347">
      <w:pPr>
        <w:rPr>
          <w:rFonts w:asciiTheme="minorHAnsi" w:hAnsiTheme="minorHAnsi" w:cstheme="minorHAnsi"/>
          <w:sz w:val="22"/>
          <w:szCs w:val="22"/>
        </w:rPr>
      </w:pPr>
    </w:p>
    <w:p w14:paraId="4503D9A0" w14:textId="77777777" w:rsidR="00F60F7C" w:rsidRDefault="00F60F7C" w:rsidP="00BE1347">
      <w:pPr>
        <w:rPr>
          <w:rFonts w:asciiTheme="minorHAnsi" w:hAnsiTheme="minorHAnsi" w:cstheme="minorHAnsi"/>
          <w:sz w:val="22"/>
          <w:szCs w:val="22"/>
        </w:rPr>
      </w:pPr>
    </w:p>
    <w:p w14:paraId="47C44195" w14:textId="7795A11B" w:rsidR="00F4728B" w:rsidRPr="00F4728B" w:rsidRDefault="00F4728B" w:rsidP="00BE1347">
      <w:pPr>
        <w:rPr>
          <w:rFonts w:asciiTheme="minorHAnsi" w:hAnsiTheme="minorHAnsi" w:cstheme="minorHAnsi"/>
          <w:b/>
          <w:bCs/>
          <w:sz w:val="22"/>
          <w:szCs w:val="22"/>
          <w:u w:val="single"/>
        </w:rPr>
      </w:pPr>
      <w:r w:rsidRPr="00F4728B">
        <w:rPr>
          <w:rFonts w:asciiTheme="minorHAnsi" w:hAnsiTheme="minorHAnsi" w:cstheme="minorHAnsi"/>
          <w:b/>
          <w:bCs/>
          <w:sz w:val="22"/>
          <w:szCs w:val="22"/>
          <w:u w:val="single"/>
        </w:rPr>
        <w:t xml:space="preserve">Parents/Carers Meetings - </w:t>
      </w:r>
    </w:p>
    <w:p w14:paraId="372483B7" w14:textId="2D6E9867" w:rsidR="001F1A1C" w:rsidRPr="001F1A1C" w:rsidRDefault="001F1A1C" w:rsidP="001F1A1C">
      <w:pPr>
        <w:rPr>
          <w:rFonts w:asciiTheme="minorHAnsi" w:hAnsiTheme="minorHAnsi" w:cstheme="minorHAnsi"/>
          <w:sz w:val="22"/>
          <w:szCs w:val="22"/>
        </w:rPr>
      </w:pPr>
      <w:r w:rsidRPr="001F1A1C">
        <w:rPr>
          <w:rFonts w:asciiTheme="minorHAnsi" w:hAnsiTheme="minorHAnsi" w:cstheme="minorHAnsi"/>
          <w:sz w:val="22"/>
          <w:szCs w:val="22"/>
        </w:rPr>
        <w:t>We are writing to let you know that we will be conducting </w:t>
      </w:r>
      <w:r w:rsidRPr="001F1A1C">
        <w:rPr>
          <w:rFonts w:asciiTheme="minorHAnsi" w:hAnsiTheme="minorHAnsi" w:cstheme="minorHAnsi"/>
          <w:b/>
          <w:bCs/>
          <w:sz w:val="22"/>
          <w:szCs w:val="22"/>
        </w:rPr>
        <w:t>parents’ evenings</w:t>
      </w:r>
      <w:r w:rsidRPr="001F1A1C">
        <w:rPr>
          <w:rFonts w:asciiTheme="minorHAnsi" w:hAnsiTheme="minorHAnsi" w:cstheme="minorHAnsi"/>
          <w:sz w:val="22"/>
          <w:szCs w:val="22"/>
        </w:rPr>
        <w:t> for children in Reception to Year 6 next week.  </w:t>
      </w:r>
    </w:p>
    <w:p w14:paraId="0EDDD17D" w14:textId="3E9EE639" w:rsidR="001F1A1C" w:rsidRPr="001F1A1C" w:rsidRDefault="001F1A1C" w:rsidP="001F1A1C">
      <w:pPr>
        <w:rPr>
          <w:rFonts w:asciiTheme="minorHAnsi" w:hAnsiTheme="minorHAnsi" w:cstheme="minorHAnsi"/>
          <w:sz w:val="22"/>
          <w:szCs w:val="22"/>
        </w:rPr>
      </w:pPr>
      <w:r w:rsidRPr="001F1A1C">
        <w:rPr>
          <w:rFonts w:asciiTheme="minorHAnsi" w:hAnsiTheme="minorHAnsi" w:cstheme="minorHAnsi"/>
          <w:sz w:val="22"/>
          <w:szCs w:val="22"/>
        </w:rPr>
        <w:t>Bookings for parents evening can be made via your </w:t>
      </w:r>
      <w:proofErr w:type="spellStart"/>
      <w:r w:rsidRPr="001F1A1C">
        <w:rPr>
          <w:rFonts w:asciiTheme="minorHAnsi" w:hAnsiTheme="minorHAnsi" w:cstheme="minorHAnsi"/>
          <w:b/>
          <w:bCs/>
          <w:sz w:val="22"/>
          <w:szCs w:val="22"/>
        </w:rPr>
        <w:t>MyChildAtSchool</w:t>
      </w:r>
      <w:proofErr w:type="spellEnd"/>
      <w:r w:rsidRPr="001F1A1C">
        <w:rPr>
          <w:rFonts w:asciiTheme="minorHAnsi" w:hAnsiTheme="minorHAnsi" w:cstheme="minorHAnsi"/>
          <w:sz w:val="22"/>
          <w:szCs w:val="22"/>
        </w:rPr>
        <w:t> (MCAS) app</w:t>
      </w:r>
      <w:r>
        <w:rPr>
          <w:rFonts w:asciiTheme="minorHAnsi" w:hAnsiTheme="minorHAnsi" w:cstheme="minorHAnsi"/>
          <w:sz w:val="22"/>
          <w:szCs w:val="22"/>
        </w:rPr>
        <w:t xml:space="preserve">. </w:t>
      </w:r>
      <w:r w:rsidRPr="001F1A1C">
        <w:rPr>
          <w:rFonts w:asciiTheme="minorHAnsi" w:hAnsiTheme="minorHAnsi" w:cstheme="minorHAnsi"/>
          <w:sz w:val="22"/>
          <w:szCs w:val="22"/>
        </w:rPr>
        <w:t>The deadline for bookings will be Sunday at Midnight.</w:t>
      </w:r>
    </w:p>
    <w:p w14:paraId="6EBA4FE5" w14:textId="39D1C079" w:rsidR="001F1A1C" w:rsidRPr="001F1A1C" w:rsidRDefault="001F1A1C" w:rsidP="001F1A1C">
      <w:pPr>
        <w:rPr>
          <w:rFonts w:asciiTheme="minorHAnsi" w:hAnsiTheme="minorHAnsi" w:cstheme="minorHAnsi"/>
          <w:sz w:val="22"/>
          <w:szCs w:val="22"/>
        </w:rPr>
      </w:pPr>
      <w:r w:rsidRPr="001F1A1C">
        <w:rPr>
          <w:rFonts w:asciiTheme="minorHAnsi" w:hAnsiTheme="minorHAnsi" w:cstheme="minorHAnsi"/>
          <w:sz w:val="22"/>
          <w:szCs w:val="22"/>
        </w:rPr>
        <w:t>Please book a 10-minute slot for your child.  If your child has special educational needs, you will require a 20-minute booking.  If both parents/carers have an MCAS account, you can both book 2 consecutive appointments.  If not, please contact the school office and we can make the second booking on your behalf.</w:t>
      </w:r>
    </w:p>
    <w:p w14:paraId="6BF146C9" w14:textId="77777777" w:rsidR="005449A5" w:rsidRDefault="005449A5" w:rsidP="00BE1347">
      <w:pPr>
        <w:rPr>
          <w:rFonts w:asciiTheme="minorHAnsi" w:hAnsiTheme="minorHAnsi" w:cstheme="minorHAnsi"/>
          <w:b/>
          <w:bCs/>
          <w:sz w:val="22"/>
          <w:szCs w:val="22"/>
          <w:u w:val="single"/>
        </w:rPr>
      </w:pPr>
    </w:p>
    <w:p w14:paraId="7869B8A1" w14:textId="77777777" w:rsidR="005449A5" w:rsidRDefault="005449A5" w:rsidP="00BE1347">
      <w:pPr>
        <w:rPr>
          <w:rFonts w:asciiTheme="minorHAnsi" w:hAnsiTheme="minorHAnsi" w:cstheme="minorHAnsi"/>
          <w:b/>
          <w:bCs/>
          <w:sz w:val="22"/>
          <w:szCs w:val="22"/>
          <w:u w:val="single"/>
        </w:rPr>
      </w:pPr>
    </w:p>
    <w:p w14:paraId="254A43A4" w14:textId="223578D8" w:rsidR="00886867" w:rsidRDefault="00774A57" w:rsidP="00BE1347">
      <w:pP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Family Dining </w:t>
      </w:r>
      <w:r w:rsidR="000654BB">
        <w:rPr>
          <w:rFonts w:asciiTheme="minorHAnsi" w:hAnsiTheme="minorHAnsi" w:cstheme="minorHAnsi"/>
          <w:b/>
          <w:bCs/>
          <w:sz w:val="22"/>
          <w:szCs w:val="22"/>
          <w:u w:val="single"/>
        </w:rPr>
        <w:t xml:space="preserve">Starting After Easter </w:t>
      </w:r>
      <w:r>
        <w:rPr>
          <w:rFonts w:asciiTheme="minorHAnsi" w:hAnsiTheme="minorHAnsi" w:cstheme="minorHAnsi"/>
          <w:b/>
          <w:bCs/>
          <w:sz w:val="22"/>
          <w:szCs w:val="22"/>
          <w:u w:val="single"/>
        </w:rPr>
        <w:t xml:space="preserve">– </w:t>
      </w:r>
    </w:p>
    <w:p w14:paraId="3C488A59" w14:textId="77777777" w:rsidR="00774A57" w:rsidRDefault="00774A57" w:rsidP="00BE1347">
      <w:pPr>
        <w:rPr>
          <w:rFonts w:asciiTheme="minorHAnsi" w:hAnsiTheme="minorHAnsi" w:cstheme="minorHAnsi"/>
          <w:b/>
          <w:bCs/>
          <w:sz w:val="22"/>
          <w:szCs w:val="22"/>
          <w:u w:val="single"/>
        </w:rPr>
      </w:pPr>
    </w:p>
    <w:p w14:paraId="4D4A87B0" w14:textId="15F5C41E" w:rsidR="00774A57" w:rsidRPr="00774A57" w:rsidRDefault="00774A57" w:rsidP="00774A57">
      <w:pPr>
        <w:rPr>
          <w:rFonts w:asciiTheme="minorHAnsi" w:hAnsiTheme="minorHAnsi" w:cstheme="minorHAnsi"/>
          <w:sz w:val="22"/>
          <w:szCs w:val="22"/>
        </w:rPr>
      </w:pPr>
      <w:r w:rsidRPr="00774A57">
        <w:rPr>
          <w:rFonts w:asciiTheme="minorHAnsi" w:hAnsiTheme="minorHAnsi" w:cstheme="minorHAnsi"/>
          <w:sz w:val="22"/>
          <w:szCs w:val="22"/>
        </w:rPr>
        <w:t>At St. Francis, we have introduced a new arrangement at lunchtime to improve the lunchtime experience for all our children.</w:t>
      </w:r>
    </w:p>
    <w:p w14:paraId="3F444347" w14:textId="77777777" w:rsidR="00774A57" w:rsidRPr="00774A57" w:rsidRDefault="00774A57" w:rsidP="00774A57">
      <w:pPr>
        <w:rPr>
          <w:rFonts w:asciiTheme="minorHAnsi" w:hAnsiTheme="minorHAnsi" w:cstheme="minorHAnsi"/>
          <w:b/>
          <w:bCs/>
          <w:sz w:val="22"/>
          <w:szCs w:val="22"/>
          <w:u w:val="single"/>
        </w:rPr>
      </w:pPr>
      <w:r w:rsidRPr="00774A57">
        <w:rPr>
          <w:rFonts w:asciiTheme="minorHAnsi" w:hAnsiTheme="minorHAnsi" w:cstheme="minorHAnsi"/>
          <w:sz w:val="22"/>
          <w:szCs w:val="22"/>
        </w:rPr>
        <w:t>Children are now seated according to the House they have been allocated.  This allows children to eat in groups with children of all ages.  It encourages older children to support younger children and fosters positive relationships throughout the whole school.  Being part of a community is an integral part of our school and dining in this way allows children the opportunity to really get to know each other and enjoy lunch in a calm and more enjoyable way. Belonging and showing respect are core values we believe should be fostered at all times of the day, including lunchtimes. </w:t>
      </w:r>
    </w:p>
    <w:p w14:paraId="4478D79F" w14:textId="77777777" w:rsidR="00774A57" w:rsidRPr="00F2431D" w:rsidRDefault="00774A57" w:rsidP="00BE1347">
      <w:pPr>
        <w:rPr>
          <w:rFonts w:asciiTheme="minorHAnsi" w:hAnsiTheme="minorHAnsi" w:cstheme="minorHAnsi"/>
          <w:b/>
          <w:bCs/>
          <w:sz w:val="22"/>
          <w:szCs w:val="22"/>
          <w:u w:val="single"/>
        </w:rPr>
      </w:pPr>
    </w:p>
    <w:p w14:paraId="1EAF7C98" w14:textId="77777777" w:rsidR="009937A7" w:rsidRDefault="009937A7" w:rsidP="00BE1347">
      <w:pPr>
        <w:rPr>
          <w:rFonts w:asciiTheme="minorHAnsi" w:hAnsiTheme="minorHAnsi" w:cstheme="minorHAnsi"/>
          <w:sz w:val="22"/>
          <w:szCs w:val="22"/>
        </w:rPr>
      </w:pPr>
    </w:p>
    <w:p w14:paraId="4836CF40" w14:textId="35DD1703" w:rsidR="002535D4" w:rsidRDefault="002535D4" w:rsidP="00BE1347">
      <w:pPr>
        <w:rPr>
          <w:rFonts w:asciiTheme="minorHAnsi" w:hAnsiTheme="minorHAnsi" w:cstheme="minorHAnsi"/>
          <w:b/>
          <w:bCs/>
          <w:sz w:val="22"/>
          <w:szCs w:val="22"/>
          <w:u w:val="single"/>
        </w:rPr>
      </w:pPr>
      <w:r w:rsidRPr="002535D4">
        <w:rPr>
          <w:rFonts w:asciiTheme="minorHAnsi" w:hAnsiTheme="minorHAnsi" w:cstheme="minorHAnsi"/>
          <w:b/>
          <w:bCs/>
          <w:sz w:val="22"/>
          <w:szCs w:val="22"/>
          <w:u w:val="single"/>
        </w:rPr>
        <w:t xml:space="preserve">Nursery Spaces </w:t>
      </w:r>
      <w:r>
        <w:rPr>
          <w:rFonts w:asciiTheme="minorHAnsi" w:hAnsiTheme="minorHAnsi" w:cstheme="minorHAnsi"/>
          <w:b/>
          <w:bCs/>
          <w:sz w:val="22"/>
          <w:szCs w:val="22"/>
          <w:u w:val="single"/>
        </w:rPr>
        <w:t>–</w:t>
      </w:r>
    </w:p>
    <w:p w14:paraId="2DF47505" w14:textId="27A31B59" w:rsidR="00470B81" w:rsidRPr="002535D4" w:rsidRDefault="00692A10" w:rsidP="00BE1347">
      <w:pPr>
        <w:rPr>
          <w:rFonts w:asciiTheme="minorHAnsi" w:hAnsiTheme="minorHAnsi" w:cstheme="minorHAnsi"/>
          <w:sz w:val="22"/>
          <w:szCs w:val="22"/>
        </w:rPr>
      </w:pPr>
      <w:r>
        <w:rPr>
          <w:rFonts w:asciiTheme="minorHAnsi" w:hAnsiTheme="minorHAnsi" w:cstheme="minorHAnsi"/>
          <w:sz w:val="22"/>
          <w:szCs w:val="22"/>
        </w:rPr>
        <w:t xml:space="preserve">Just a reminder that we currently have </w:t>
      </w:r>
      <w:r w:rsidRPr="00F30EB0">
        <w:rPr>
          <w:rFonts w:asciiTheme="minorHAnsi" w:hAnsiTheme="minorHAnsi" w:cstheme="minorHAnsi"/>
          <w:b/>
          <w:bCs/>
          <w:sz w:val="22"/>
          <w:szCs w:val="22"/>
        </w:rPr>
        <w:t xml:space="preserve">no available </w:t>
      </w:r>
      <w:r w:rsidR="00E42787" w:rsidRPr="00F30EB0">
        <w:rPr>
          <w:rFonts w:asciiTheme="minorHAnsi" w:hAnsiTheme="minorHAnsi" w:cstheme="minorHAnsi"/>
          <w:b/>
          <w:bCs/>
          <w:sz w:val="22"/>
          <w:szCs w:val="22"/>
        </w:rPr>
        <w:t>spaces</w:t>
      </w:r>
      <w:r w:rsidR="00E42787">
        <w:rPr>
          <w:rFonts w:asciiTheme="minorHAnsi" w:hAnsiTheme="minorHAnsi" w:cstheme="minorHAnsi"/>
          <w:sz w:val="22"/>
          <w:szCs w:val="22"/>
        </w:rPr>
        <w:t xml:space="preserve"> in our nursery for the remainder of this year</w:t>
      </w:r>
      <w:r w:rsidR="00FE3879">
        <w:rPr>
          <w:rFonts w:asciiTheme="minorHAnsi" w:hAnsiTheme="minorHAnsi" w:cstheme="minorHAnsi"/>
          <w:sz w:val="22"/>
          <w:szCs w:val="22"/>
        </w:rPr>
        <w:t xml:space="preserve"> due to being at full capacity</w:t>
      </w:r>
      <w:r w:rsidR="00E42787">
        <w:rPr>
          <w:rFonts w:asciiTheme="minorHAnsi" w:hAnsiTheme="minorHAnsi" w:cstheme="minorHAnsi"/>
          <w:sz w:val="22"/>
          <w:szCs w:val="22"/>
        </w:rPr>
        <w:t xml:space="preserve">. </w:t>
      </w:r>
      <w:r w:rsidR="00284151">
        <w:rPr>
          <w:rFonts w:asciiTheme="minorHAnsi" w:hAnsiTheme="minorHAnsi" w:cstheme="minorHAnsi"/>
          <w:sz w:val="22"/>
          <w:szCs w:val="22"/>
        </w:rPr>
        <w:t xml:space="preserve">Any children who are on our waiting list </w:t>
      </w:r>
      <w:r w:rsidR="00470B81">
        <w:rPr>
          <w:rFonts w:asciiTheme="minorHAnsi" w:hAnsiTheme="minorHAnsi" w:cstheme="minorHAnsi"/>
          <w:sz w:val="22"/>
          <w:szCs w:val="22"/>
        </w:rPr>
        <w:t xml:space="preserve">for Jan/April </w:t>
      </w:r>
      <w:r w:rsidR="00FA44FA">
        <w:rPr>
          <w:rFonts w:asciiTheme="minorHAnsi" w:hAnsiTheme="minorHAnsi" w:cstheme="minorHAnsi"/>
          <w:sz w:val="22"/>
          <w:szCs w:val="22"/>
        </w:rPr>
        <w:t xml:space="preserve">will be able to start </w:t>
      </w:r>
      <w:r w:rsidR="004A6F21">
        <w:rPr>
          <w:rFonts w:asciiTheme="minorHAnsi" w:hAnsiTheme="minorHAnsi" w:cstheme="minorHAnsi"/>
          <w:sz w:val="22"/>
          <w:szCs w:val="22"/>
        </w:rPr>
        <w:t>in</w:t>
      </w:r>
      <w:r w:rsidR="00FA44FA">
        <w:rPr>
          <w:rFonts w:asciiTheme="minorHAnsi" w:hAnsiTheme="minorHAnsi" w:cstheme="minorHAnsi"/>
          <w:sz w:val="22"/>
          <w:szCs w:val="22"/>
        </w:rPr>
        <w:t xml:space="preserve"> September</w:t>
      </w:r>
      <w:r w:rsidR="006D09B9">
        <w:rPr>
          <w:rFonts w:asciiTheme="minorHAnsi" w:hAnsiTheme="minorHAnsi" w:cstheme="minorHAnsi"/>
          <w:sz w:val="22"/>
          <w:szCs w:val="22"/>
        </w:rPr>
        <w:t xml:space="preserve"> 2026</w:t>
      </w:r>
      <w:r w:rsidR="00CC0A87">
        <w:rPr>
          <w:rFonts w:asciiTheme="minorHAnsi" w:hAnsiTheme="minorHAnsi" w:cstheme="minorHAnsi"/>
          <w:sz w:val="22"/>
          <w:szCs w:val="22"/>
        </w:rPr>
        <w:t>.</w:t>
      </w:r>
      <w:r w:rsidR="00296708">
        <w:rPr>
          <w:rFonts w:asciiTheme="minorHAnsi" w:hAnsiTheme="minorHAnsi" w:cstheme="minorHAnsi"/>
          <w:sz w:val="22"/>
          <w:szCs w:val="22"/>
        </w:rPr>
        <w:t xml:space="preserve"> </w:t>
      </w:r>
      <w:r w:rsidR="004A6F21">
        <w:rPr>
          <w:rFonts w:asciiTheme="minorHAnsi" w:hAnsiTheme="minorHAnsi" w:cstheme="minorHAnsi"/>
          <w:sz w:val="22"/>
          <w:szCs w:val="22"/>
        </w:rPr>
        <w:t>If you would like</w:t>
      </w:r>
      <w:r w:rsidR="00D021E0">
        <w:rPr>
          <w:rFonts w:asciiTheme="minorHAnsi" w:hAnsiTheme="minorHAnsi" w:cstheme="minorHAnsi"/>
          <w:sz w:val="22"/>
          <w:szCs w:val="22"/>
        </w:rPr>
        <w:t xml:space="preserve"> us to keep your application form on file</w:t>
      </w:r>
      <w:r w:rsidR="006754C5">
        <w:rPr>
          <w:rFonts w:asciiTheme="minorHAnsi" w:hAnsiTheme="minorHAnsi" w:cstheme="minorHAnsi"/>
          <w:sz w:val="22"/>
          <w:szCs w:val="22"/>
        </w:rPr>
        <w:t xml:space="preserve"> for a September start</w:t>
      </w:r>
      <w:r w:rsidR="00D021E0">
        <w:rPr>
          <w:rFonts w:asciiTheme="minorHAnsi" w:hAnsiTheme="minorHAnsi" w:cstheme="minorHAnsi"/>
          <w:sz w:val="22"/>
          <w:szCs w:val="22"/>
        </w:rPr>
        <w:t>, please email the school office to let us know.</w:t>
      </w:r>
      <w:r w:rsidR="006754C5">
        <w:rPr>
          <w:rFonts w:asciiTheme="minorHAnsi" w:hAnsiTheme="minorHAnsi" w:cstheme="minorHAnsi"/>
          <w:sz w:val="22"/>
          <w:szCs w:val="22"/>
        </w:rPr>
        <w:t xml:space="preserve"> Thank you for your understanding. </w:t>
      </w:r>
    </w:p>
    <w:p w14:paraId="63CCC52A" w14:textId="77777777" w:rsidR="00B81FB1" w:rsidRDefault="00B81FB1" w:rsidP="00BE1347">
      <w:pPr>
        <w:rPr>
          <w:rFonts w:asciiTheme="minorHAnsi" w:hAnsiTheme="minorHAnsi" w:cstheme="minorHAnsi"/>
          <w:sz w:val="22"/>
          <w:szCs w:val="22"/>
        </w:rPr>
      </w:pPr>
    </w:p>
    <w:p w14:paraId="4E419D2A" w14:textId="77777777" w:rsidR="00B81FB1" w:rsidRDefault="00B81FB1" w:rsidP="00BE1347">
      <w:pPr>
        <w:rPr>
          <w:rFonts w:asciiTheme="minorHAnsi" w:hAnsiTheme="minorHAnsi" w:cstheme="minorHAnsi"/>
          <w:sz w:val="22"/>
          <w:szCs w:val="22"/>
        </w:rPr>
      </w:pPr>
    </w:p>
    <w:p w14:paraId="13EA2996" w14:textId="77777777" w:rsidR="00B071FC" w:rsidRDefault="00B071FC" w:rsidP="00BE1347">
      <w:pPr>
        <w:rPr>
          <w:rFonts w:asciiTheme="minorHAnsi" w:hAnsiTheme="minorHAnsi" w:cstheme="minorHAnsi"/>
          <w:sz w:val="22"/>
          <w:szCs w:val="22"/>
        </w:rPr>
      </w:pPr>
    </w:p>
    <w:p w14:paraId="574D7B72" w14:textId="77777777" w:rsidR="00CA12A3" w:rsidRDefault="00CA12A3" w:rsidP="00BE1347">
      <w:pPr>
        <w:rPr>
          <w:rFonts w:asciiTheme="minorHAnsi" w:hAnsiTheme="minorHAnsi" w:cstheme="minorHAnsi"/>
          <w:sz w:val="22"/>
          <w:szCs w:val="22"/>
        </w:rPr>
      </w:pPr>
    </w:p>
    <w:p w14:paraId="6AD5B821" w14:textId="77777777" w:rsidR="00CA12A3" w:rsidRDefault="00CA12A3" w:rsidP="00BE1347">
      <w:pPr>
        <w:rPr>
          <w:rFonts w:asciiTheme="minorHAnsi" w:hAnsiTheme="minorHAnsi" w:cstheme="minorHAnsi"/>
          <w:sz w:val="22"/>
          <w:szCs w:val="22"/>
        </w:rPr>
      </w:pPr>
    </w:p>
    <w:p w14:paraId="0970367D" w14:textId="77777777" w:rsidR="00CA12A3" w:rsidRDefault="00CA12A3" w:rsidP="00BE1347">
      <w:pPr>
        <w:rPr>
          <w:rFonts w:asciiTheme="minorHAnsi" w:hAnsiTheme="minorHAnsi" w:cstheme="minorHAnsi"/>
          <w:sz w:val="22"/>
          <w:szCs w:val="22"/>
        </w:rPr>
      </w:pPr>
    </w:p>
    <w:p w14:paraId="29F1DD22" w14:textId="77777777" w:rsidR="00CA12A3" w:rsidRDefault="00CA12A3" w:rsidP="00BE1347">
      <w:pPr>
        <w:rPr>
          <w:rFonts w:asciiTheme="minorHAnsi" w:hAnsiTheme="minorHAnsi" w:cstheme="minorHAnsi"/>
          <w:sz w:val="22"/>
          <w:szCs w:val="22"/>
        </w:rPr>
      </w:pPr>
    </w:p>
    <w:p w14:paraId="778432CC" w14:textId="77777777" w:rsidR="00CA12A3" w:rsidRDefault="00CA12A3" w:rsidP="00BE1347">
      <w:pPr>
        <w:rPr>
          <w:rFonts w:asciiTheme="minorHAnsi" w:hAnsiTheme="minorHAnsi" w:cstheme="minorHAnsi"/>
          <w:sz w:val="22"/>
          <w:szCs w:val="22"/>
        </w:rPr>
      </w:pPr>
    </w:p>
    <w:p w14:paraId="2C0F6043" w14:textId="77777777" w:rsidR="00CA12A3" w:rsidRDefault="00CA12A3" w:rsidP="00BE1347">
      <w:pPr>
        <w:rPr>
          <w:rFonts w:asciiTheme="minorHAnsi" w:hAnsiTheme="minorHAnsi" w:cstheme="minorHAnsi"/>
          <w:sz w:val="22"/>
          <w:szCs w:val="22"/>
        </w:rPr>
      </w:pPr>
    </w:p>
    <w:p w14:paraId="66B6B258" w14:textId="77777777" w:rsidR="00CA12A3" w:rsidRDefault="00CA12A3" w:rsidP="00BE1347">
      <w:pPr>
        <w:rPr>
          <w:rFonts w:asciiTheme="minorHAnsi" w:hAnsiTheme="minorHAnsi" w:cstheme="minorHAnsi"/>
          <w:sz w:val="22"/>
          <w:szCs w:val="22"/>
        </w:rPr>
      </w:pPr>
    </w:p>
    <w:p w14:paraId="26DE31D8" w14:textId="77777777" w:rsidR="00CA12A3" w:rsidRDefault="00CA12A3" w:rsidP="00BE1347">
      <w:pPr>
        <w:rPr>
          <w:rFonts w:asciiTheme="minorHAnsi" w:hAnsiTheme="minorHAnsi" w:cstheme="minorHAnsi"/>
          <w:sz w:val="22"/>
          <w:szCs w:val="22"/>
        </w:rPr>
      </w:pPr>
    </w:p>
    <w:p w14:paraId="4E749980" w14:textId="77777777" w:rsidR="00CA12A3" w:rsidRDefault="00CA12A3" w:rsidP="00BE1347">
      <w:pPr>
        <w:rPr>
          <w:rFonts w:asciiTheme="minorHAnsi" w:hAnsiTheme="minorHAnsi" w:cstheme="minorHAnsi"/>
          <w:sz w:val="22"/>
          <w:szCs w:val="22"/>
        </w:rPr>
      </w:pPr>
    </w:p>
    <w:p w14:paraId="0CFABDF2" w14:textId="77777777" w:rsidR="00CA12A3" w:rsidRDefault="00CA12A3" w:rsidP="00BE1347">
      <w:pPr>
        <w:rPr>
          <w:rFonts w:asciiTheme="minorHAnsi" w:hAnsiTheme="minorHAnsi" w:cstheme="minorHAnsi"/>
          <w:sz w:val="22"/>
          <w:szCs w:val="22"/>
        </w:rPr>
      </w:pPr>
    </w:p>
    <w:p w14:paraId="588C032B" w14:textId="77777777" w:rsidR="00CA12A3" w:rsidRPr="00BE1347" w:rsidRDefault="00CA12A3" w:rsidP="00BE1347">
      <w:pPr>
        <w:rPr>
          <w:rFonts w:asciiTheme="minorHAnsi" w:hAnsiTheme="minorHAnsi" w:cstheme="minorHAnsi"/>
          <w:sz w:val="22"/>
          <w:szCs w:val="22"/>
        </w:rPr>
      </w:pPr>
    </w:p>
    <w:p w14:paraId="6A805F5E" w14:textId="77777777" w:rsidR="00BE1347" w:rsidRDefault="00BE1347" w:rsidP="00BE1347">
      <w:pPr>
        <w:rPr>
          <w:rFonts w:asciiTheme="minorHAnsi" w:hAnsiTheme="minorHAnsi" w:cstheme="minorHAnsi"/>
          <w:sz w:val="22"/>
          <w:szCs w:val="22"/>
        </w:rPr>
      </w:pPr>
    </w:p>
    <w:p w14:paraId="2748FF20" w14:textId="77777777" w:rsidR="00BE1347" w:rsidRDefault="00BE1347" w:rsidP="00BE1347">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36702DB7" w14:textId="77777777" w:rsidR="00BE1347" w:rsidRDefault="00BE1347" w:rsidP="00BE1347">
      <w:pPr>
        <w:jc w:val="center"/>
        <w:rPr>
          <w:rFonts w:asciiTheme="minorHAnsi" w:hAnsiTheme="minorHAnsi" w:cstheme="minorHAnsi"/>
          <w:b/>
          <w:bCs/>
          <w:color w:val="000000"/>
          <w:sz w:val="22"/>
          <w:szCs w:val="22"/>
          <w:u w:val="single"/>
        </w:rPr>
      </w:pPr>
    </w:p>
    <w:p w14:paraId="0896A894" w14:textId="77777777" w:rsidR="00BE1347" w:rsidRDefault="00BE1347" w:rsidP="00BE1347">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74E46CF6" w14:textId="77777777" w:rsidR="00BE1347" w:rsidRPr="00F82C90" w:rsidRDefault="00BE1347" w:rsidP="00BE1347">
      <w:pPr>
        <w:rPr>
          <w:rFonts w:asciiTheme="minorHAnsi" w:hAnsiTheme="minorHAnsi" w:cstheme="minorHAnsi"/>
          <w:b/>
          <w:bCs/>
          <w:sz w:val="20"/>
          <w:szCs w:val="20"/>
        </w:rPr>
      </w:pPr>
    </w:p>
    <w:p w14:paraId="7A351E49" w14:textId="77777777" w:rsidR="00BE1347" w:rsidRDefault="00BE1347" w:rsidP="00BE1347">
      <w:pPr>
        <w:rPr>
          <w:rFonts w:asciiTheme="minorHAnsi" w:hAnsiTheme="minorHAnsi" w:cstheme="minorHAnsi"/>
          <w:b/>
          <w:bCs/>
          <w:sz w:val="22"/>
          <w:szCs w:val="22"/>
          <w:u w:val="single"/>
        </w:rPr>
      </w:pPr>
      <w:r w:rsidRPr="009845CD">
        <w:rPr>
          <w:rFonts w:asciiTheme="minorHAnsi" w:hAnsiTheme="minorHAnsi" w:cstheme="minorHAnsi"/>
          <w:b/>
          <w:bCs/>
          <w:sz w:val="22"/>
          <w:szCs w:val="22"/>
          <w:u w:val="single"/>
        </w:rPr>
        <w:t>March</w:t>
      </w:r>
    </w:p>
    <w:p w14:paraId="594493BF" w14:textId="221E6639" w:rsidR="002D6735" w:rsidRDefault="002D6735" w:rsidP="00BE1347">
      <w:pPr>
        <w:rPr>
          <w:rFonts w:asciiTheme="minorHAnsi" w:hAnsiTheme="minorHAnsi" w:cstheme="minorHAnsi"/>
          <w:sz w:val="20"/>
          <w:szCs w:val="20"/>
        </w:rPr>
      </w:pPr>
      <w:r>
        <w:rPr>
          <w:rFonts w:asciiTheme="minorHAnsi" w:hAnsiTheme="minorHAnsi" w:cstheme="minorHAnsi"/>
          <w:sz w:val="20"/>
          <w:szCs w:val="20"/>
        </w:rPr>
        <w:t>23</w:t>
      </w:r>
      <w:r w:rsidRPr="002D6735">
        <w:rPr>
          <w:rFonts w:asciiTheme="minorHAnsi" w:hAnsiTheme="minorHAnsi" w:cstheme="minorHAnsi"/>
          <w:sz w:val="20"/>
          <w:szCs w:val="20"/>
          <w:vertAlign w:val="superscript"/>
        </w:rPr>
        <w:t>rd</w:t>
      </w:r>
      <w:r>
        <w:rPr>
          <w:rFonts w:asciiTheme="minorHAnsi" w:hAnsiTheme="minorHAnsi" w:cstheme="minorHAnsi"/>
          <w:sz w:val="20"/>
          <w:szCs w:val="20"/>
        </w:rPr>
        <w:t xml:space="preserve"> – 27</w:t>
      </w:r>
      <w:r w:rsidRPr="002D6735">
        <w:rPr>
          <w:rFonts w:asciiTheme="minorHAnsi" w:hAnsiTheme="minorHAnsi" w:cstheme="minorHAnsi"/>
          <w:sz w:val="20"/>
          <w:szCs w:val="20"/>
          <w:vertAlign w:val="superscript"/>
        </w:rPr>
        <w:t>th</w:t>
      </w:r>
      <w:r>
        <w:rPr>
          <w:rFonts w:asciiTheme="minorHAnsi" w:hAnsiTheme="minorHAnsi" w:cstheme="minorHAnsi"/>
          <w:sz w:val="20"/>
          <w:szCs w:val="20"/>
        </w:rPr>
        <w:t xml:space="preserve"> March </w:t>
      </w:r>
      <w:r w:rsidR="00FD7D28">
        <w:rPr>
          <w:rFonts w:asciiTheme="minorHAnsi" w:hAnsiTheme="minorHAnsi" w:cstheme="minorHAnsi"/>
          <w:sz w:val="20"/>
          <w:szCs w:val="20"/>
        </w:rPr>
        <w:t>–</w:t>
      </w:r>
      <w:r>
        <w:rPr>
          <w:rFonts w:asciiTheme="minorHAnsi" w:hAnsiTheme="minorHAnsi" w:cstheme="minorHAnsi"/>
          <w:sz w:val="20"/>
          <w:szCs w:val="20"/>
        </w:rPr>
        <w:t xml:space="preserve"> </w:t>
      </w:r>
      <w:r w:rsidR="00FD7D28">
        <w:rPr>
          <w:rFonts w:asciiTheme="minorHAnsi" w:hAnsiTheme="minorHAnsi" w:cstheme="minorHAnsi"/>
          <w:sz w:val="20"/>
          <w:szCs w:val="20"/>
        </w:rPr>
        <w:t xml:space="preserve">Parents/carers Meetings </w:t>
      </w:r>
    </w:p>
    <w:p w14:paraId="71F581D8" w14:textId="3D15EBF6" w:rsidR="00903013" w:rsidRDefault="00903013" w:rsidP="00BE1347">
      <w:pPr>
        <w:rPr>
          <w:rFonts w:asciiTheme="minorHAnsi" w:hAnsiTheme="minorHAnsi" w:cstheme="minorHAnsi"/>
          <w:sz w:val="20"/>
          <w:szCs w:val="20"/>
        </w:rPr>
      </w:pPr>
      <w:r>
        <w:rPr>
          <w:rFonts w:asciiTheme="minorHAnsi" w:hAnsiTheme="minorHAnsi" w:cstheme="minorHAnsi"/>
          <w:sz w:val="20"/>
          <w:szCs w:val="20"/>
        </w:rPr>
        <w:t>26</w:t>
      </w:r>
      <w:r w:rsidRPr="00903013">
        <w:rPr>
          <w:rFonts w:asciiTheme="minorHAnsi" w:hAnsiTheme="minorHAnsi" w:cstheme="minorHAnsi"/>
          <w:sz w:val="20"/>
          <w:szCs w:val="20"/>
          <w:vertAlign w:val="superscript"/>
        </w:rPr>
        <w:t>th</w:t>
      </w:r>
      <w:r>
        <w:rPr>
          <w:rFonts w:asciiTheme="minorHAnsi" w:hAnsiTheme="minorHAnsi" w:cstheme="minorHAnsi"/>
          <w:sz w:val="20"/>
          <w:szCs w:val="20"/>
        </w:rPr>
        <w:t xml:space="preserve"> March </w:t>
      </w:r>
      <w:r w:rsidR="00AD43A8">
        <w:rPr>
          <w:rFonts w:asciiTheme="minorHAnsi" w:hAnsiTheme="minorHAnsi" w:cstheme="minorHAnsi"/>
          <w:sz w:val="20"/>
          <w:szCs w:val="20"/>
        </w:rPr>
        <w:t>–</w:t>
      </w:r>
      <w:r>
        <w:rPr>
          <w:rFonts w:asciiTheme="minorHAnsi" w:hAnsiTheme="minorHAnsi" w:cstheme="minorHAnsi"/>
          <w:sz w:val="20"/>
          <w:szCs w:val="20"/>
        </w:rPr>
        <w:t xml:space="preserve"> </w:t>
      </w:r>
      <w:r w:rsidR="00AD43A8">
        <w:rPr>
          <w:rFonts w:asciiTheme="minorHAnsi" w:hAnsiTheme="minorHAnsi" w:cstheme="minorHAnsi"/>
          <w:sz w:val="20"/>
          <w:szCs w:val="20"/>
        </w:rPr>
        <w:t xml:space="preserve">Cake Sale </w:t>
      </w:r>
    </w:p>
    <w:p w14:paraId="624835C2" w14:textId="6A223C6F" w:rsidR="00227545" w:rsidRDefault="00227545" w:rsidP="00BE1347">
      <w:pPr>
        <w:rPr>
          <w:rFonts w:asciiTheme="minorHAnsi" w:hAnsiTheme="minorHAnsi" w:cstheme="minorHAnsi"/>
          <w:sz w:val="20"/>
          <w:szCs w:val="20"/>
        </w:rPr>
      </w:pPr>
      <w:r>
        <w:rPr>
          <w:rFonts w:asciiTheme="minorHAnsi" w:hAnsiTheme="minorHAnsi" w:cstheme="minorHAnsi"/>
          <w:sz w:val="20"/>
          <w:szCs w:val="20"/>
        </w:rPr>
        <w:t>27</w:t>
      </w:r>
      <w:r w:rsidRPr="00227545">
        <w:rPr>
          <w:rFonts w:asciiTheme="minorHAnsi" w:hAnsiTheme="minorHAnsi" w:cstheme="minorHAnsi"/>
          <w:sz w:val="20"/>
          <w:szCs w:val="20"/>
          <w:vertAlign w:val="superscript"/>
        </w:rPr>
        <w:t>th</w:t>
      </w:r>
      <w:r>
        <w:rPr>
          <w:rFonts w:asciiTheme="minorHAnsi" w:hAnsiTheme="minorHAnsi" w:cstheme="minorHAnsi"/>
          <w:sz w:val="20"/>
          <w:szCs w:val="20"/>
        </w:rPr>
        <w:t xml:space="preserve"> March – Last day of term</w:t>
      </w:r>
      <w:r w:rsidR="00FF3EF3">
        <w:rPr>
          <w:rFonts w:asciiTheme="minorHAnsi" w:hAnsiTheme="minorHAnsi" w:cstheme="minorHAnsi"/>
          <w:sz w:val="20"/>
          <w:szCs w:val="20"/>
        </w:rPr>
        <w:t xml:space="preserve"> (</w:t>
      </w:r>
      <w:r w:rsidR="00B52F4C">
        <w:rPr>
          <w:rFonts w:asciiTheme="minorHAnsi" w:hAnsiTheme="minorHAnsi" w:cstheme="minorHAnsi"/>
          <w:sz w:val="20"/>
          <w:szCs w:val="20"/>
        </w:rPr>
        <w:t>1</w:t>
      </w:r>
      <w:r w:rsidR="00FF3EF3">
        <w:rPr>
          <w:rFonts w:asciiTheme="minorHAnsi" w:hAnsiTheme="minorHAnsi" w:cstheme="minorHAnsi"/>
          <w:sz w:val="20"/>
          <w:szCs w:val="20"/>
        </w:rPr>
        <w:t>.15pm finish)</w:t>
      </w:r>
    </w:p>
    <w:p w14:paraId="422BCE6B" w14:textId="77777777" w:rsidR="00BE1347" w:rsidRDefault="00BE1347" w:rsidP="00BE1347">
      <w:pPr>
        <w:rPr>
          <w:rFonts w:asciiTheme="minorHAnsi" w:hAnsiTheme="minorHAnsi" w:cstheme="minorHAnsi"/>
          <w:b/>
          <w:bCs/>
          <w:sz w:val="20"/>
          <w:szCs w:val="20"/>
        </w:rPr>
      </w:pPr>
      <w:r w:rsidRPr="00C738EE">
        <w:rPr>
          <w:rFonts w:asciiTheme="minorHAnsi" w:hAnsiTheme="minorHAnsi" w:cstheme="minorHAnsi"/>
          <w:b/>
          <w:bCs/>
          <w:sz w:val="20"/>
          <w:szCs w:val="20"/>
        </w:rPr>
        <w:t>30</w:t>
      </w:r>
      <w:r w:rsidRPr="00C738EE">
        <w:rPr>
          <w:rFonts w:asciiTheme="minorHAnsi" w:hAnsiTheme="minorHAnsi" w:cstheme="minorHAnsi"/>
          <w:b/>
          <w:bCs/>
          <w:sz w:val="20"/>
          <w:szCs w:val="20"/>
          <w:vertAlign w:val="superscript"/>
        </w:rPr>
        <w:t>th</w:t>
      </w:r>
      <w:r w:rsidRPr="00C738EE">
        <w:rPr>
          <w:rFonts w:asciiTheme="minorHAnsi" w:hAnsiTheme="minorHAnsi" w:cstheme="minorHAnsi"/>
          <w:b/>
          <w:bCs/>
          <w:sz w:val="20"/>
          <w:szCs w:val="20"/>
        </w:rPr>
        <w:t xml:space="preserve"> March-12</w:t>
      </w:r>
      <w:r w:rsidRPr="00C738EE">
        <w:rPr>
          <w:rFonts w:asciiTheme="minorHAnsi" w:hAnsiTheme="minorHAnsi" w:cstheme="minorHAnsi"/>
          <w:b/>
          <w:bCs/>
          <w:sz w:val="20"/>
          <w:szCs w:val="20"/>
          <w:vertAlign w:val="superscript"/>
        </w:rPr>
        <w:t>th</w:t>
      </w:r>
      <w:r w:rsidRPr="00C738EE">
        <w:rPr>
          <w:rFonts w:asciiTheme="minorHAnsi" w:hAnsiTheme="minorHAnsi" w:cstheme="minorHAnsi"/>
          <w:b/>
          <w:bCs/>
          <w:sz w:val="20"/>
          <w:szCs w:val="20"/>
        </w:rPr>
        <w:t xml:space="preserve"> April – Easter Half Term </w:t>
      </w:r>
    </w:p>
    <w:p w14:paraId="7650920F" w14:textId="77777777" w:rsidR="00E7741C" w:rsidRPr="00F82C90" w:rsidRDefault="00E7741C" w:rsidP="00BE1347">
      <w:pPr>
        <w:rPr>
          <w:rFonts w:asciiTheme="minorHAnsi" w:hAnsiTheme="minorHAnsi" w:cstheme="minorHAnsi"/>
          <w:b/>
          <w:bCs/>
          <w:sz w:val="20"/>
          <w:szCs w:val="20"/>
        </w:rPr>
      </w:pPr>
    </w:p>
    <w:p w14:paraId="259AA5C1" w14:textId="77777777" w:rsidR="00BE1347" w:rsidRPr="00F82C90" w:rsidRDefault="00BE1347" w:rsidP="00BE1347">
      <w:pPr>
        <w:rPr>
          <w:rFonts w:asciiTheme="minorHAnsi" w:hAnsiTheme="minorHAnsi" w:cstheme="minorHAnsi"/>
          <w:b/>
          <w:bCs/>
          <w:sz w:val="22"/>
          <w:szCs w:val="22"/>
          <w:u w:val="single"/>
        </w:rPr>
      </w:pPr>
      <w:r w:rsidRPr="00EA7DCA">
        <w:rPr>
          <w:rFonts w:asciiTheme="minorHAnsi" w:hAnsiTheme="minorHAnsi" w:cstheme="minorHAnsi"/>
          <w:b/>
          <w:bCs/>
          <w:sz w:val="22"/>
          <w:szCs w:val="22"/>
          <w:u w:val="single"/>
        </w:rPr>
        <w:t>April</w:t>
      </w:r>
    </w:p>
    <w:p w14:paraId="38D5B082"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13</w:t>
      </w:r>
      <w:r w:rsidRPr="00EA7DCA">
        <w:rPr>
          <w:rFonts w:asciiTheme="minorHAnsi" w:hAnsiTheme="minorHAnsi" w:cstheme="minorHAnsi"/>
          <w:sz w:val="20"/>
          <w:szCs w:val="20"/>
          <w:vertAlign w:val="superscript"/>
        </w:rPr>
        <w:t>th</w:t>
      </w:r>
      <w:r>
        <w:rPr>
          <w:rFonts w:asciiTheme="minorHAnsi" w:hAnsiTheme="minorHAnsi" w:cstheme="minorHAnsi"/>
          <w:sz w:val="20"/>
          <w:szCs w:val="20"/>
        </w:rPr>
        <w:t xml:space="preserve"> April – Children return</w:t>
      </w:r>
    </w:p>
    <w:p w14:paraId="1E5E9C89" w14:textId="3603605E" w:rsidR="001A6BD7" w:rsidRDefault="001A6BD7" w:rsidP="00BE1347">
      <w:pPr>
        <w:rPr>
          <w:rFonts w:asciiTheme="minorHAnsi" w:hAnsiTheme="minorHAnsi" w:cstheme="minorHAnsi"/>
          <w:sz w:val="20"/>
          <w:szCs w:val="20"/>
        </w:rPr>
      </w:pPr>
      <w:r>
        <w:rPr>
          <w:rFonts w:asciiTheme="minorHAnsi" w:hAnsiTheme="minorHAnsi" w:cstheme="minorHAnsi"/>
          <w:sz w:val="20"/>
          <w:szCs w:val="20"/>
        </w:rPr>
        <w:t>16</w:t>
      </w:r>
      <w:r w:rsidRPr="001A6BD7">
        <w:rPr>
          <w:rFonts w:asciiTheme="minorHAnsi" w:hAnsiTheme="minorHAnsi" w:cstheme="minorHAnsi"/>
          <w:sz w:val="20"/>
          <w:szCs w:val="20"/>
          <w:vertAlign w:val="superscript"/>
        </w:rPr>
        <w:t>th</w:t>
      </w:r>
      <w:r>
        <w:rPr>
          <w:rFonts w:asciiTheme="minorHAnsi" w:hAnsiTheme="minorHAnsi" w:cstheme="minorHAnsi"/>
          <w:sz w:val="20"/>
          <w:szCs w:val="20"/>
        </w:rPr>
        <w:t xml:space="preserve"> April – Prayer Spaces at St Francis Church </w:t>
      </w:r>
    </w:p>
    <w:p w14:paraId="07F2939C" w14:textId="6D78E5BB" w:rsidR="001B39F1" w:rsidRDefault="001B39F1" w:rsidP="00BE1347">
      <w:pPr>
        <w:rPr>
          <w:rFonts w:asciiTheme="minorHAnsi" w:hAnsiTheme="minorHAnsi" w:cstheme="minorHAnsi"/>
          <w:sz w:val="20"/>
          <w:szCs w:val="20"/>
        </w:rPr>
      </w:pPr>
      <w:r>
        <w:rPr>
          <w:rFonts w:asciiTheme="minorHAnsi" w:hAnsiTheme="minorHAnsi" w:cstheme="minorHAnsi"/>
          <w:sz w:val="20"/>
          <w:szCs w:val="20"/>
        </w:rPr>
        <w:t>16t</w:t>
      </w:r>
      <w:r w:rsidR="001A6BD7">
        <w:rPr>
          <w:rFonts w:asciiTheme="minorHAnsi" w:hAnsiTheme="minorHAnsi" w:cstheme="minorHAnsi"/>
          <w:sz w:val="20"/>
          <w:szCs w:val="20"/>
        </w:rPr>
        <w:t>h</w:t>
      </w:r>
      <w:r>
        <w:rPr>
          <w:rFonts w:asciiTheme="minorHAnsi" w:hAnsiTheme="minorHAnsi" w:cstheme="minorHAnsi"/>
          <w:sz w:val="20"/>
          <w:szCs w:val="20"/>
        </w:rPr>
        <w:t xml:space="preserve"> April – Spring Dance</w:t>
      </w:r>
    </w:p>
    <w:p w14:paraId="78E14B6E"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21</w:t>
      </w:r>
      <w:r w:rsidRPr="00754EFC">
        <w:rPr>
          <w:rFonts w:asciiTheme="minorHAnsi" w:hAnsiTheme="minorHAnsi" w:cstheme="minorHAnsi"/>
          <w:sz w:val="20"/>
          <w:szCs w:val="20"/>
          <w:vertAlign w:val="superscript"/>
        </w:rPr>
        <w:t>st</w:t>
      </w:r>
      <w:r>
        <w:rPr>
          <w:rFonts w:asciiTheme="minorHAnsi" w:hAnsiTheme="minorHAnsi" w:cstheme="minorHAnsi"/>
          <w:sz w:val="20"/>
          <w:szCs w:val="20"/>
        </w:rPr>
        <w:t xml:space="preserve"> April – Book Fair (1 Week)  </w:t>
      </w:r>
    </w:p>
    <w:p w14:paraId="7617C3DA"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27</w:t>
      </w:r>
      <w:r w:rsidRPr="00BB23B0">
        <w:rPr>
          <w:rFonts w:asciiTheme="minorHAnsi" w:hAnsiTheme="minorHAnsi" w:cstheme="minorHAnsi"/>
          <w:sz w:val="20"/>
          <w:szCs w:val="20"/>
          <w:vertAlign w:val="superscript"/>
        </w:rPr>
        <w:t>th</w:t>
      </w:r>
      <w:r>
        <w:rPr>
          <w:rFonts w:asciiTheme="minorHAnsi" w:hAnsiTheme="minorHAnsi" w:cstheme="minorHAnsi"/>
          <w:sz w:val="20"/>
          <w:szCs w:val="20"/>
        </w:rPr>
        <w:t>-29</w:t>
      </w:r>
      <w:r w:rsidRPr="00BB23B0">
        <w:rPr>
          <w:rFonts w:asciiTheme="minorHAnsi" w:hAnsiTheme="minorHAnsi" w:cstheme="minorHAnsi"/>
          <w:sz w:val="20"/>
          <w:szCs w:val="20"/>
          <w:vertAlign w:val="superscript"/>
        </w:rPr>
        <w:t>th</w:t>
      </w:r>
      <w:r>
        <w:rPr>
          <w:rFonts w:asciiTheme="minorHAnsi" w:hAnsiTheme="minorHAnsi" w:cstheme="minorHAnsi"/>
          <w:sz w:val="20"/>
          <w:szCs w:val="20"/>
        </w:rPr>
        <w:t xml:space="preserve"> April – </w:t>
      </w:r>
      <w:proofErr w:type="spellStart"/>
      <w:r>
        <w:rPr>
          <w:rFonts w:asciiTheme="minorHAnsi" w:hAnsiTheme="minorHAnsi" w:cstheme="minorHAnsi"/>
          <w:sz w:val="20"/>
          <w:szCs w:val="20"/>
        </w:rPr>
        <w:t>Youlbury</w:t>
      </w:r>
      <w:proofErr w:type="spellEnd"/>
      <w:r>
        <w:rPr>
          <w:rFonts w:asciiTheme="minorHAnsi" w:hAnsiTheme="minorHAnsi" w:cstheme="minorHAnsi"/>
          <w:sz w:val="20"/>
          <w:szCs w:val="20"/>
        </w:rPr>
        <w:t xml:space="preserve"> Residential Trip </w:t>
      </w:r>
    </w:p>
    <w:p w14:paraId="7E87267C" w14:textId="77777777" w:rsidR="00E7741C" w:rsidRDefault="00E7741C" w:rsidP="00BE1347">
      <w:pPr>
        <w:rPr>
          <w:rFonts w:asciiTheme="minorHAnsi" w:hAnsiTheme="minorHAnsi" w:cstheme="minorHAnsi"/>
          <w:sz w:val="20"/>
          <w:szCs w:val="20"/>
        </w:rPr>
      </w:pPr>
    </w:p>
    <w:p w14:paraId="2ECFA842" w14:textId="36328274" w:rsidR="00E2390C" w:rsidRDefault="00BE1347" w:rsidP="00BE1347">
      <w:pPr>
        <w:rPr>
          <w:rFonts w:asciiTheme="minorHAnsi" w:hAnsiTheme="minorHAnsi" w:cstheme="minorHAnsi"/>
          <w:b/>
          <w:bCs/>
          <w:sz w:val="22"/>
          <w:szCs w:val="22"/>
          <w:u w:val="single"/>
        </w:rPr>
      </w:pPr>
      <w:r w:rsidRPr="00BB23B0">
        <w:rPr>
          <w:rFonts w:asciiTheme="minorHAnsi" w:hAnsiTheme="minorHAnsi" w:cstheme="minorHAnsi"/>
          <w:b/>
          <w:bCs/>
          <w:sz w:val="22"/>
          <w:szCs w:val="22"/>
          <w:u w:val="single"/>
        </w:rPr>
        <w:t xml:space="preserve">May </w:t>
      </w:r>
    </w:p>
    <w:p w14:paraId="5501B75A" w14:textId="1DF5937C" w:rsidR="00E2390C" w:rsidRPr="00A5513B" w:rsidRDefault="00E2390C" w:rsidP="00BE1347">
      <w:pPr>
        <w:rPr>
          <w:rFonts w:asciiTheme="minorHAnsi" w:hAnsiTheme="minorHAnsi" w:cstheme="minorHAnsi"/>
          <w:b/>
          <w:bCs/>
          <w:sz w:val="20"/>
          <w:szCs w:val="20"/>
        </w:rPr>
      </w:pPr>
      <w:r w:rsidRPr="00A5513B">
        <w:rPr>
          <w:rFonts w:asciiTheme="minorHAnsi" w:hAnsiTheme="minorHAnsi" w:cstheme="minorHAnsi"/>
          <w:b/>
          <w:bCs/>
          <w:sz w:val="20"/>
          <w:szCs w:val="20"/>
        </w:rPr>
        <w:t>4</w:t>
      </w:r>
      <w:r w:rsidRPr="00A5513B">
        <w:rPr>
          <w:rFonts w:asciiTheme="minorHAnsi" w:hAnsiTheme="minorHAnsi" w:cstheme="minorHAnsi"/>
          <w:b/>
          <w:bCs/>
          <w:sz w:val="20"/>
          <w:szCs w:val="20"/>
          <w:vertAlign w:val="superscript"/>
        </w:rPr>
        <w:t>th</w:t>
      </w:r>
      <w:r w:rsidRPr="00A5513B">
        <w:rPr>
          <w:rFonts w:asciiTheme="minorHAnsi" w:hAnsiTheme="minorHAnsi" w:cstheme="minorHAnsi"/>
          <w:b/>
          <w:bCs/>
          <w:sz w:val="20"/>
          <w:szCs w:val="20"/>
        </w:rPr>
        <w:t xml:space="preserve"> May – Bank Holiday </w:t>
      </w:r>
    </w:p>
    <w:p w14:paraId="01E55E1E" w14:textId="729EE69B" w:rsidR="00BE1347" w:rsidRDefault="00BE1347" w:rsidP="00BE1347">
      <w:pPr>
        <w:rPr>
          <w:rFonts w:asciiTheme="minorHAnsi" w:hAnsiTheme="minorHAnsi" w:cstheme="minorHAnsi"/>
          <w:sz w:val="20"/>
          <w:szCs w:val="20"/>
        </w:rPr>
      </w:pPr>
      <w:r>
        <w:rPr>
          <w:rFonts w:asciiTheme="minorHAnsi" w:hAnsiTheme="minorHAnsi" w:cstheme="minorHAnsi"/>
          <w:sz w:val="20"/>
          <w:szCs w:val="20"/>
        </w:rPr>
        <w:t>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Vision Screening (Reception)</w:t>
      </w:r>
    </w:p>
    <w:p w14:paraId="57D5F0E2" w14:textId="68FE515E" w:rsidR="000B7DF0" w:rsidRDefault="000B7DF0" w:rsidP="00BE1347">
      <w:pPr>
        <w:rPr>
          <w:rFonts w:asciiTheme="minorHAnsi" w:hAnsiTheme="minorHAnsi" w:cstheme="minorHAnsi"/>
          <w:sz w:val="20"/>
          <w:szCs w:val="20"/>
        </w:rPr>
      </w:pPr>
      <w:r>
        <w:rPr>
          <w:rFonts w:asciiTheme="minorHAnsi" w:hAnsiTheme="minorHAnsi" w:cstheme="minorHAnsi"/>
          <w:sz w:val="20"/>
          <w:szCs w:val="20"/>
        </w:rPr>
        <w:t>11</w:t>
      </w:r>
      <w:r w:rsidRPr="000B7DF0">
        <w:rPr>
          <w:rFonts w:asciiTheme="minorHAnsi" w:hAnsiTheme="minorHAnsi" w:cstheme="minorHAnsi"/>
          <w:sz w:val="20"/>
          <w:szCs w:val="20"/>
          <w:vertAlign w:val="superscript"/>
        </w:rPr>
        <w:t>th</w:t>
      </w:r>
      <w:r>
        <w:rPr>
          <w:rFonts w:asciiTheme="minorHAnsi" w:hAnsiTheme="minorHAnsi" w:cstheme="minorHAnsi"/>
          <w:sz w:val="20"/>
          <w:szCs w:val="20"/>
        </w:rPr>
        <w:t xml:space="preserve"> – 14</w:t>
      </w:r>
      <w:r w:rsidRPr="000B7DF0">
        <w:rPr>
          <w:rFonts w:asciiTheme="minorHAnsi" w:hAnsiTheme="minorHAnsi" w:cstheme="minorHAnsi"/>
          <w:sz w:val="20"/>
          <w:szCs w:val="20"/>
          <w:vertAlign w:val="superscript"/>
        </w:rPr>
        <w:t>th</w:t>
      </w:r>
      <w:r>
        <w:rPr>
          <w:rFonts w:asciiTheme="minorHAnsi" w:hAnsiTheme="minorHAnsi" w:cstheme="minorHAnsi"/>
          <w:sz w:val="20"/>
          <w:szCs w:val="20"/>
        </w:rPr>
        <w:t xml:space="preserve"> May – Year 6 SATS Week </w:t>
      </w:r>
    </w:p>
    <w:p w14:paraId="3BE4E4BF" w14:textId="755E5174" w:rsidR="00864527" w:rsidRDefault="00BE1347" w:rsidP="00BE1347">
      <w:pPr>
        <w:rPr>
          <w:rFonts w:asciiTheme="minorHAnsi" w:hAnsiTheme="minorHAnsi" w:cstheme="minorHAnsi"/>
          <w:sz w:val="20"/>
          <w:szCs w:val="20"/>
        </w:rPr>
      </w:pPr>
      <w:r>
        <w:rPr>
          <w:rFonts w:asciiTheme="minorHAnsi" w:hAnsiTheme="minorHAnsi" w:cstheme="minorHAnsi"/>
          <w:sz w:val="20"/>
          <w:szCs w:val="20"/>
        </w:rPr>
        <w:t>18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Good Vibes Concert </w:t>
      </w:r>
    </w:p>
    <w:p w14:paraId="74DD8F25" w14:textId="641BE297" w:rsidR="00D60806" w:rsidRPr="00D60806" w:rsidRDefault="00D60806" w:rsidP="00BE1347">
      <w:pPr>
        <w:rPr>
          <w:rFonts w:asciiTheme="minorHAnsi" w:hAnsiTheme="minorHAnsi" w:cstheme="minorHAnsi"/>
          <w:b/>
          <w:bCs/>
          <w:sz w:val="20"/>
          <w:szCs w:val="20"/>
        </w:rPr>
      </w:pPr>
      <w:r w:rsidRPr="00D60806">
        <w:rPr>
          <w:rFonts w:asciiTheme="minorHAnsi" w:hAnsiTheme="minorHAnsi" w:cstheme="minorHAnsi"/>
          <w:b/>
          <w:bCs/>
          <w:sz w:val="20"/>
          <w:szCs w:val="20"/>
        </w:rPr>
        <w:t>25</w:t>
      </w:r>
      <w:r w:rsidRPr="00D60806">
        <w:rPr>
          <w:rFonts w:asciiTheme="minorHAnsi" w:hAnsiTheme="minorHAnsi" w:cstheme="minorHAnsi"/>
          <w:b/>
          <w:bCs/>
          <w:sz w:val="20"/>
          <w:szCs w:val="20"/>
          <w:vertAlign w:val="superscript"/>
        </w:rPr>
        <w:t>th</w:t>
      </w:r>
      <w:r w:rsidRPr="00D60806">
        <w:rPr>
          <w:rFonts w:asciiTheme="minorHAnsi" w:hAnsiTheme="minorHAnsi" w:cstheme="minorHAnsi"/>
          <w:b/>
          <w:bCs/>
          <w:sz w:val="20"/>
          <w:szCs w:val="20"/>
        </w:rPr>
        <w:t>-29</w:t>
      </w:r>
      <w:r w:rsidRPr="00D60806">
        <w:rPr>
          <w:rFonts w:asciiTheme="minorHAnsi" w:hAnsiTheme="minorHAnsi" w:cstheme="minorHAnsi"/>
          <w:b/>
          <w:bCs/>
          <w:sz w:val="20"/>
          <w:szCs w:val="20"/>
          <w:vertAlign w:val="superscript"/>
        </w:rPr>
        <w:t>th</w:t>
      </w:r>
      <w:r w:rsidRPr="00D60806">
        <w:rPr>
          <w:rFonts w:asciiTheme="minorHAnsi" w:hAnsiTheme="minorHAnsi" w:cstheme="minorHAnsi"/>
          <w:b/>
          <w:bCs/>
          <w:sz w:val="20"/>
          <w:szCs w:val="20"/>
        </w:rPr>
        <w:t xml:space="preserve"> May – May Half Term </w:t>
      </w:r>
    </w:p>
    <w:p w14:paraId="08EBFFC5" w14:textId="77777777" w:rsidR="00D155DF" w:rsidRDefault="00D155DF" w:rsidP="00BE1347">
      <w:pPr>
        <w:rPr>
          <w:rFonts w:asciiTheme="minorHAnsi" w:hAnsiTheme="minorHAnsi" w:cstheme="minorHAnsi"/>
          <w:sz w:val="20"/>
          <w:szCs w:val="20"/>
        </w:rPr>
      </w:pPr>
    </w:p>
    <w:p w14:paraId="39BFF6CF" w14:textId="677B9543" w:rsidR="00D155DF" w:rsidRDefault="00D155DF" w:rsidP="00BE1347">
      <w:pPr>
        <w:rPr>
          <w:rFonts w:asciiTheme="minorHAnsi" w:hAnsiTheme="minorHAnsi" w:cstheme="minorHAnsi"/>
          <w:b/>
          <w:bCs/>
          <w:sz w:val="22"/>
          <w:szCs w:val="22"/>
          <w:u w:val="single"/>
        </w:rPr>
      </w:pPr>
      <w:r w:rsidRPr="00D155DF">
        <w:rPr>
          <w:rFonts w:asciiTheme="minorHAnsi" w:hAnsiTheme="minorHAnsi" w:cstheme="minorHAnsi"/>
          <w:b/>
          <w:bCs/>
          <w:sz w:val="22"/>
          <w:szCs w:val="22"/>
          <w:u w:val="single"/>
        </w:rPr>
        <w:t xml:space="preserve">June </w:t>
      </w:r>
    </w:p>
    <w:p w14:paraId="2423CCF1" w14:textId="3C135FBE" w:rsidR="00D60806" w:rsidRPr="00982D82" w:rsidRDefault="00D60806" w:rsidP="00BE1347">
      <w:pPr>
        <w:rPr>
          <w:rFonts w:asciiTheme="minorHAnsi" w:hAnsiTheme="minorHAnsi" w:cstheme="minorHAnsi"/>
          <w:b/>
          <w:bCs/>
          <w:sz w:val="20"/>
          <w:szCs w:val="20"/>
        </w:rPr>
      </w:pPr>
      <w:r w:rsidRPr="00982D82">
        <w:rPr>
          <w:rFonts w:asciiTheme="minorHAnsi" w:hAnsiTheme="minorHAnsi" w:cstheme="minorHAnsi"/>
          <w:b/>
          <w:bCs/>
          <w:sz w:val="20"/>
          <w:szCs w:val="20"/>
        </w:rPr>
        <w:t>1</w:t>
      </w:r>
      <w:r w:rsidRPr="00982D82">
        <w:rPr>
          <w:rFonts w:asciiTheme="minorHAnsi" w:hAnsiTheme="minorHAnsi" w:cstheme="minorHAnsi"/>
          <w:b/>
          <w:bCs/>
          <w:sz w:val="20"/>
          <w:szCs w:val="20"/>
          <w:vertAlign w:val="superscript"/>
        </w:rPr>
        <w:t>st</w:t>
      </w:r>
      <w:r w:rsidRPr="00982D82">
        <w:rPr>
          <w:rFonts w:asciiTheme="minorHAnsi" w:hAnsiTheme="minorHAnsi" w:cstheme="minorHAnsi"/>
          <w:b/>
          <w:bCs/>
          <w:sz w:val="20"/>
          <w:szCs w:val="20"/>
        </w:rPr>
        <w:t xml:space="preserve"> June – INSET DAY </w:t>
      </w:r>
    </w:p>
    <w:p w14:paraId="030B8771" w14:textId="01BBFE9F" w:rsidR="00D155DF" w:rsidRDefault="004B7FD3" w:rsidP="00BE1347">
      <w:pPr>
        <w:rPr>
          <w:rFonts w:asciiTheme="minorHAnsi" w:hAnsiTheme="minorHAnsi" w:cstheme="minorHAnsi"/>
          <w:sz w:val="20"/>
          <w:szCs w:val="20"/>
        </w:rPr>
      </w:pPr>
      <w:r>
        <w:rPr>
          <w:rFonts w:asciiTheme="minorHAnsi" w:hAnsiTheme="minorHAnsi" w:cstheme="minorHAnsi"/>
          <w:sz w:val="20"/>
          <w:szCs w:val="20"/>
        </w:rPr>
        <w:t>15</w:t>
      </w:r>
      <w:r w:rsidRPr="004B7FD3">
        <w:rPr>
          <w:rFonts w:asciiTheme="minorHAnsi" w:hAnsiTheme="minorHAnsi" w:cstheme="minorHAnsi"/>
          <w:sz w:val="20"/>
          <w:szCs w:val="20"/>
          <w:vertAlign w:val="superscript"/>
        </w:rPr>
        <w:t>th</w:t>
      </w:r>
      <w:r>
        <w:rPr>
          <w:rFonts w:asciiTheme="minorHAnsi" w:hAnsiTheme="minorHAnsi" w:cstheme="minorHAnsi"/>
          <w:sz w:val="20"/>
          <w:szCs w:val="20"/>
        </w:rPr>
        <w:t>-19</w:t>
      </w:r>
      <w:r w:rsidRPr="004B7FD3">
        <w:rPr>
          <w:rFonts w:asciiTheme="minorHAnsi" w:hAnsiTheme="minorHAnsi" w:cstheme="minorHAnsi"/>
          <w:sz w:val="20"/>
          <w:szCs w:val="20"/>
          <w:vertAlign w:val="superscript"/>
        </w:rPr>
        <w:t>th</w:t>
      </w:r>
      <w:r>
        <w:rPr>
          <w:rFonts w:asciiTheme="minorHAnsi" w:hAnsiTheme="minorHAnsi" w:cstheme="minorHAnsi"/>
          <w:sz w:val="20"/>
          <w:szCs w:val="20"/>
        </w:rPr>
        <w:t xml:space="preserve"> June – Refugee Week </w:t>
      </w:r>
    </w:p>
    <w:p w14:paraId="0D2804CA" w14:textId="77777777" w:rsidR="00917643" w:rsidRDefault="00917643" w:rsidP="00BE1347">
      <w:pPr>
        <w:rPr>
          <w:rFonts w:asciiTheme="minorHAnsi" w:hAnsiTheme="minorHAnsi" w:cstheme="minorHAnsi"/>
          <w:sz w:val="20"/>
          <w:szCs w:val="20"/>
        </w:rPr>
      </w:pPr>
    </w:p>
    <w:p w14:paraId="72B652E2" w14:textId="77777777" w:rsidR="00BE1347" w:rsidRPr="00BB23B0" w:rsidRDefault="00BE1347" w:rsidP="00BE1347">
      <w:pPr>
        <w:rPr>
          <w:rFonts w:asciiTheme="minorHAnsi" w:hAnsiTheme="minorHAnsi" w:cstheme="minorHAnsi"/>
          <w:sz w:val="20"/>
          <w:szCs w:val="20"/>
        </w:rPr>
      </w:pPr>
    </w:p>
    <w:p w14:paraId="5796A29C" w14:textId="77777777" w:rsidR="00BE1347" w:rsidRPr="00677122" w:rsidRDefault="00BE1347" w:rsidP="00BE1347">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1" w:history="1">
        <w:r>
          <w:rPr>
            <w:rStyle w:val="Hyperlink"/>
            <w:rFonts w:asciiTheme="minorHAnsi" w:hAnsiTheme="minorHAnsi" w:cstheme="minorHAnsi"/>
            <w:i/>
            <w:iCs/>
            <w:sz w:val="22"/>
            <w:szCs w:val="22"/>
            <w:bdr w:val="none" w:sz="0" w:space="0" w:color="auto" w:frame="1"/>
          </w:rPr>
          <w:t>St Francis School Diary</w:t>
        </w:r>
      </w:hyperlink>
    </w:p>
    <w:p w14:paraId="3AD5F4E6" w14:textId="77777777" w:rsidR="00BE1347" w:rsidRDefault="00BE1347" w:rsidP="00BE1347">
      <w:pPr>
        <w:rPr>
          <w:rFonts w:asciiTheme="minorHAnsi" w:hAnsiTheme="minorHAnsi" w:cstheme="minorHAnsi"/>
          <w:sz w:val="22"/>
          <w:szCs w:val="22"/>
        </w:rPr>
      </w:pPr>
    </w:p>
    <w:p w14:paraId="35338CB3" w14:textId="77777777" w:rsidR="00BE1347" w:rsidRPr="00BE1347" w:rsidRDefault="00BE1347" w:rsidP="00BE1347">
      <w:pPr>
        <w:jc w:val="center"/>
        <w:rPr>
          <w:rFonts w:asciiTheme="minorHAnsi" w:hAnsiTheme="minorHAnsi" w:cstheme="minorHAnsi"/>
          <w:sz w:val="22"/>
          <w:szCs w:val="22"/>
        </w:rPr>
      </w:pPr>
    </w:p>
    <w:sectPr w:rsidR="00BE1347" w:rsidRPr="00BE1347" w:rsidSect="00085E5D">
      <w:headerReference w:type="default" r:id="rId12"/>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56454" w14:textId="77777777" w:rsidR="004E505E" w:rsidRDefault="004E505E" w:rsidP="00187D48">
      <w:r>
        <w:separator/>
      </w:r>
    </w:p>
  </w:endnote>
  <w:endnote w:type="continuationSeparator" w:id="0">
    <w:p w14:paraId="4B703389" w14:textId="77777777" w:rsidR="004E505E" w:rsidRDefault="004E505E"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622A9" w14:textId="77777777" w:rsidR="004E505E" w:rsidRDefault="004E505E" w:rsidP="00187D48">
      <w:r>
        <w:separator/>
      </w:r>
    </w:p>
  </w:footnote>
  <w:footnote w:type="continuationSeparator" w:id="0">
    <w:p w14:paraId="412B848A" w14:textId="77777777" w:rsidR="004E505E" w:rsidRDefault="004E505E"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641"/>
    <w:multiLevelType w:val="hybridMultilevel"/>
    <w:tmpl w:val="1BCE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2"/>
  </w:num>
  <w:num w:numId="2" w16cid:durableId="229073205">
    <w:abstractNumId w:val="48"/>
  </w:num>
  <w:num w:numId="3" w16cid:durableId="1360155609">
    <w:abstractNumId w:val="1"/>
  </w:num>
  <w:num w:numId="4" w16cid:durableId="1603803842">
    <w:abstractNumId w:val="14"/>
  </w:num>
  <w:num w:numId="5" w16cid:durableId="270825183">
    <w:abstractNumId w:val="11"/>
  </w:num>
  <w:num w:numId="6" w16cid:durableId="805506356">
    <w:abstractNumId w:val="20"/>
  </w:num>
  <w:num w:numId="7" w16cid:durableId="480733729">
    <w:abstractNumId w:val="38"/>
  </w:num>
  <w:num w:numId="8" w16cid:durableId="1460805292">
    <w:abstractNumId w:val="42"/>
  </w:num>
  <w:num w:numId="9" w16cid:durableId="867766129">
    <w:abstractNumId w:val="10"/>
  </w:num>
  <w:num w:numId="10" w16cid:durableId="2116368093">
    <w:abstractNumId w:val="51"/>
  </w:num>
  <w:num w:numId="11" w16cid:durableId="1845246759">
    <w:abstractNumId w:val="5"/>
  </w:num>
  <w:num w:numId="12" w16cid:durableId="1796559999">
    <w:abstractNumId w:val="39"/>
  </w:num>
  <w:num w:numId="13" w16cid:durableId="2035810729">
    <w:abstractNumId w:val="33"/>
  </w:num>
  <w:num w:numId="14" w16cid:durableId="1391462504">
    <w:abstractNumId w:val="17"/>
  </w:num>
  <w:num w:numId="15" w16cid:durableId="744106936">
    <w:abstractNumId w:val="47"/>
  </w:num>
  <w:num w:numId="16" w16cid:durableId="1471441034">
    <w:abstractNumId w:val="26"/>
  </w:num>
  <w:num w:numId="17" w16cid:durableId="1262370668">
    <w:abstractNumId w:val="31"/>
  </w:num>
  <w:num w:numId="18" w16cid:durableId="830603711">
    <w:abstractNumId w:val="8"/>
  </w:num>
  <w:num w:numId="19" w16cid:durableId="1253516545">
    <w:abstractNumId w:val="32"/>
  </w:num>
  <w:num w:numId="20" w16cid:durableId="162821162">
    <w:abstractNumId w:val="19"/>
  </w:num>
  <w:num w:numId="21" w16cid:durableId="733433812">
    <w:abstractNumId w:val="24"/>
  </w:num>
  <w:num w:numId="22" w16cid:durableId="1586569159">
    <w:abstractNumId w:val="23"/>
  </w:num>
  <w:num w:numId="23" w16cid:durableId="92172096">
    <w:abstractNumId w:val="22"/>
  </w:num>
  <w:num w:numId="24" w16cid:durableId="1274898670">
    <w:abstractNumId w:val="18"/>
  </w:num>
  <w:num w:numId="25" w16cid:durableId="40983532">
    <w:abstractNumId w:val="29"/>
  </w:num>
  <w:num w:numId="26" w16cid:durableId="2139913924">
    <w:abstractNumId w:val="30"/>
  </w:num>
  <w:num w:numId="27" w16cid:durableId="387581186">
    <w:abstractNumId w:val="49"/>
  </w:num>
  <w:num w:numId="28" w16cid:durableId="1495026327">
    <w:abstractNumId w:val="55"/>
  </w:num>
  <w:num w:numId="29" w16cid:durableId="2049597056">
    <w:abstractNumId w:val="27"/>
  </w:num>
  <w:num w:numId="30" w16cid:durableId="916093778">
    <w:abstractNumId w:val="45"/>
  </w:num>
  <w:num w:numId="31" w16cid:durableId="1200358762">
    <w:abstractNumId w:val="28"/>
  </w:num>
  <w:num w:numId="32" w16cid:durableId="2101490276">
    <w:abstractNumId w:val="43"/>
  </w:num>
  <w:num w:numId="33" w16cid:durableId="160318529">
    <w:abstractNumId w:val="35"/>
  </w:num>
  <w:num w:numId="34" w16cid:durableId="581794330">
    <w:abstractNumId w:val="3"/>
  </w:num>
  <w:num w:numId="35" w16cid:durableId="1440098269">
    <w:abstractNumId w:val="54"/>
  </w:num>
  <w:num w:numId="36" w16cid:durableId="1839692078">
    <w:abstractNumId w:val="7"/>
  </w:num>
  <w:num w:numId="37" w16cid:durableId="2088501829">
    <w:abstractNumId w:val="21"/>
  </w:num>
  <w:num w:numId="38" w16cid:durableId="201017572">
    <w:abstractNumId w:val="4"/>
  </w:num>
  <w:num w:numId="39" w16cid:durableId="1499153149">
    <w:abstractNumId w:val="46"/>
  </w:num>
  <w:num w:numId="40" w16cid:durableId="1163475223">
    <w:abstractNumId w:val="16"/>
  </w:num>
  <w:num w:numId="41" w16cid:durableId="2017341691">
    <w:abstractNumId w:val="37"/>
  </w:num>
  <w:num w:numId="42" w16cid:durableId="1399552424">
    <w:abstractNumId w:val="53"/>
  </w:num>
  <w:num w:numId="43" w16cid:durableId="1387073226">
    <w:abstractNumId w:val="44"/>
  </w:num>
  <w:num w:numId="44" w16cid:durableId="1928342491">
    <w:abstractNumId w:val="25"/>
  </w:num>
  <w:num w:numId="45" w16cid:durableId="1993362570">
    <w:abstractNumId w:val="2"/>
  </w:num>
  <w:num w:numId="46" w16cid:durableId="466896160">
    <w:abstractNumId w:val="9"/>
  </w:num>
  <w:num w:numId="47" w16cid:durableId="1049383281">
    <w:abstractNumId w:val="41"/>
  </w:num>
  <w:num w:numId="48" w16cid:durableId="1566261007">
    <w:abstractNumId w:val="40"/>
  </w:num>
  <w:num w:numId="49" w16cid:durableId="722757851">
    <w:abstractNumId w:val="40"/>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40"/>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40"/>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40"/>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40"/>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40"/>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40"/>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50"/>
  </w:num>
  <w:num w:numId="59" w16cid:durableId="2056537056">
    <w:abstractNumId w:val="12"/>
  </w:num>
  <w:num w:numId="60" w16cid:durableId="2081515478">
    <w:abstractNumId w:val="34"/>
  </w:num>
  <w:num w:numId="61" w16cid:durableId="2044357723">
    <w:abstractNumId w:val="13"/>
  </w:num>
  <w:num w:numId="62" w16cid:durableId="1486778478">
    <w:abstractNumId w:val="6"/>
  </w:num>
  <w:num w:numId="63" w16cid:durableId="2141535477">
    <w:abstractNumId w:val="15"/>
  </w:num>
  <w:num w:numId="64" w16cid:durableId="471093838">
    <w:abstractNumId w:val="36"/>
  </w:num>
  <w:num w:numId="65" w16cid:durableId="2072851028">
    <w:abstractNumId w:val="50"/>
  </w:num>
  <w:num w:numId="66" w16cid:durableId="1940337029">
    <w:abstractNumId w:val="12"/>
  </w:num>
  <w:num w:numId="67" w16cid:durableId="914364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08E9"/>
    <w:rsid w:val="00001F8E"/>
    <w:rsid w:val="00002429"/>
    <w:rsid w:val="00002E24"/>
    <w:rsid w:val="00004EEC"/>
    <w:rsid w:val="00015004"/>
    <w:rsid w:val="00015062"/>
    <w:rsid w:val="00015DAB"/>
    <w:rsid w:val="00015F48"/>
    <w:rsid w:val="00021843"/>
    <w:rsid w:val="000235AF"/>
    <w:rsid w:val="00032360"/>
    <w:rsid w:val="000333DF"/>
    <w:rsid w:val="0003533B"/>
    <w:rsid w:val="00035F30"/>
    <w:rsid w:val="00037AE9"/>
    <w:rsid w:val="00041FF6"/>
    <w:rsid w:val="00043A93"/>
    <w:rsid w:val="00044D78"/>
    <w:rsid w:val="00045C56"/>
    <w:rsid w:val="00047D44"/>
    <w:rsid w:val="00055C2F"/>
    <w:rsid w:val="00060202"/>
    <w:rsid w:val="000608CE"/>
    <w:rsid w:val="000609F0"/>
    <w:rsid w:val="00061726"/>
    <w:rsid w:val="00061782"/>
    <w:rsid w:val="00061B3D"/>
    <w:rsid w:val="00062893"/>
    <w:rsid w:val="000639E4"/>
    <w:rsid w:val="000654BB"/>
    <w:rsid w:val="00065D61"/>
    <w:rsid w:val="00071927"/>
    <w:rsid w:val="00073AA6"/>
    <w:rsid w:val="00076658"/>
    <w:rsid w:val="00081B82"/>
    <w:rsid w:val="000823C0"/>
    <w:rsid w:val="00082C54"/>
    <w:rsid w:val="00085E5D"/>
    <w:rsid w:val="000900FF"/>
    <w:rsid w:val="000905E7"/>
    <w:rsid w:val="00090C3D"/>
    <w:rsid w:val="00092ACA"/>
    <w:rsid w:val="0009309C"/>
    <w:rsid w:val="00094735"/>
    <w:rsid w:val="000952BB"/>
    <w:rsid w:val="00096AB0"/>
    <w:rsid w:val="000A2EC6"/>
    <w:rsid w:val="000A3154"/>
    <w:rsid w:val="000A3688"/>
    <w:rsid w:val="000A464C"/>
    <w:rsid w:val="000A4853"/>
    <w:rsid w:val="000A642A"/>
    <w:rsid w:val="000A7517"/>
    <w:rsid w:val="000B05E6"/>
    <w:rsid w:val="000B0624"/>
    <w:rsid w:val="000B2EDE"/>
    <w:rsid w:val="000B301A"/>
    <w:rsid w:val="000B3F58"/>
    <w:rsid w:val="000B5A19"/>
    <w:rsid w:val="000B5FD8"/>
    <w:rsid w:val="000B6D67"/>
    <w:rsid w:val="000B7DF0"/>
    <w:rsid w:val="000C1041"/>
    <w:rsid w:val="000C151A"/>
    <w:rsid w:val="000C1DB5"/>
    <w:rsid w:val="000C3ECA"/>
    <w:rsid w:val="000C7F7A"/>
    <w:rsid w:val="000D1433"/>
    <w:rsid w:val="000D211B"/>
    <w:rsid w:val="000D321F"/>
    <w:rsid w:val="000D33E4"/>
    <w:rsid w:val="000D3EEF"/>
    <w:rsid w:val="000D480B"/>
    <w:rsid w:val="000D66FC"/>
    <w:rsid w:val="000E0106"/>
    <w:rsid w:val="000E2EEC"/>
    <w:rsid w:val="000E33A1"/>
    <w:rsid w:val="000E45E4"/>
    <w:rsid w:val="000E5F6B"/>
    <w:rsid w:val="000E63B4"/>
    <w:rsid w:val="000E77DF"/>
    <w:rsid w:val="000F0345"/>
    <w:rsid w:val="000F2A1F"/>
    <w:rsid w:val="000F3922"/>
    <w:rsid w:val="000F460E"/>
    <w:rsid w:val="000F4B0C"/>
    <w:rsid w:val="000F5ADE"/>
    <w:rsid w:val="000F5EA0"/>
    <w:rsid w:val="000F61EB"/>
    <w:rsid w:val="000F6EE7"/>
    <w:rsid w:val="00102D9A"/>
    <w:rsid w:val="001046C5"/>
    <w:rsid w:val="00105173"/>
    <w:rsid w:val="001075E3"/>
    <w:rsid w:val="001108A9"/>
    <w:rsid w:val="00110B5A"/>
    <w:rsid w:val="00110B5E"/>
    <w:rsid w:val="0011141C"/>
    <w:rsid w:val="0011246A"/>
    <w:rsid w:val="00113D40"/>
    <w:rsid w:val="00114859"/>
    <w:rsid w:val="001161E2"/>
    <w:rsid w:val="00116A16"/>
    <w:rsid w:val="001200DC"/>
    <w:rsid w:val="00121FFA"/>
    <w:rsid w:val="00122FBE"/>
    <w:rsid w:val="001238D0"/>
    <w:rsid w:val="00125ADD"/>
    <w:rsid w:val="0012622B"/>
    <w:rsid w:val="001268F6"/>
    <w:rsid w:val="00126D58"/>
    <w:rsid w:val="001277B8"/>
    <w:rsid w:val="001303C1"/>
    <w:rsid w:val="00130EAB"/>
    <w:rsid w:val="0013681B"/>
    <w:rsid w:val="00136D0E"/>
    <w:rsid w:val="001378C6"/>
    <w:rsid w:val="00140C02"/>
    <w:rsid w:val="00142FA5"/>
    <w:rsid w:val="00143377"/>
    <w:rsid w:val="001442CF"/>
    <w:rsid w:val="001448F3"/>
    <w:rsid w:val="00147186"/>
    <w:rsid w:val="00152FB6"/>
    <w:rsid w:val="00153464"/>
    <w:rsid w:val="00155B33"/>
    <w:rsid w:val="00156243"/>
    <w:rsid w:val="0016173A"/>
    <w:rsid w:val="00161E35"/>
    <w:rsid w:val="0016280D"/>
    <w:rsid w:val="00162C7A"/>
    <w:rsid w:val="00163A1D"/>
    <w:rsid w:val="00163C0E"/>
    <w:rsid w:val="0017080F"/>
    <w:rsid w:val="00170EB3"/>
    <w:rsid w:val="0017252E"/>
    <w:rsid w:val="00173836"/>
    <w:rsid w:val="00173E0A"/>
    <w:rsid w:val="0017749D"/>
    <w:rsid w:val="00177D70"/>
    <w:rsid w:val="00180432"/>
    <w:rsid w:val="00180CCE"/>
    <w:rsid w:val="0018176C"/>
    <w:rsid w:val="00182834"/>
    <w:rsid w:val="00183AF9"/>
    <w:rsid w:val="00184149"/>
    <w:rsid w:val="00184628"/>
    <w:rsid w:val="00184DFB"/>
    <w:rsid w:val="00185005"/>
    <w:rsid w:val="0018571D"/>
    <w:rsid w:val="00185D3D"/>
    <w:rsid w:val="0018665D"/>
    <w:rsid w:val="00186939"/>
    <w:rsid w:val="00187760"/>
    <w:rsid w:val="00187D48"/>
    <w:rsid w:val="00190982"/>
    <w:rsid w:val="00195044"/>
    <w:rsid w:val="001A6BD7"/>
    <w:rsid w:val="001A7CD6"/>
    <w:rsid w:val="001B1238"/>
    <w:rsid w:val="001B25E2"/>
    <w:rsid w:val="001B39F1"/>
    <w:rsid w:val="001B4206"/>
    <w:rsid w:val="001C0779"/>
    <w:rsid w:val="001C0C41"/>
    <w:rsid w:val="001C119A"/>
    <w:rsid w:val="001C3821"/>
    <w:rsid w:val="001C44AE"/>
    <w:rsid w:val="001C4CB7"/>
    <w:rsid w:val="001C559F"/>
    <w:rsid w:val="001C7E3B"/>
    <w:rsid w:val="001D0EBB"/>
    <w:rsid w:val="001D1B8D"/>
    <w:rsid w:val="001D26BB"/>
    <w:rsid w:val="001D2965"/>
    <w:rsid w:val="001D3278"/>
    <w:rsid w:val="001D473C"/>
    <w:rsid w:val="001D6BC0"/>
    <w:rsid w:val="001D7B4F"/>
    <w:rsid w:val="001E080B"/>
    <w:rsid w:val="001E1C0D"/>
    <w:rsid w:val="001E36D3"/>
    <w:rsid w:val="001E5F22"/>
    <w:rsid w:val="001E7D3D"/>
    <w:rsid w:val="001F183B"/>
    <w:rsid w:val="001F1909"/>
    <w:rsid w:val="001F1A1C"/>
    <w:rsid w:val="001F2809"/>
    <w:rsid w:val="001F28A0"/>
    <w:rsid w:val="001F3DD1"/>
    <w:rsid w:val="00203403"/>
    <w:rsid w:val="00203B7E"/>
    <w:rsid w:val="0020524A"/>
    <w:rsid w:val="002065F9"/>
    <w:rsid w:val="00210DCA"/>
    <w:rsid w:val="00211091"/>
    <w:rsid w:val="002125E1"/>
    <w:rsid w:val="002139A6"/>
    <w:rsid w:val="00213BCD"/>
    <w:rsid w:val="00214C41"/>
    <w:rsid w:val="0022021A"/>
    <w:rsid w:val="00221149"/>
    <w:rsid w:val="00221B45"/>
    <w:rsid w:val="00223418"/>
    <w:rsid w:val="00223A06"/>
    <w:rsid w:val="00223E2E"/>
    <w:rsid w:val="0022402E"/>
    <w:rsid w:val="00224058"/>
    <w:rsid w:val="002243DB"/>
    <w:rsid w:val="00224BAB"/>
    <w:rsid w:val="00224EE6"/>
    <w:rsid w:val="00227545"/>
    <w:rsid w:val="0023375E"/>
    <w:rsid w:val="00234FC1"/>
    <w:rsid w:val="002351A8"/>
    <w:rsid w:val="00235E39"/>
    <w:rsid w:val="002362B1"/>
    <w:rsid w:val="00236475"/>
    <w:rsid w:val="002369B1"/>
    <w:rsid w:val="0023740C"/>
    <w:rsid w:val="0024034B"/>
    <w:rsid w:val="002456A7"/>
    <w:rsid w:val="002456EF"/>
    <w:rsid w:val="0024655E"/>
    <w:rsid w:val="0024779E"/>
    <w:rsid w:val="0024784A"/>
    <w:rsid w:val="00252595"/>
    <w:rsid w:val="002527F8"/>
    <w:rsid w:val="002535D4"/>
    <w:rsid w:val="00255536"/>
    <w:rsid w:val="00256F27"/>
    <w:rsid w:val="002603C5"/>
    <w:rsid w:val="00260698"/>
    <w:rsid w:val="00260B16"/>
    <w:rsid w:val="00262943"/>
    <w:rsid w:val="00263560"/>
    <w:rsid w:val="00264B44"/>
    <w:rsid w:val="002657A6"/>
    <w:rsid w:val="002701E7"/>
    <w:rsid w:val="00270D61"/>
    <w:rsid w:val="002717E2"/>
    <w:rsid w:val="002731D1"/>
    <w:rsid w:val="00274343"/>
    <w:rsid w:val="00274867"/>
    <w:rsid w:val="00275DB6"/>
    <w:rsid w:val="0027763F"/>
    <w:rsid w:val="002819FD"/>
    <w:rsid w:val="00282CF6"/>
    <w:rsid w:val="00282F72"/>
    <w:rsid w:val="0028335F"/>
    <w:rsid w:val="00284151"/>
    <w:rsid w:val="00284CF8"/>
    <w:rsid w:val="00286161"/>
    <w:rsid w:val="00291749"/>
    <w:rsid w:val="002927CA"/>
    <w:rsid w:val="00293906"/>
    <w:rsid w:val="00294BF8"/>
    <w:rsid w:val="00296708"/>
    <w:rsid w:val="002A0A88"/>
    <w:rsid w:val="002A11AC"/>
    <w:rsid w:val="002A1BA8"/>
    <w:rsid w:val="002A1C04"/>
    <w:rsid w:val="002A253A"/>
    <w:rsid w:val="002A486E"/>
    <w:rsid w:val="002A4DF0"/>
    <w:rsid w:val="002A5E6F"/>
    <w:rsid w:val="002A6A53"/>
    <w:rsid w:val="002B160E"/>
    <w:rsid w:val="002B2020"/>
    <w:rsid w:val="002B670B"/>
    <w:rsid w:val="002B6E74"/>
    <w:rsid w:val="002C1242"/>
    <w:rsid w:val="002C14A0"/>
    <w:rsid w:val="002C3441"/>
    <w:rsid w:val="002C38D5"/>
    <w:rsid w:val="002C3A10"/>
    <w:rsid w:val="002C3C56"/>
    <w:rsid w:val="002C6C1C"/>
    <w:rsid w:val="002C7940"/>
    <w:rsid w:val="002D1407"/>
    <w:rsid w:val="002D221A"/>
    <w:rsid w:val="002D26EA"/>
    <w:rsid w:val="002D2CD2"/>
    <w:rsid w:val="002D31A5"/>
    <w:rsid w:val="002D3660"/>
    <w:rsid w:val="002D3B0E"/>
    <w:rsid w:val="002D4180"/>
    <w:rsid w:val="002D4558"/>
    <w:rsid w:val="002D4B7F"/>
    <w:rsid w:val="002D4CFA"/>
    <w:rsid w:val="002D5617"/>
    <w:rsid w:val="002D565A"/>
    <w:rsid w:val="002D6192"/>
    <w:rsid w:val="002D61AC"/>
    <w:rsid w:val="002D6735"/>
    <w:rsid w:val="002D7FD5"/>
    <w:rsid w:val="002E1606"/>
    <w:rsid w:val="002E1720"/>
    <w:rsid w:val="002E1872"/>
    <w:rsid w:val="002E226F"/>
    <w:rsid w:val="002E367F"/>
    <w:rsid w:val="002E3C16"/>
    <w:rsid w:val="002E682A"/>
    <w:rsid w:val="002E6B81"/>
    <w:rsid w:val="002F009A"/>
    <w:rsid w:val="002F00F4"/>
    <w:rsid w:val="002F097E"/>
    <w:rsid w:val="002F2948"/>
    <w:rsid w:val="002F2E4D"/>
    <w:rsid w:val="002F33C6"/>
    <w:rsid w:val="002F7501"/>
    <w:rsid w:val="003022FB"/>
    <w:rsid w:val="003027CE"/>
    <w:rsid w:val="00302FDD"/>
    <w:rsid w:val="00303183"/>
    <w:rsid w:val="003037AC"/>
    <w:rsid w:val="003047D8"/>
    <w:rsid w:val="00305230"/>
    <w:rsid w:val="003063CA"/>
    <w:rsid w:val="0030682A"/>
    <w:rsid w:val="00310351"/>
    <w:rsid w:val="0031046A"/>
    <w:rsid w:val="00310558"/>
    <w:rsid w:val="00310BFB"/>
    <w:rsid w:val="00310C65"/>
    <w:rsid w:val="00312F71"/>
    <w:rsid w:val="00312F98"/>
    <w:rsid w:val="00313257"/>
    <w:rsid w:val="0031456D"/>
    <w:rsid w:val="00314BF1"/>
    <w:rsid w:val="0031559B"/>
    <w:rsid w:val="00316430"/>
    <w:rsid w:val="00316B64"/>
    <w:rsid w:val="00317750"/>
    <w:rsid w:val="00317A15"/>
    <w:rsid w:val="003207E8"/>
    <w:rsid w:val="0032153F"/>
    <w:rsid w:val="0032326F"/>
    <w:rsid w:val="0032349A"/>
    <w:rsid w:val="00326FD2"/>
    <w:rsid w:val="0033017B"/>
    <w:rsid w:val="003310FA"/>
    <w:rsid w:val="003319B9"/>
    <w:rsid w:val="003319CA"/>
    <w:rsid w:val="00332A4F"/>
    <w:rsid w:val="00333D7F"/>
    <w:rsid w:val="0033664C"/>
    <w:rsid w:val="0034024C"/>
    <w:rsid w:val="003432DB"/>
    <w:rsid w:val="00350A66"/>
    <w:rsid w:val="0035128E"/>
    <w:rsid w:val="003512B1"/>
    <w:rsid w:val="00351D24"/>
    <w:rsid w:val="00354685"/>
    <w:rsid w:val="0035576E"/>
    <w:rsid w:val="00356060"/>
    <w:rsid w:val="00356B26"/>
    <w:rsid w:val="003575A3"/>
    <w:rsid w:val="003666E6"/>
    <w:rsid w:val="00367C01"/>
    <w:rsid w:val="00367CBE"/>
    <w:rsid w:val="003711CD"/>
    <w:rsid w:val="003740E8"/>
    <w:rsid w:val="00374145"/>
    <w:rsid w:val="003762D1"/>
    <w:rsid w:val="00376770"/>
    <w:rsid w:val="00377412"/>
    <w:rsid w:val="00377AC9"/>
    <w:rsid w:val="00380961"/>
    <w:rsid w:val="00383E37"/>
    <w:rsid w:val="0038456B"/>
    <w:rsid w:val="00384ACC"/>
    <w:rsid w:val="00386CA7"/>
    <w:rsid w:val="00387912"/>
    <w:rsid w:val="00387F78"/>
    <w:rsid w:val="00391228"/>
    <w:rsid w:val="00391C01"/>
    <w:rsid w:val="0039211D"/>
    <w:rsid w:val="003931A0"/>
    <w:rsid w:val="003948A2"/>
    <w:rsid w:val="003A1E21"/>
    <w:rsid w:val="003A219A"/>
    <w:rsid w:val="003A4358"/>
    <w:rsid w:val="003A5034"/>
    <w:rsid w:val="003A50DB"/>
    <w:rsid w:val="003A5AFC"/>
    <w:rsid w:val="003A61E5"/>
    <w:rsid w:val="003B0687"/>
    <w:rsid w:val="003B116E"/>
    <w:rsid w:val="003B2414"/>
    <w:rsid w:val="003B2E03"/>
    <w:rsid w:val="003B323D"/>
    <w:rsid w:val="003B522E"/>
    <w:rsid w:val="003B7296"/>
    <w:rsid w:val="003B7492"/>
    <w:rsid w:val="003C03FB"/>
    <w:rsid w:val="003C201B"/>
    <w:rsid w:val="003C30AC"/>
    <w:rsid w:val="003C3804"/>
    <w:rsid w:val="003C38EF"/>
    <w:rsid w:val="003C5862"/>
    <w:rsid w:val="003C5D9C"/>
    <w:rsid w:val="003C5DBF"/>
    <w:rsid w:val="003C71DA"/>
    <w:rsid w:val="003C7898"/>
    <w:rsid w:val="003D104C"/>
    <w:rsid w:val="003D1A79"/>
    <w:rsid w:val="003D2A56"/>
    <w:rsid w:val="003D5749"/>
    <w:rsid w:val="003D6390"/>
    <w:rsid w:val="003D7E49"/>
    <w:rsid w:val="003E6734"/>
    <w:rsid w:val="003E7620"/>
    <w:rsid w:val="003E7FE6"/>
    <w:rsid w:val="003F048D"/>
    <w:rsid w:val="003F0AC6"/>
    <w:rsid w:val="003F19BD"/>
    <w:rsid w:val="003F4860"/>
    <w:rsid w:val="003F528D"/>
    <w:rsid w:val="003F6BB7"/>
    <w:rsid w:val="004018E2"/>
    <w:rsid w:val="0040270D"/>
    <w:rsid w:val="00405392"/>
    <w:rsid w:val="00405ACB"/>
    <w:rsid w:val="00405FA7"/>
    <w:rsid w:val="00406C10"/>
    <w:rsid w:val="00407646"/>
    <w:rsid w:val="00410EA9"/>
    <w:rsid w:val="00411541"/>
    <w:rsid w:val="00412801"/>
    <w:rsid w:val="00412EAF"/>
    <w:rsid w:val="00414161"/>
    <w:rsid w:val="00420BAA"/>
    <w:rsid w:val="004219FD"/>
    <w:rsid w:val="004224DC"/>
    <w:rsid w:val="0042251B"/>
    <w:rsid w:val="00423B09"/>
    <w:rsid w:val="00423E58"/>
    <w:rsid w:val="0042566C"/>
    <w:rsid w:val="0042593D"/>
    <w:rsid w:val="00426B2E"/>
    <w:rsid w:val="00426C3F"/>
    <w:rsid w:val="00426C65"/>
    <w:rsid w:val="00430C7A"/>
    <w:rsid w:val="00432755"/>
    <w:rsid w:val="0043379D"/>
    <w:rsid w:val="00434415"/>
    <w:rsid w:val="00434519"/>
    <w:rsid w:val="00434AAD"/>
    <w:rsid w:val="00434CD6"/>
    <w:rsid w:val="00435202"/>
    <w:rsid w:val="004355CB"/>
    <w:rsid w:val="004370D3"/>
    <w:rsid w:val="00443B98"/>
    <w:rsid w:val="00445C43"/>
    <w:rsid w:val="00445F20"/>
    <w:rsid w:val="0044665C"/>
    <w:rsid w:val="00447BB9"/>
    <w:rsid w:val="0045008E"/>
    <w:rsid w:val="00450254"/>
    <w:rsid w:val="004513FF"/>
    <w:rsid w:val="004524F1"/>
    <w:rsid w:val="004526B8"/>
    <w:rsid w:val="00453E54"/>
    <w:rsid w:val="0045607D"/>
    <w:rsid w:val="00460912"/>
    <w:rsid w:val="00461E06"/>
    <w:rsid w:val="00463A22"/>
    <w:rsid w:val="00463FD1"/>
    <w:rsid w:val="00465526"/>
    <w:rsid w:val="0046560D"/>
    <w:rsid w:val="00465E00"/>
    <w:rsid w:val="00470B81"/>
    <w:rsid w:val="004718F3"/>
    <w:rsid w:val="00471F5E"/>
    <w:rsid w:val="0047209D"/>
    <w:rsid w:val="004735E6"/>
    <w:rsid w:val="0047645C"/>
    <w:rsid w:val="004771D9"/>
    <w:rsid w:val="0048010E"/>
    <w:rsid w:val="004803D0"/>
    <w:rsid w:val="00482F3B"/>
    <w:rsid w:val="0048696F"/>
    <w:rsid w:val="00487B96"/>
    <w:rsid w:val="00491184"/>
    <w:rsid w:val="00491883"/>
    <w:rsid w:val="00491CD3"/>
    <w:rsid w:val="0049364B"/>
    <w:rsid w:val="004937F1"/>
    <w:rsid w:val="00493B42"/>
    <w:rsid w:val="00494252"/>
    <w:rsid w:val="00494D42"/>
    <w:rsid w:val="00495943"/>
    <w:rsid w:val="00496593"/>
    <w:rsid w:val="004970F9"/>
    <w:rsid w:val="004A1102"/>
    <w:rsid w:val="004A2082"/>
    <w:rsid w:val="004A2AA6"/>
    <w:rsid w:val="004A548B"/>
    <w:rsid w:val="004A6A32"/>
    <w:rsid w:val="004A6F21"/>
    <w:rsid w:val="004A74EA"/>
    <w:rsid w:val="004A7780"/>
    <w:rsid w:val="004B0C31"/>
    <w:rsid w:val="004B0F80"/>
    <w:rsid w:val="004B1A93"/>
    <w:rsid w:val="004B2EE9"/>
    <w:rsid w:val="004B3075"/>
    <w:rsid w:val="004B3429"/>
    <w:rsid w:val="004B3C41"/>
    <w:rsid w:val="004B4DB4"/>
    <w:rsid w:val="004B512E"/>
    <w:rsid w:val="004B52D6"/>
    <w:rsid w:val="004B7FD3"/>
    <w:rsid w:val="004C3D5D"/>
    <w:rsid w:val="004D1D3D"/>
    <w:rsid w:val="004D3BA8"/>
    <w:rsid w:val="004D6A3F"/>
    <w:rsid w:val="004D7C59"/>
    <w:rsid w:val="004E1401"/>
    <w:rsid w:val="004E1F2E"/>
    <w:rsid w:val="004E2804"/>
    <w:rsid w:val="004E2E15"/>
    <w:rsid w:val="004E2FB4"/>
    <w:rsid w:val="004E505E"/>
    <w:rsid w:val="004E5C4A"/>
    <w:rsid w:val="004E5DB5"/>
    <w:rsid w:val="004E6A10"/>
    <w:rsid w:val="004F247C"/>
    <w:rsid w:val="004F4636"/>
    <w:rsid w:val="004F50D2"/>
    <w:rsid w:val="004F6AA5"/>
    <w:rsid w:val="004F7724"/>
    <w:rsid w:val="005002F9"/>
    <w:rsid w:val="0050040F"/>
    <w:rsid w:val="00502924"/>
    <w:rsid w:val="005029BC"/>
    <w:rsid w:val="00506CA5"/>
    <w:rsid w:val="005079BD"/>
    <w:rsid w:val="005108CA"/>
    <w:rsid w:val="00511A6C"/>
    <w:rsid w:val="005122A6"/>
    <w:rsid w:val="0051345D"/>
    <w:rsid w:val="00513558"/>
    <w:rsid w:val="00514974"/>
    <w:rsid w:val="00515D49"/>
    <w:rsid w:val="00520C34"/>
    <w:rsid w:val="00520C7C"/>
    <w:rsid w:val="00520F2C"/>
    <w:rsid w:val="005217F4"/>
    <w:rsid w:val="005229FE"/>
    <w:rsid w:val="00524895"/>
    <w:rsid w:val="0052799D"/>
    <w:rsid w:val="00527A24"/>
    <w:rsid w:val="00530AAD"/>
    <w:rsid w:val="0053512C"/>
    <w:rsid w:val="00535A31"/>
    <w:rsid w:val="00537392"/>
    <w:rsid w:val="00542867"/>
    <w:rsid w:val="00542F87"/>
    <w:rsid w:val="005449A5"/>
    <w:rsid w:val="005464F6"/>
    <w:rsid w:val="00547D15"/>
    <w:rsid w:val="00550530"/>
    <w:rsid w:val="00551E8C"/>
    <w:rsid w:val="005520C8"/>
    <w:rsid w:val="005537E6"/>
    <w:rsid w:val="0055479C"/>
    <w:rsid w:val="00554AC1"/>
    <w:rsid w:val="00557ADB"/>
    <w:rsid w:val="00557E17"/>
    <w:rsid w:val="00557F3B"/>
    <w:rsid w:val="00560094"/>
    <w:rsid w:val="005611E9"/>
    <w:rsid w:val="005614C5"/>
    <w:rsid w:val="0056153B"/>
    <w:rsid w:val="00563246"/>
    <w:rsid w:val="00563267"/>
    <w:rsid w:val="0056350B"/>
    <w:rsid w:val="00563CB5"/>
    <w:rsid w:val="005651B6"/>
    <w:rsid w:val="005654CE"/>
    <w:rsid w:val="00566BE5"/>
    <w:rsid w:val="005700C5"/>
    <w:rsid w:val="00571026"/>
    <w:rsid w:val="005710F2"/>
    <w:rsid w:val="00571BFE"/>
    <w:rsid w:val="00573C06"/>
    <w:rsid w:val="005744E9"/>
    <w:rsid w:val="0058108B"/>
    <w:rsid w:val="005814D7"/>
    <w:rsid w:val="00584431"/>
    <w:rsid w:val="00584667"/>
    <w:rsid w:val="00585E23"/>
    <w:rsid w:val="005867C0"/>
    <w:rsid w:val="00586872"/>
    <w:rsid w:val="00586CE8"/>
    <w:rsid w:val="0058773E"/>
    <w:rsid w:val="00590FF5"/>
    <w:rsid w:val="00591D63"/>
    <w:rsid w:val="00592225"/>
    <w:rsid w:val="00593F2F"/>
    <w:rsid w:val="00596472"/>
    <w:rsid w:val="00596B8D"/>
    <w:rsid w:val="005A0432"/>
    <w:rsid w:val="005A07F4"/>
    <w:rsid w:val="005A20AB"/>
    <w:rsid w:val="005A5960"/>
    <w:rsid w:val="005A66DA"/>
    <w:rsid w:val="005A6778"/>
    <w:rsid w:val="005A69E7"/>
    <w:rsid w:val="005A6E3B"/>
    <w:rsid w:val="005A7709"/>
    <w:rsid w:val="005A7844"/>
    <w:rsid w:val="005A78DB"/>
    <w:rsid w:val="005B04F6"/>
    <w:rsid w:val="005B0BDA"/>
    <w:rsid w:val="005B1E86"/>
    <w:rsid w:val="005B215C"/>
    <w:rsid w:val="005B2522"/>
    <w:rsid w:val="005B2D61"/>
    <w:rsid w:val="005B39B4"/>
    <w:rsid w:val="005B3E62"/>
    <w:rsid w:val="005B4890"/>
    <w:rsid w:val="005B6058"/>
    <w:rsid w:val="005B655C"/>
    <w:rsid w:val="005C03AA"/>
    <w:rsid w:val="005C1934"/>
    <w:rsid w:val="005C28C3"/>
    <w:rsid w:val="005D0464"/>
    <w:rsid w:val="005D2355"/>
    <w:rsid w:val="005D38E2"/>
    <w:rsid w:val="005D5346"/>
    <w:rsid w:val="005D6CB2"/>
    <w:rsid w:val="005D7AB6"/>
    <w:rsid w:val="005E1342"/>
    <w:rsid w:val="005E4417"/>
    <w:rsid w:val="005E5B96"/>
    <w:rsid w:val="005F0586"/>
    <w:rsid w:val="005F074B"/>
    <w:rsid w:val="005F3655"/>
    <w:rsid w:val="005F38D7"/>
    <w:rsid w:val="005F3FB1"/>
    <w:rsid w:val="005F4F9D"/>
    <w:rsid w:val="005F7CDF"/>
    <w:rsid w:val="00601D49"/>
    <w:rsid w:val="00601F47"/>
    <w:rsid w:val="00603340"/>
    <w:rsid w:val="00607E6B"/>
    <w:rsid w:val="006121F7"/>
    <w:rsid w:val="0061266F"/>
    <w:rsid w:val="00615604"/>
    <w:rsid w:val="0061725B"/>
    <w:rsid w:val="00617E01"/>
    <w:rsid w:val="00621E73"/>
    <w:rsid w:val="006224B4"/>
    <w:rsid w:val="00622F52"/>
    <w:rsid w:val="00625A69"/>
    <w:rsid w:val="00627458"/>
    <w:rsid w:val="00627C8E"/>
    <w:rsid w:val="00630017"/>
    <w:rsid w:val="00630835"/>
    <w:rsid w:val="00630932"/>
    <w:rsid w:val="00630FC2"/>
    <w:rsid w:val="00631249"/>
    <w:rsid w:val="00631D25"/>
    <w:rsid w:val="00631D5C"/>
    <w:rsid w:val="00633ADC"/>
    <w:rsid w:val="0063667E"/>
    <w:rsid w:val="00636D34"/>
    <w:rsid w:val="00642C10"/>
    <w:rsid w:val="00642F75"/>
    <w:rsid w:val="00643D88"/>
    <w:rsid w:val="00643FA7"/>
    <w:rsid w:val="00644A05"/>
    <w:rsid w:val="0064525D"/>
    <w:rsid w:val="006470CB"/>
    <w:rsid w:val="00647C64"/>
    <w:rsid w:val="00650050"/>
    <w:rsid w:val="00650CC2"/>
    <w:rsid w:val="0065489C"/>
    <w:rsid w:val="00656BAC"/>
    <w:rsid w:val="00657652"/>
    <w:rsid w:val="006614F0"/>
    <w:rsid w:val="006620AE"/>
    <w:rsid w:val="00662949"/>
    <w:rsid w:val="00662FC1"/>
    <w:rsid w:val="00665016"/>
    <w:rsid w:val="00670CE3"/>
    <w:rsid w:val="0067129D"/>
    <w:rsid w:val="00671F38"/>
    <w:rsid w:val="00673B02"/>
    <w:rsid w:val="00674878"/>
    <w:rsid w:val="006754C5"/>
    <w:rsid w:val="00681CD7"/>
    <w:rsid w:val="006825A2"/>
    <w:rsid w:val="00682617"/>
    <w:rsid w:val="00682CEB"/>
    <w:rsid w:val="0068367B"/>
    <w:rsid w:val="00684787"/>
    <w:rsid w:val="00684F94"/>
    <w:rsid w:val="00687899"/>
    <w:rsid w:val="00687B2A"/>
    <w:rsid w:val="0069149B"/>
    <w:rsid w:val="00692A10"/>
    <w:rsid w:val="00693683"/>
    <w:rsid w:val="00694E99"/>
    <w:rsid w:val="0069520D"/>
    <w:rsid w:val="0069628E"/>
    <w:rsid w:val="006A0458"/>
    <w:rsid w:val="006A1CD3"/>
    <w:rsid w:val="006A2C63"/>
    <w:rsid w:val="006A6109"/>
    <w:rsid w:val="006A778E"/>
    <w:rsid w:val="006B01C6"/>
    <w:rsid w:val="006B0293"/>
    <w:rsid w:val="006B1C5E"/>
    <w:rsid w:val="006B1F0C"/>
    <w:rsid w:val="006B26E5"/>
    <w:rsid w:val="006B2F11"/>
    <w:rsid w:val="006B4049"/>
    <w:rsid w:val="006B4512"/>
    <w:rsid w:val="006B593D"/>
    <w:rsid w:val="006B725E"/>
    <w:rsid w:val="006B7F6C"/>
    <w:rsid w:val="006C1C58"/>
    <w:rsid w:val="006C42F4"/>
    <w:rsid w:val="006C63E8"/>
    <w:rsid w:val="006C73BF"/>
    <w:rsid w:val="006D09B9"/>
    <w:rsid w:val="006D204C"/>
    <w:rsid w:val="006D2ECA"/>
    <w:rsid w:val="006D3670"/>
    <w:rsid w:val="006D3A42"/>
    <w:rsid w:val="006D5A14"/>
    <w:rsid w:val="006D7074"/>
    <w:rsid w:val="006D74F5"/>
    <w:rsid w:val="006D7B9E"/>
    <w:rsid w:val="006E076E"/>
    <w:rsid w:val="006E0D48"/>
    <w:rsid w:val="006E0F9C"/>
    <w:rsid w:val="006E170D"/>
    <w:rsid w:val="006E1CA1"/>
    <w:rsid w:val="006E3288"/>
    <w:rsid w:val="006E3915"/>
    <w:rsid w:val="006E3E1E"/>
    <w:rsid w:val="006E3E49"/>
    <w:rsid w:val="006E41C5"/>
    <w:rsid w:val="006E41D3"/>
    <w:rsid w:val="006E4386"/>
    <w:rsid w:val="006E5232"/>
    <w:rsid w:val="006E549F"/>
    <w:rsid w:val="006E7085"/>
    <w:rsid w:val="006E7441"/>
    <w:rsid w:val="006E791E"/>
    <w:rsid w:val="006F09FF"/>
    <w:rsid w:val="006F0DED"/>
    <w:rsid w:val="006F1B94"/>
    <w:rsid w:val="006F22ED"/>
    <w:rsid w:val="006F2F6A"/>
    <w:rsid w:val="006F41B0"/>
    <w:rsid w:val="006F41E9"/>
    <w:rsid w:val="006F463A"/>
    <w:rsid w:val="00702BA9"/>
    <w:rsid w:val="00703592"/>
    <w:rsid w:val="00704D57"/>
    <w:rsid w:val="00705B31"/>
    <w:rsid w:val="007077F3"/>
    <w:rsid w:val="00710521"/>
    <w:rsid w:val="00711252"/>
    <w:rsid w:val="00712A0B"/>
    <w:rsid w:val="00714601"/>
    <w:rsid w:val="00715ECE"/>
    <w:rsid w:val="00717369"/>
    <w:rsid w:val="007175E9"/>
    <w:rsid w:val="00717D42"/>
    <w:rsid w:val="00717FD8"/>
    <w:rsid w:val="00720977"/>
    <w:rsid w:val="007236F7"/>
    <w:rsid w:val="00724FD9"/>
    <w:rsid w:val="0072667F"/>
    <w:rsid w:val="00730E0D"/>
    <w:rsid w:val="00731926"/>
    <w:rsid w:val="0073299A"/>
    <w:rsid w:val="00732F98"/>
    <w:rsid w:val="007337EE"/>
    <w:rsid w:val="007346FE"/>
    <w:rsid w:val="007360EF"/>
    <w:rsid w:val="00737AA0"/>
    <w:rsid w:val="00737F25"/>
    <w:rsid w:val="007400E8"/>
    <w:rsid w:val="0074058E"/>
    <w:rsid w:val="00742213"/>
    <w:rsid w:val="0074673D"/>
    <w:rsid w:val="007472D1"/>
    <w:rsid w:val="0075022F"/>
    <w:rsid w:val="0075393D"/>
    <w:rsid w:val="00753C79"/>
    <w:rsid w:val="00754713"/>
    <w:rsid w:val="00754EFC"/>
    <w:rsid w:val="007554A9"/>
    <w:rsid w:val="007556F4"/>
    <w:rsid w:val="00757023"/>
    <w:rsid w:val="00757515"/>
    <w:rsid w:val="00757E28"/>
    <w:rsid w:val="007609A6"/>
    <w:rsid w:val="00760B7D"/>
    <w:rsid w:val="007617CA"/>
    <w:rsid w:val="00762144"/>
    <w:rsid w:val="00765C0C"/>
    <w:rsid w:val="00771E99"/>
    <w:rsid w:val="007738D6"/>
    <w:rsid w:val="00774512"/>
    <w:rsid w:val="00774A57"/>
    <w:rsid w:val="00781931"/>
    <w:rsid w:val="0078273D"/>
    <w:rsid w:val="00783064"/>
    <w:rsid w:val="00783BD9"/>
    <w:rsid w:val="0078704C"/>
    <w:rsid w:val="007904E9"/>
    <w:rsid w:val="007928B3"/>
    <w:rsid w:val="007956CE"/>
    <w:rsid w:val="0079653D"/>
    <w:rsid w:val="0079710C"/>
    <w:rsid w:val="007A02C1"/>
    <w:rsid w:val="007A0A81"/>
    <w:rsid w:val="007A2173"/>
    <w:rsid w:val="007A3855"/>
    <w:rsid w:val="007A5FC8"/>
    <w:rsid w:val="007A60E8"/>
    <w:rsid w:val="007A65D7"/>
    <w:rsid w:val="007A6673"/>
    <w:rsid w:val="007A6BB4"/>
    <w:rsid w:val="007A6CE5"/>
    <w:rsid w:val="007A773D"/>
    <w:rsid w:val="007A7F91"/>
    <w:rsid w:val="007B0692"/>
    <w:rsid w:val="007B0F6C"/>
    <w:rsid w:val="007B0FED"/>
    <w:rsid w:val="007B2382"/>
    <w:rsid w:val="007B25D3"/>
    <w:rsid w:val="007B315A"/>
    <w:rsid w:val="007B56B8"/>
    <w:rsid w:val="007B6105"/>
    <w:rsid w:val="007B6D5B"/>
    <w:rsid w:val="007B7080"/>
    <w:rsid w:val="007B774B"/>
    <w:rsid w:val="007B7AAD"/>
    <w:rsid w:val="007C09FF"/>
    <w:rsid w:val="007C1323"/>
    <w:rsid w:val="007C2689"/>
    <w:rsid w:val="007C3295"/>
    <w:rsid w:val="007C372A"/>
    <w:rsid w:val="007C5EE0"/>
    <w:rsid w:val="007C632F"/>
    <w:rsid w:val="007C6B8E"/>
    <w:rsid w:val="007C70E3"/>
    <w:rsid w:val="007C79CF"/>
    <w:rsid w:val="007D0689"/>
    <w:rsid w:val="007D16DD"/>
    <w:rsid w:val="007D18C1"/>
    <w:rsid w:val="007D1FD3"/>
    <w:rsid w:val="007D2C2C"/>
    <w:rsid w:val="007D325F"/>
    <w:rsid w:val="007D3E10"/>
    <w:rsid w:val="007D4AC8"/>
    <w:rsid w:val="007E0497"/>
    <w:rsid w:val="007E156E"/>
    <w:rsid w:val="007E16D2"/>
    <w:rsid w:val="007E1CD7"/>
    <w:rsid w:val="007E2D60"/>
    <w:rsid w:val="007E7BB4"/>
    <w:rsid w:val="007F06F4"/>
    <w:rsid w:val="007F0E75"/>
    <w:rsid w:val="007F18A4"/>
    <w:rsid w:val="007F27FF"/>
    <w:rsid w:val="007F4522"/>
    <w:rsid w:val="007F4630"/>
    <w:rsid w:val="007F52B2"/>
    <w:rsid w:val="007F54CD"/>
    <w:rsid w:val="007F596A"/>
    <w:rsid w:val="007F7884"/>
    <w:rsid w:val="00800663"/>
    <w:rsid w:val="0080241C"/>
    <w:rsid w:val="00802669"/>
    <w:rsid w:val="00802BD6"/>
    <w:rsid w:val="00802E88"/>
    <w:rsid w:val="008042A0"/>
    <w:rsid w:val="00806504"/>
    <w:rsid w:val="00810DDA"/>
    <w:rsid w:val="00811FC3"/>
    <w:rsid w:val="00814EA7"/>
    <w:rsid w:val="00815DF1"/>
    <w:rsid w:val="008162E3"/>
    <w:rsid w:val="00817BF7"/>
    <w:rsid w:val="00822143"/>
    <w:rsid w:val="00822E5C"/>
    <w:rsid w:val="00824727"/>
    <w:rsid w:val="0082487F"/>
    <w:rsid w:val="0082767F"/>
    <w:rsid w:val="00827BD8"/>
    <w:rsid w:val="00827C95"/>
    <w:rsid w:val="00830768"/>
    <w:rsid w:val="008307F9"/>
    <w:rsid w:val="00830994"/>
    <w:rsid w:val="00831451"/>
    <w:rsid w:val="008326C6"/>
    <w:rsid w:val="00833B79"/>
    <w:rsid w:val="00835366"/>
    <w:rsid w:val="00835E24"/>
    <w:rsid w:val="008363C8"/>
    <w:rsid w:val="00836DC4"/>
    <w:rsid w:val="00837EBB"/>
    <w:rsid w:val="00840A49"/>
    <w:rsid w:val="008435FE"/>
    <w:rsid w:val="008461B5"/>
    <w:rsid w:val="00846436"/>
    <w:rsid w:val="0084751B"/>
    <w:rsid w:val="0084761D"/>
    <w:rsid w:val="00847BAF"/>
    <w:rsid w:val="00850147"/>
    <w:rsid w:val="00850773"/>
    <w:rsid w:val="0085157D"/>
    <w:rsid w:val="0085329A"/>
    <w:rsid w:val="00853E2D"/>
    <w:rsid w:val="00854CCA"/>
    <w:rsid w:val="008561AB"/>
    <w:rsid w:val="0085731C"/>
    <w:rsid w:val="008604DB"/>
    <w:rsid w:val="008607BB"/>
    <w:rsid w:val="00862BD7"/>
    <w:rsid w:val="00862D37"/>
    <w:rsid w:val="008637FB"/>
    <w:rsid w:val="0086434A"/>
    <w:rsid w:val="00864527"/>
    <w:rsid w:val="00865899"/>
    <w:rsid w:val="00865DF8"/>
    <w:rsid w:val="00866E5E"/>
    <w:rsid w:val="0086725E"/>
    <w:rsid w:val="00867628"/>
    <w:rsid w:val="008724E3"/>
    <w:rsid w:val="0087265A"/>
    <w:rsid w:val="008726BA"/>
    <w:rsid w:val="008726CB"/>
    <w:rsid w:val="00873893"/>
    <w:rsid w:val="008740CE"/>
    <w:rsid w:val="008764C9"/>
    <w:rsid w:val="00876CE8"/>
    <w:rsid w:val="00876D95"/>
    <w:rsid w:val="00877DE5"/>
    <w:rsid w:val="00880068"/>
    <w:rsid w:val="008829AF"/>
    <w:rsid w:val="00882D52"/>
    <w:rsid w:val="00882FC9"/>
    <w:rsid w:val="0088355E"/>
    <w:rsid w:val="00883C42"/>
    <w:rsid w:val="00884096"/>
    <w:rsid w:val="00885EB7"/>
    <w:rsid w:val="00886867"/>
    <w:rsid w:val="00890211"/>
    <w:rsid w:val="00890BD7"/>
    <w:rsid w:val="00891BFF"/>
    <w:rsid w:val="00891EEE"/>
    <w:rsid w:val="008927FF"/>
    <w:rsid w:val="00893F99"/>
    <w:rsid w:val="00894080"/>
    <w:rsid w:val="00894408"/>
    <w:rsid w:val="0089627A"/>
    <w:rsid w:val="00896436"/>
    <w:rsid w:val="00896509"/>
    <w:rsid w:val="00896F87"/>
    <w:rsid w:val="008A2208"/>
    <w:rsid w:val="008A3D83"/>
    <w:rsid w:val="008A6BA4"/>
    <w:rsid w:val="008A72C4"/>
    <w:rsid w:val="008A7407"/>
    <w:rsid w:val="008A7E20"/>
    <w:rsid w:val="008B1352"/>
    <w:rsid w:val="008B1D11"/>
    <w:rsid w:val="008B297B"/>
    <w:rsid w:val="008B316A"/>
    <w:rsid w:val="008B361B"/>
    <w:rsid w:val="008B44FD"/>
    <w:rsid w:val="008B4911"/>
    <w:rsid w:val="008B6AA3"/>
    <w:rsid w:val="008B6C31"/>
    <w:rsid w:val="008C1E07"/>
    <w:rsid w:val="008C333D"/>
    <w:rsid w:val="008C338D"/>
    <w:rsid w:val="008C3690"/>
    <w:rsid w:val="008C4864"/>
    <w:rsid w:val="008C4E1F"/>
    <w:rsid w:val="008C5E28"/>
    <w:rsid w:val="008C72B7"/>
    <w:rsid w:val="008C777C"/>
    <w:rsid w:val="008D1A5D"/>
    <w:rsid w:val="008D33B4"/>
    <w:rsid w:val="008D4B39"/>
    <w:rsid w:val="008D6B7D"/>
    <w:rsid w:val="008D7864"/>
    <w:rsid w:val="008D7CB0"/>
    <w:rsid w:val="008E0699"/>
    <w:rsid w:val="008E0BEE"/>
    <w:rsid w:val="008E0F26"/>
    <w:rsid w:val="008E1234"/>
    <w:rsid w:val="008E1DAD"/>
    <w:rsid w:val="008E272D"/>
    <w:rsid w:val="008E2C5B"/>
    <w:rsid w:val="008E31F9"/>
    <w:rsid w:val="008E3EF0"/>
    <w:rsid w:val="008E4703"/>
    <w:rsid w:val="008E62A5"/>
    <w:rsid w:val="008F0A5F"/>
    <w:rsid w:val="008F153D"/>
    <w:rsid w:val="008F25CE"/>
    <w:rsid w:val="008F2F70"/>
    <w:rsid w:val="008F48BE"/>
    <w:rsid w:val="008F52EC"/>
    <w:rsid w:val="008F587E"/>
    <w:rsid w:val="008F7E96"/>
    <w:rsid w:val="00902155"/>
    <w:rsid w:val="00903013"/>
    <w:rsid w:val="00904AA0"/>
    <w:rsid w:val="00905392"/>
    <w:rsid w:val="009059FA"/>
    <w:rsid w:val="0091007A"/>
    <w:rsid w:val="00912284"/>
    <w:rsid w:val="00912D85"/>
    <w:rsid w:val="00913EE8"/>
    <w:rsid w:val="00914EE3"/>
    <w:rsid w:val="00915D46"/>
    <w:rsid w:val="00917643"/>
    <w:rsid w:val="009224F9"/>
    <w:rsid w:val="009225DE"/>
    <w:rsid w:val="00923A2B"/>
    <w:rsid w:val="009250BC"/>
    <w:rsid w:val="009250EF"/>
    <w:rsid w:val="00931E59"/>
    <w:rsid w:val="00932AC2"/>
    <w:rsid w:val="00933EAF"/>
    <w:rsid w:val="00934398"/>
    <w:rsid w:val="00934860"/>
    <w:rsid w:val="0093619A"/>
    <w:rsid w:val="00936FB0"/>
    <w:rsid w:val="009372B8"/>
    <w:rsid w:val="00937340"/>
    <w:rsid w:val="00937565"/>
    <w:rsid w:val="0093775A"/>
    <w:rsid w:val="0093798D"/>
    <w:rsid w:val="00937B89"/>
    <w:rsid w:val="0094053D"/>
    <w:rsid w:val="009408D7"/>
    <w:rsid w:val="00940FCE"/>
    <w:rsid w:val="0094336E"/>
    <w:rsid w:val="0094638A"/>
    <w:rsid w:val="00947021"/>
    <w:rsid w:val="00947E75"/>
    <w:rsid w:val="0095100A"/>
    <w:rsid w:val="00951233"/>
    <w:rsid w:val="00951D04"/>
    <w:rsid w:val="00957BCB"/>
    <w:rsid w:val="00957BEB"/>
    <w:rsid w:val="00957E4D"/>
    <w:rsid w:val="0096030E"/>
    <w:rsid w:val="00960CE3"/>
    <w:rsid w:val="00961035"/>
    <w:rsid w:val="00963B90"/>
    <w:rsid w:val="00963FF8"/>
    <w:rsid w:val="009644B0"/>
    <w:rsid w:val="0096533F"/>
    <w:rsid w:val="009675A0"/>
    <w:rsid w:val="00971441"/>
    <w:rsid w:val="009716DD"/>
    <w:rsid w:val="00971838"/>
    <w:rsid w:val="00971ABD"/>
    <w:rsid w:val="009722AE"/>
    <w:rsid w:val="009725BF"/>
    <w:rsid w:val="009740CE"/>
    <w:rsid w:val="00974306"/>
    <w:rsid w:val="00975533"/>
    <w:rsid w:val="00976B9D"/>
    <w:rsid w:val="009771E1"/>
    <w:rsid w:val="00981254"/>
    <w:rsid w:val="00982C2E"/>
    <w:rsid w:val="00982D59"/>
    <w:rsid w:val="00982D82"/>
    <w:rsid w:val="00982E72"/>
    <w:rsid w:val="009845CD"/>
    <w:rsid w:val="00985E18"/>
    <w:rsid w:val="0098609F"/>
    <w:rsid w:val="009870A1"/>
    <w:rsid w:val="0099000C"/>
    <w:rsid w:val="00990657"/>
    <w:rsid w:val="00990FF9"/>
    <w:rsid w:val="0099119C"/>
    <w:rsid w:val="0099196E"/>
    <w:rsid w:val="009937A7"/>
    <w:rsid w:val="00993EAF"/>
    <w:rsid w:val="00994FA5"/>
    <w:rsid w:val="00996AFF"/>
    <w:rsid w:val="00996FE4"/>
    <w:rsid w:val="009A2001"/>
    <w:rsid w:val="009A21E2"/>
    <w:rsid w:val="009A2BC6"/>
    <w:rsid w:val="009A4404"/>
    <w:rsid w:val="009A46F4"/>
    <w:rsid w:val="009A5A18"/>
    <w:rsid w:val="009A767D"/>
    <w:rsid w:val="009B05B4"/>
    <w:rsid w:val="009B1FBA"/>
    <w:rsid w:val="009B2048"/>
    <w:rsid w:val="009B266D"/>
    <w:rsid w:val="009B28E7"/>
    <w:rsid w:val="009B2B3E"/>
    <w:rsid w:val="009B5E59"/>
    <w:rsid w:val="009B6909"/>
    <w:rsid w:val="009C0BA0"/>
    <w:rsid w:val="009C2FD3"/>
    <w:rsid w:val="009C3B75"/>
    <w:rsid w:val="009C4D29"/>
    <w:rsid w:val="009D18CD"/>
    <w:rsid w:val="009D54C6"/>
    <w:rsid w:val="009D69F5"/>
    <w:rsid w:val="009E0B53"/>
    <w:rsid w:val="009E0D53"/>
    <w:rsid w:val="009E1FC8"/>
    <w:rsid w:val="009E491E"/>
    <w:rsid w:val="009E4A78"/>
    <w:rsid w:val="009E4B57"/>
    <w:rsid w:val="009F01C3"/>
    <w:rsid w:val="009F0608"/>
    <w:rsid w:val="009F111B"/>
    <w:rsid w:val="009F1324"/>
    <w:rsid w:val="009F3057"/>
    <w:rsid w:val="009F38B0"/>
    <w:rsid w:val="009F6B08"/>
    <w:rsid w:val="009F6C51"/>
    <w:rsid w:val="009F7E25"/>
    <w:rsid w:val="00A0091F"/>
    <w:rsid w:val="00A025DE"/>
    <w:rsid w:val="00A036B3"/>
    <w:rsid w:val="00A04F41"/>
    <w:rsid w:val="00A05112"/>
    <w:rsid w:val="00A06A5F"/>
    <w:rsid w:val="00A06ADD"/>
    <w:rsid w:val="00A10E1B"/>
    <w:rsid w:val="00A11305"/>
    <w:rsid w:val="00A11952"/>
    <w:rsid w:val="00A1213F"/>
    <w:rsid w:val="00A12585"/>
    <w:rsid w:val="00A13348"/>
    <w:rsid w:val="00A1486E"/>
    <w:rsid w:val="00A14A22"/>
    <w:rsid w:val="00A15061"/>
    <w:rsid w:val="00A176F5"/>
    <w:rsid w:val="00A20150"/>
    <w:rsid w:val="00A20883"/>
    <w:rsid w:val="00A21485"/>
    <w:rsid w:val="00A22EA5"/>
    <w:rsid w:val="00A2358B"/>
    <w:rsid w:val="00A242D4"/>
    <w:rsid w:val="00A24B37"/>
    <w:rsid w:val="00A24DEC"/>
    <w:rsid w:val="00A250B9"/>
    <w:rsid w:val="00A2605E"/>
    <w:rsid w:val="00A26E22"/>
    <w:rsid w:val="00A26EF4"/>
    <w:rsid w:val="00A32512"/>
    <w:rsid w:val="00A35218"/>
    <w:rsid w:val="00A3589E"/>
    <w:rsid w:val="00A3755E"/>
    <w:rsid w:val="00A401B5"/>
    <w:rsid w:val="00A4062E"/>
    <w:rsid w:val="00A41B95"/>
    <w:rsid w:val="00A439C1"/>
    <w:rsid w:val="00A43E90"/>
    <w:rsid w:val="00A44EAA"/>
    <w:rsid w:val="00A466B7"/>
    <w:rsid w:val="00A511C7"/>
    <w:rsid w:val="00A515F3"/>
    <w:rsid w:val="00A519A5"/>
    <w:rsid w:val="00A520BE"/>
    <w:rsid w:val="00A5311A"/>
    <w:rsid w:val="00A543F4"/>
    <w:rsid w:val="00A5513B"/>
    <w:rsid w:val="00A55485"/>
    <w:rsid w:val="00A55B8C"/>
    <w:rsid w:val="00A55E91"/>
    <w:rsid w:val="00A57270"/>
    <w:rsid w:val="00A57DCF"/>
    <w:rsid w:val="00A600DD"/>
    <w:rsid w:val="00A60863"/>
    <w:rsid w:val="00A60A20"/>
    <w:rsid w:val="00A62C03"/>
    <w:rsid w:val="00A657CA"/>
    <w:rsid w:val="00A664E8"/>
    <w:rsid w:val="00A666D3"/>
    <w:rsid w:val="00A70BBD"/>
    <w:rsid w:val="00A750AA"/>
    <w:rsid w:val="00A75646"/>
    <w:rsid w:val="00A76B64"/>
    <w:rsid w:val="00A76C14"/>
    <w:rsid w:val="00A76E80"/>
    <w:rsid w:val="00A80A86"/>
    <w:rsid w:val="00A83622"/>
    <w:rsid w:val="00A842D4"/>
    <w:rsid w:val="00A84902"/>
    <w:rsid w:val="00A87F44"/>
    <w:rsid w:val="00A87F58"/>
    <w:rsid w:val="00A91E5A"/>
    <w:rsid w:val="00A9522B"/>
    <w:rsid w:val="00AA02E5"/>
    <w:rsid w:val="00AA3263"/>
    <w:rsid w:val="00AA34BA"/>
    <w:rsid w:val="00AA5275"/>
    <w:rsid w:val="00AA56DA"/>
    <w:rsid w:val="00AB0294"/>
    <w:rsid w:val="00AB39F1"/>
    <w:rsid w:val="00AB4ADE"/>
    <w:rsid w:val="00AB615C"/>
    <w:rsid w:val="00AB6961"/>
    <w:rsid w:val="00AB6B8B"/>
    <w:rsid w:val="00AB751A"/>
    <w:rsid w:val="00AB7BA2"/>
    <w:rsid w:val="00AC064A"/>
    <w:rsid w:val="00AC3E3E"/>
    <w:rsid w:val="00AC577B"/>
    <w:rsid w:val="00AC63D9"/>
    <w:rsid w:val="00AD004D"/>
    <w:rsid w:val="00AD088B"/>
    <w:rsid w:val="00AD155F"/>
    <w:rsid w:val="00AD171D"/>
    <w:rsid w:val="00AD2F2D"/>
    <w:rsid w:val="00AD43A8"/>
    <w:rsid w:val="00AD4AAC"/>
    <w:rsid w:val="00AD53E1"/>
    <w:rsid w:val="00AD57EB"/>
    <w:rsid w:val="00AD7375"/>
    <w:rsid w:val="00AD756D"/>
    <w:rsid w:val="00AE0D6F"/>
    <w:rsid w:val="00AE4C3F"/>
    <w:rsid w:val="00AE521E"/>
    <w:rsid w:val="00AE549F"/>
    <w:rsid w:val="00AE5693"/>
    <w:rsid w:val="00AF0AE1"/>
    <w:rsid w:val="00AF1778"/>
    <w:rsid w:val="00AF62B0"/>
    <w:rsid w:val="00AF71DE"/>
    <w:rsid w:val="00AF7721"/>
    <w:rsid w:val="00B008B4"/>
    <w:rsid w:val="00B00BC0"/>
    <w:rsid w:val="00B01A46"/>
    <w:rsid w:val="00B064A0"/>
    <w:rsid w:val="00B071FC"/>
    <w:rsid w:val="00B07776"/>
    <w:rsid w:val="00B10942"/>
    <w:rsid w:val="00B10CCD"/>
    <w:rsid w:val="00B12243"/>
    <w:rsid w:val="00B12B8D"/>
    <w:rsid w:val="00B1336D"/>
    <w:rsid w:val="00B153E5"/>
    <w:rsid w:val="00B15E04"/>
    <w:rsid w:val="00B169C4"/>
    <w:rsid w:val="00B17438"/>
    <w:rsid w:val="00B214C2"/>
    <w:rsid w:val="00B22784"/>
    <w:rsid w:val="00B24D7A"/>
    <w:rsid w:val="00B26283"/>
    <w:rsid w:val="00B26B4D"/>
    <w:rsid w:val="00B27339"/>
    <w:rsid w:val="00B300CE"/>
    <w:rsid w:val="00B31182"/>
    <w:rsid w:val="00B32E77"/>
    <w:rsid w:val="00B347CE"/>
    <w:rsid w:val="00B365DC"/>
    <w:rsid w:val="00B37526"/>
    <w:rsid w:val="00B4180A"/>
    <w:rsid w:val="00B44B25"/>
    <w:rsid w:val="00B4665A"/>
    <w:rsid w:val="00B47124"/>
    <w:rsid w:val="00B5100A"/>
    <w:rsid w:val="00B51FDA"/>
    <w:rsid w:val="00B52BE8"/>
    <w:rsid w:val="00B52F4C"/>
    <w:rsid w:val="00B55A05"/>
    <w:rsid w:val="00B567AA"/>
    <w:rsid w:val="00B57504"/>
    <w:rsid w:val="00B57AA2"/>
    <w:rsid w:val="00B60181"/>
    <w:rsid w:val="00B64177"/>
    <w:rsid w:val="00B665F8"/>
    <w:rsid w:val="00B66A2A"/>
    <w:rsid w:val="00B6744C"/>
    <w:rsid w:val="00B7102C"/>
    <w:rsid w:val="00B71283"/>
    <w:rsid w:val="00B71A1F"/>
    <w:rsid w:val="00B73D96"/>
    <w:rsid w:val="00B77BC8"/>
    <w:rsid w:val="00B81FB1"/>
    <w:rsid w:val="00B84131"/>
    <w:rsid w:val="00B8634F"/>
    <w:rsid w:val="00B86738"/>
    <w:rsid w:val="00B90C76"/>
    <w:rsid w:val="00B91924"/>
    <w:rsid w:val="00B91A75"/>
    <w:rsid w:val="00B91CE1"/>
    <w:rsid w:val="00B95DB8"/>
    <w:rsid w:val="00B9644B"/>
    <w:rsid w:val="00B967B9"/>
    <w:rsid w:val="00BA4204"/>
    <w:rsid w:val="00BA4368"/>
    <w:rsid w:val="00BA4695"/>
    <w:rsid w:val="00BB23B0"/>
    <w:rsid w:val="00BB2408"/>
    <w:rsid w:val="00BB37DA"/>
    <w:rsid w:val="00BB5CC6"/>
    <w:rsid w:val="00BB66AA"/>
    <w:rsid w:val="00BB6A0B"/>
    <w:rsid w:val="00BC024E"/>
    <w:rsid w:val="00BC0DC3"/>
    <w:rsid w:val="00BC19FE"/>
    <w:rsid w:val="00BC34A1"/>
    <w:rsid w:val="00BC4000"/>
    <w:rsid w:val="00BC4DB2"/>
    <w:rsid w:val="00BC6802"/>
    <w:rsid w:val="00BC6F72"/>
    <w:rsid w:val="00BC7A79"/>
    <w:rsid w:val="00BD00C4"/>
    <w:rsid w:val="00BD189D"/>
    <w:rsid w:val="00BD2551"/>
    <w:rsid w:val="00BD3D35"/>
    <w:rsid w:val="00BD5836"/>
    <w:rsid w:val="00BD7D7F"/>
    <w:rsid w:val="00BE1347"/>
    <w:rsid w:val="00BE58EC"/>
    <w:rsid w:val="00BE7EA0"/>
    <w:rsid w:val="00BF45AF"/>
    <w:rsid w:val="00BF46CB"/>
    <w:rsid w:val="00BF495F"/>
    <w:rsid w:val="00BF786C"/>
    <w:rsid w:val="00BF7952"/>
    <w:rsid w:val="00C025B5"/>
    <w:rsid w:val="00C02AFA"/>
    <w:rsid w:val="00C04DBB"/>
    <w:rsid w:val="00C06652"/>
    <w:rsid w:val="00C0696C"/>
    <w:rsid w:val="00C103E2"/>
    <w:rsid w:val="00C11623"/>
    <w:rsid w:val="00C12F6B"/>
    <w:rsid w:val="00C155AA"/>
    <w:rsid w:val="00C16DAD"/>
    <w:rsid w:val="00C17ECA"/>
    <w:rsid w:val="00C22606"/>
    <w:rsid w:val="00C2277C"/>
    <w:rsid w:val="00C229A0"/>
    <w:rsid w:val="00C24051"/>
    <w:rsid w:val="00C258CC"/>
    <w:rsid w:val="00C26073"/>
    <w:rsid w:val="00C2655C"/>
    <w:rsid w:val="00C2725F"/>
    <w:rsid w:val="00C30806"/>
    <w:rsid w:val="00C30C81"/>
    <w:rsid w:val="00C31B8C"/>
    <w:rsid w:val="00C32E5A"/>
    <w:rsid w:val="00C33A54"/>
    <w:rsid w:val="00C359B5"/>
    <w:rsid w:val="00C35D83"/>
    <w:rsid w:val="00C363CA"/>
    <w:rsid w:val="00C43072"/>
    <w:rsid w:val="00C432DB"/>
    <w:rsid w:val="00C44219"/>
    <w:rsid w:val="00C44E68"/>
    <w:rsid w:val="00C45F64"/>
    <w:rsid w:val="00C4640C"/>
    <w:rsid w:val="00C5126B"/>
    <w:rsid w:val="00C51F63"/>
    <w:rsid w:val="00C528F5"/>
    <w:rsid w:val="00C52E96"/>
    <w:rsid w:val="00C5359C"/>
    <w:rsid w:val="00C54A20"/>
    <w:rsid w:val="00C54C1E"/>
    <w:rsid w:val="00C56B63"/>
    <w:rsid w:val="00C606CB"/>
    <w:rsid w:val="00C647C0"/>
    <w:rsid w:val="00C6592A"/>
    <w:rsid w:val="00C6613F"/>
    <w:rsid w:val="00C6615F"/>
    <w:rsid w:val="00C662A3"/>
    <w:rsid w:val="00C66EA4"/>
    <w:rsid w:val="00C67945"/>
    <w:rsid w:val="00C73599"/>
    <w:rsid w:val="00C738EE"/>
    <w:rsid w:val="00C743F1"/>
    <w:rsid w:val="00C75AEF"/>
    <w:rsid w:val="00C77181"/>
    <w:rsid w:val="00C77438"/>
    <w:rsid w:val="00C801ED"/>
    <w:rsid w:val="00C80398"/>
    <w:rsid w:val="00C811B9"/>
    <w:rsid w:val="00C81BB4"/>
    <w:rsid w:val="00C82502"/>
    <w:rsid w:val="00C82D46"/>
    <w:rsid w:val="00C847FC"/>
    <w:rsid w:val="00C849CF"/>
    <w:rsid w:val="00C86EEC"/>
    <w:rsid w:val="00C877B5"/>
    <w:rsid w:val="00C90442"/>
    <w:rsid w:val="00C9121A"/>
    <w:rsid w:val="00C912FD"/>
    <w:rsid w:val="00C915A8"/>
    <w:rsid w:val="00C92CD7"/>
    <w:rsid w:val="00C9365C"/>
    <w:rsid w:val="00C943A2"/>
    <w:rsid w:val="00C94939"/>
    <w:rsid w:val="00C95395"/>
    <w:rsid w:val="00C96A1B"/>
    <w:rsid w:val="00C96CEC"/>
    <w:rsid w:val="00C96E6F"/>
    <w:rsid w:val="00C974D0"/>
    <w:rsid w:val="00CA0280"/>
    <w:rsid w:val="00CA12A3"/>
    <w:rsid w:val="00CA1F85"/>
    <w:rsid w:val="00CA2421"/>
    <w:rsid w:val="00CA772C"/>
    <w:rsid w:val="00CA7AEA"/>
    <w:rsid w:val="00CA7CF7"/>
    <w:rsid w:val="00CB02B6"/>
    <w:rsid w:val="00CB0714"/>
    <w:rsid w:val="00CB115A"/>
    <w:rsid w:val="00CB163D"/>
    <w:rsid w:val="00CB3689"/>
    <w:rsid w:val="00CB39A9"/>
    <w:rsid w:val="00CB63F3"/>
    <w:rsid w:val="00CB67B6"/>
    <w:rsid w:val="00CB78BA"/>
    <w:rsid w:val="00CC0483"/>
    <w:rsid w:val="00CC0A87"/>
    <w:rsid w:val="00CC0E57"/>
    <w:rsid w:val="00CC21C2"/>
    <w:rsid w:val="00CC3F89"/>
    <w:rsid w:val="00CC62DF"/>
    <w:rsid w:val="00CC65B3"/>
    <w:rsid w:val="00CC7FB5"/>
    <w:rsid w:val="00CD122A"/>
    <w:rsid w:val="00CD18C5"/>
    <w:rsid w:val="00CD4915"/>
    <w:rsid w:val="00CD49DC"/>
    <w:rsid w:val="00CD5572"/>
    <w:rsid w:val="00CD594B"/>
    <w:rsid w:val="00CE0517"/>
    <w:rsid w:val="00CE1794"/>
    <w:rsid w:val="00CE3624"/>
    <w:rsid w:val="00CE39C1"/>
    <w:rsid w:val="00CE48F2"/>
    <w:rsid w:val="00CE5228"/>
    <w:rsid w:val="00CE63AF"/>
    <w:rsid w:val="00CE68DF"/>
    <w:rsid w:val="00CF0BBA"/>
    <w:rsid w:val="00CF0C27"/>
    <w:rsid w:val="00CF10AE"/>
    <w:rsid w:val="00CF13BE"/>
    <w:rsid w:val="00CF17DC"/>
    <w:rsid w:val="00CF25CA"/>
    <w:rsid w:val="00CF2C4C"/>
    <w:rsid w:val="00CF2E9A"/>
    <w:rsid w:val="00CF3E46"/>
    <w:rsid w:val="00CF4A48"/>
    <w:rsid w:val="00CF502A"/>
    <w:rsid w:val="00CF65E6"/>
    <w:rsid w:val="00CF6E27"/>
    <w:rsid w:val="00D002D2"/>
    <w:rsid w:val="00D00A5E"/>
    <w:rsid w:val="00D01AFA"/>
    <w:rsid w:val="00D01F9B"/>
    <w:rsid w:val="00D021E0"/>
    <w:rsid w:val="00D03470"/>
    <w:rsid w:val="00D03E6D"/>
    <w:rsid w:val="00D03F1F"/>
    <w:rsid w:val="00D04112"/>
    <w:rsid w:val="00D06419"/>
    <w:rsid w:val="00D0685B"/>
    <w:rsid w:val="00D12A5C"/>
    <w:rsid w:val="00D144E3"/>
    <w:rsid w:val="00D155DF"/>
    <w:rsid w:val="00D16735"/>
    <w:rsid w:val="00D2016E"/>
    <w:rsid w:val="00D2049A"/>
    <w:rsid w:val="00D207DA"/>
    <w:rsid w:val="00D21DE5"/>
    <w:rsid w:val="00D2445A"/>
    <w:rsid w:val="00D24C52"/>
    <w:rsid w:val="00D25B2F"/>
    <w:rsid w:val="00D25ECC"/>
    <w:rsid w:val="00D26EB0"/>
    <w:rsid w:val="00D3106F"/>
    <w:rsid w:val="00D315D7"/>
    <w:rsid w:val="00D33C68"/>
    <w:rsid w:val="00D36EEA"/>
    <w:rsid w:val="00D379B9"/>
    <w:rsid w:val="00D37C22"/>
    <w:rsid w:val="00D400E4"/>
    <w:rsid w:val="00D403A4"/>
    <w:rsid w:val="00D41955"/>
    <w:rsid w:val="00D42B5E"/>
    <w:rsid w:val="00D44B96"/>
    <w:rsid w:val="00D46284"/>
    <w:rsid w:val="00D472E5"/>
    <w:rsid w:val="00D47C6F"/>
    <w:rsid w:val="00D50619"/>
    <w:rsid w:val="00D52C68"/>
    <w:rsid w:val="00D52D0B"/>
    <w:rsid w:val="00D537CB"/>
    <w:rsid w:val="00D561A9"/>
    <w:rsid w:val="00D566DB"/>
    <w:rsid w:val="00D57059"/>
    <w:rsid w:val="00D60806"/>
    <w:rsid w:val="00D60F64"/>
    <w:rsid w:val="00D63D4B"/>
    <w:rsid w:val="00D63EA7"/>
    <w:rsid w:val="00D63F2F"/>
    <w:rsid w:val="00D65558"/>
    <w:rsid w:val="00D67493"/>
    <w:rsid w:val="00D706EA"/>
    <w:rsid w:val="00D72E0C"/>
    <w:rsid w:val="00D72EEC"/>
    <w:rsid w:val="00D732D9"/>
    <w:rsid w:val="00D7668A"/>
    <w:rsid w:val="00D76E80"/>
    <w:rsid w:val="00D77447"/>
    <w:rsid w:val="00D775FD"/>
    <w:rsid w:val="00D8073C"/>
    <w:rsid w:val="00D8305B"/>
    <w:rsid w:val="00D8323D"/>
    <w:rsid w:val="00D84B8B"/>
    <w:rsid w:val="00D84E7D"/>
    <w:rsid w:val="00D85086"/>
    <w:rsid w:val="00D85F80"/>
    <w:rsid w:val="00D874A5"/>
    <w:rsid w:val="00D879CE"/>
    <w:rsid w:val="00D87A4D"/>
    <w:rsid w:val="00D92455"/>
    <w:rsid w:val="00D924C1"/>
    <w:rsid w:val="00D94687"/>
    <w:rsid w:val="00D9696C"/>
    <w:rsid w:val="00D96BEB"/>
    <w:rsid w:val="00D97F90"/>
    <w:rsid w:val="00DA13E3"/>
    <w:rsid w:val="00DA1E61"/>
    <w:rsid w:val="00DA5CDE"/>
    <w:rsid w:val="00DA7093"/>
    <w:rsid w:val="00DB0543"/>
    <w:rsid w:val="00DB1D27"/>
    <w:rsid w:val="00DB1D95"/>
    <w:rsid w:val="00DB1DDB"/>
    <w:rsid w:val="00DB5C55"/>
    <w:rsid w:val="00DB6122"/>
    <w:rsid w:val="00DB6140"/>
    <w:rsid w:val="00DB6D09"/>
    <w:rsid w:val="00DB79A9"/>
    <w:rsid w:val="00DB7A42"/>
    <w:rsid w:val="00DC00C1"/>
    <w:rsid w:val="00DC0938"/>
    <w:rsid w:val="00DC0A1E"/>
    <w:rsid w:val="00DC0C8F"/>
    <w:rsid w:val="00DC0D23"/>
    <w:rsid w:val="00DC446A"/>
    <w:rsid w:val="00DC55AD"/>
    <w:rsid w:val="00DC75DE"/>
    <w:rsid w:val="00DC7C18"/>
    <w:rsid w:val="00DD0F1C"/>
    <w:rsid w:val="00DD3EFE"/>
    <w:rsid w:val="00DD7DD2"/>
    <w:rsid w:val="00DE29FD"/>
    <w:rsid w:val="00DE2D8F"/>
    <w:rsid w:val="00DE3E94"/>
    <w:rsid w:val="00DE40A6"/>
    <w:rsid w:val="00DE4E46"/>
    <w:rsid w:val="00DE660F"/>
    <w:rsid w:val="00DE7366"/>
    <w:rsid w:val="00DF0748"/>
    <w:rsid w:val="00DF1198"/>
    <w:rsid w:val="00DF15FA"/>
    <w:rsid w:val="00DF2C52"/>
    <w:rsid w:val="00DF2C6B"/>
    <w:rsid w:val="00DF3013"/>
    <w:rsid w:val="00DF36C6"/>
    <w:rsid w:val="00DF3A5A"/>
    <w:rsid w:val="00DF3ED1"/>
    <w:rsid w:val="00DF5638"/>
    <w:rsid w:val="00DF6394"/>
    <w:rsid w:val="00E00112"/>
    <w:rsid w:val="00E0025B"/>
    <w:rsid w:val="00E019EF"/>
    <w:rsid w:val="00E022FA"/>
    <w:rsid w:val="00E02F92"/>
    <w:rsid w:val="00E0376C"/>
    <w:rsid w:val="00E03A18"/>
    <w:rsid w:val="00E0439C"/>
    <w:rsid w:val="00E045CE"/>
    <w:rsid w:val="00E0468E"/>
    <w:rsid w:val="00E0481A"/>
    <w:rsid w:val="00E05C2C"/>
    <w:rsid w:val="00E0623D"/>
    <w:rsid w:val="00E066D4"/>
    <w:rsid w:val="00E10693"/>
    <w:rsid w:val="00E10B43"/>
    <w:rsid w:val="00E1160C"/>
    <w:rsid w:val="00E11850"/>
    <w:rsid w:val="00E1268D"/>
    <w:rsid w:val="00E13EC4"/>
    <w:rsid w:val="00E1475C"/>
    <w:rsid w:val="00E14B58"/>
    <w:rsid w:val="00E14B87"/>
    <w:rsid w:val="00E163A6"/>
    <w:rsid w:val="00E16817"/>
    <w:rsid w:val="00E16957"/>
    <w:rsid w:val="00E1703C"/>
    <w:rsid w:val="00E17105"/>
    <w:rsid w:val="00E20C35"/>
    <w:rsid w:val="00E20C46"/>
    <w:rsid w:val="00E20F5A"/>
    <w:rsid w:val="00E216DB"/>
    <w:rsid w:val="00E230B5"/>
    <w:rsid w:val="00E234E4"/>
    <w:rsid w:val="00E236D8"/>
    <w:rsid w:val="00E2390C"/>
    <w:rsid w:val="00E27686"/>
    <w:rsid w:val="00E279F4"/>
    <w:rsid w:val="00E27A23"/>
    <w:rsid w:val="00E308BA"/>
    <w:rsid w:val="00E31162"/>
    <w:rsid w:val="00E31B10"/>
    <w:rsid w:val="00E327C2"/>
    <w:rsid w:val="00E33F12"/>
    <w:rsid w:val="00E35C7C"/>
    <w:rsid w:val="00E37946"/>
    <w:rsid w:val="00E37BCB"/>
    <w:rsid w:val="00E40DB9"/>
    <w:rsid w:val="00E416AF"/>
    <w:rsid w:val="00E419AA"/>
    <w:rsid w:val="00E41CEE"/>
    <w:rsid w:val="00E42482"/>
    <w:rsid w:val="00E425E6"/>
    <w:rsid w:val="00E4273D"/>
    <w:rsid w:val="00E42787"/>
    <w:rsid w:val="00E42AFF"/>
    <w:rsid w:val="00E43AA8"/>
    <w:rsid w:val="00E44757"/>
    <w:rsid w:val="00E459F2"/>
    <w:rsid w:val="00E4693A"/>
    <w:rsid w:val="00E46EFF"/>
    <w:rsid w:val="00E50DE6"/>
    <w:rsid w:val="00E51C53"/>
    <w:rsid w:val="00E52EEC"/>
    <w:rsid w:val="00E535FD"/>
    <w:rsid w:val="00E55E3A"/>
    <w:rsid w:val="00E71F9D"/>
    <w:rsid w:val="00E721C6"/>
    <w:rsid w:val="00E73658"/>
    <w:rsid w:val="00E74F6A"/>
    <w:rsid w:val="00E7741C"/>
    <w:rsid w:val="00E80EA5"/>
    <w:rsid w:val="00E813ED"/>
    <w:rsid w:val="00E823BA"/>
    <w:rsid w:val="00E8263D"/>
    <w:rsid w:val="00E83D80"/>
    <w:rsid w:val="00E845B7"/>
    <w:rsid w:val="00E848B9"/>
    <w:rsid w:val="00E852C1"/>
    <w:rsid w:val="00E858DD"/>
    <w:rsid w:val="00E879E1"/>
    <w:rsid w:val="00E914A3"/>
    <w:rsid w:val="00E933B0"/>
    <w:rsid w:val="00E93F2B"/>
    <w:rsid w:val="00E95401"/>
    <w:rsid w:val="00E96D18"/>
    <w:rsid w:val="00EA17B7"/>
    <w:rsid w:val="00EA1918"/>
    <w:rsid w:val="00EA1DA3"/>
    <w:rsid w:val="00EA3B77"/>
    <w:rsid w:val="00EA40A9"/>
    <w:rsid w:val="00EA4A17"/>
    <w:rsid w:val="00EA4BE7"/>
    <w:rsid w:val="00EA66D4"/>
    <w:rsid w:val="00EA6DB0"/>
    <w:rsid w:val="00EA6EBE"/>
    <w:rsid w:val="00EA6FC3"/>
    <w:rsid w:val="00EA7DCA"/>
    <w:rsid w:val="00EB088E"/>
    <w:rsid w:val="00EB1AD7"/>
    <w:rsid w:val="00EB2998"/>
    <w:rsid w:val="00EB2F8E"/>
    <w:rsid w:val="00EB539B"/>
    <w:rsid w:val="00EB5D28"/>
    <w:rsid w:val="00EB6C3D"/>
    <w:rsid w:val="00EC0182"/>
    <w:rsid w:val="00EC225F"/>
    <w:rsid w:val="00EC2935"/>
    <w:rsid w:val="00EC2D12"/>
    <w:rsid w:val="00EC41C1"/>
    <w:rsid w:val="00EC4205"/>
    <w:rsid w:val="00EC4797"/>
    <w:rsid w:val="00EC6ED3"/>
    <w:rsid w:val="00EC7087"/>
    <w:rsid w:val="00ED1226"/>
    <w:rsid w:val="00ED23AE"/>
    <w:rsid w:val="00ED4281"/>
    <w:rsid w:val="00ED5031"/>
    <w:rsid w:val="00ED5D69"/>
    <w:rsid w:val="00ED6B7B"/>
    <w:rsid w:val="00ED7F4A"/>
    <w:rsid w:val="00EE0958"/>
    <w:rsid w:val="00EE1015"/>
    <w:rsid w:val="00EE2635"/>
    <w:rsid w:val="00EE2B3B"/>
    <w:rsid w:val="00EE5154"/>
    <w:rsid w:val="00EE5AEF"/>
    <w:rsid w:val="00EE6DDC"/>
    <w:rsid w:val="00EE6FD9"/>
    <w:rsid w:val="00EF1B2A"/>
    <w:rsid w:val="00EF5279"/>
    <w:rsid w:val="00EF6468"/>
    <w:rsid w:val="00EF6A12"/>
    <w:rsid w:val="00F02E5F"/>
    <w:rsid w:val="00F02FEC"/>
    <w:rsid w:val="00F0574C"/>
    <w:rsid w:val="00F05D37"/>
    <w:rsid w:val="00F07726"/>
    <w:rsid w:val="00F1016C"/>
    <w:rsid w:val="00F1067C"/>
    <w:rsid w:val="00F107E3"/>
    <w:rsid w:val="00F11088"/>
    <w:rsid w:val="00F113E0"/>
    <w:rsid w:val="00F117A3"/>
    <w:rsid w:val="00F1208D"/>
    <w:rsid w:val="00F136A7"/>
    <w:rsid w:val="00F15B18"/>
    <w:rsid w:val="00F15B3B"/>
    <w:rsid w:val="00F15E98"/>
    <w:rsid w:val="00F16073"/>
    <w:rsid w:val="00F16CB6"/>
    <w:rsid w:val="00F20361"/>
    <w:rsid w:val="00F20707"/>
    <w:rsid w:val="00F22257"/>
    <w:rsid w:val="00F23B57"/>
    <w:rsid w:val="00F2431D"/>
    <w:rsid w:val="00F24362"/>
    <w:rsid w:val="00F2481C"/>
    <w:rsid w:val="00F258EC"/>
    <w:rsid w:val="00F25D3A"/>
    <w:rsid w:val="00F274B9"/>
    <w:rsid w:val="00F30EB0"/>
    <w:rsid w:val="00F3122C"/>
    <w:rsid w:val="00F32C75"/>
    <w:rsid w:val="00F35512"/>
    <w:rsid w:val="00F36C83"/>
    <w:rsid w:val="00F374E2"/>
    <w:rsid w:val="00F42B50"/>
    <w:rsid w:val="00F44413"/>
    <w:rsid w:val="00F45227"/>
    <w:rsid w:val="00F4599E"/>
    <w:rsid w:val="00F4728B"/>
    <w:rsid w:val="00F501C9"/>
    <w:rsid w:val="00F501F0"/>
    <w:rsid w:val="00F515ED"/>
    <w:rsid w:val="00F53A74"/>
    <w:rsid w:val="00F54AC5"/>
    <w:rsid w:val="00F554E2"/>
    <w:rsid w:val="00F5742D"/>
    <w:rsid w:val="00F6004F"/>
    <w:rsid w:val="00F60F7C"/>
    <w:rsid w:val="00F61C9E"/>
    <w:rsid w:val="00F62A26"/>
    <w:rsid w:val="00F632FB"/>
    <w:rsid w:val="00F63C8A"/>
    <w:rsid w:val="00F6612A"/>
    <w:rsid w:val="00F6634F"/>
    <w:rsid w:val="00F66DA5"/>
    <w:rsid w:val="00F67052"/>
    <w:rsid w:val="00F67BE7"/>
    <w:rsid w:val="00F71E2F"/>
    <w:rsid w:val="00F72844"/>
    <w:rsid w:val="00F73844"/>
    <w:rsid w:val="00F759DD"/>
    <w:rsid w:val="00F76301"/>
    <w:rsid w:val="00F76531"/>
    <w:rsid w:val="00F778BD"/>
    <w:rsid w:val="00F80D42"/>
    <w:rsid w:val="00F82C90"/>
    <w:rsid w:val="00F83591"/>
    <w:rsid w:val="00F8676B"/>
    <w:rsid w:val="00F86B0A"/>
    <w:rsid w:val="00F87D18"/>
    <w:rsid w:val="00F90814"/>
    <w:rsid w:val="00F90817"/>
    <w:rsid w:val="00F90D18"/>
    <w:rsid w:val="00F90D90"/>
    <w:rsid w:val="00F91022"/>
    <w:rsid w:val="00F9463B"/>
    <w:rsid w:val="00F94B26"/>
    <w:rsid w:val="00F957C3"/>
    <w:rsid w:val="00F97BFD"/>
    <w:rsid w:val="00FA0302"/>
    <w:rsid w:val="00FA04D2"/>
    <w:rsid w:val="00FA17A1"/>
    <w:rsid w:val="00FA3578"/>
    <w:rsid w:val="00FA44FA"/>
    <w:rsid w:val="00FA557D"/>
    <w:rsid w:val="00FA59B2"/>
    <w:rsid w:val="00FA5DD5"/>
    <w:rsid w:val="00FA7053"/>
    <w:rsid w:val="00FB1878"/>
    <w:rsid w:val="00FB29A9"/>
    <w:rsid w:val="00FB2DD0"/>
    <w:rsid w:val="00FB3E3D"/>
    <w:rsid w:val="00FB46BE"/>
    <w:rsid w:val="00FB53CA"/>
    <w:rsid w:val="00FB6948"/>
    <w:rsid w:val="00FC1D42"/>
    <w:rsid w:val="00FC3FEB"/>
    <w:rsid w:val="00FC41F3"/>
    <w:rsid w:val="00FC4424"/>
    <w:rsid w:val="00FC44DA"/>
    <w:rsid w:val="00FC60BC"/>
    <w:rsid w:val="00FC6D55"/>
    <w:rsid w:val="00FC6F19"/>
    <w:rsid w:val="00FC7CFA"/>
    <w:rsid w:val="00FD12C5"/>
    <w:rsid w:val="00FD219C"/>
    <w:rsid w:val="00FD4A67"/>
    <w:rsid w:val="00FD60FF"/>
    <w:rsid w:val="00FD64D4"/>
    <w:rsid w:val="00FD7D28"/>
    <w:rsid w:val="00FD7D62"/>
    <w:rsid w:val="00FE0535"/>
    <w:rsid w:val="00FE1DDB"/>
    <w:rsid w:val="00FE1FE6"/>
    <w:rsid w:val="00FE25C7"/>
    <w:rsid w:val="00FE3879"/>
    <w:rsid w:val="00FE5150"/>
    <w:rsid w:val="00FE5A48"/>
    <w:rsid w:val="00FE6F2C"/>
    <w:rsid w:val="00FF18F2"/>
    <w:rsid w:val="00FF1B2C"/>
    <w:rsid w:val="00FF1DA0"/>
    <w:rsid w:val="00FF3EF3"/>
    <w:rsid w:val="00FF4203"/>
    <w:rsid w:val="00FF4403"/>
    <w:rsid w:val="00FF45DB"/>
    <w:rsid w:val="00FF6345"/>
    <w:rsid w:val="00FF7062"/>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francis.oxon.sch.uk/Diary/"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Props1.xml><?xml version="1.0" encoding="utf-8"?>
<ds:datastoreItem xmlns:ds="http://schemas.openxmlformats.org/officeDocument/2006/customXml" ds:itemID="{9334C230-FD9C-44A1-9AD6-9317E92E8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3.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4.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15</TotalTime>
  <Pages>3</Pages>
  <Words>733</Words>
  <Characters>3568</Characters>
  <Application>Microsoft Office Word</Application>
  <DocSecurity>0</DocSecurity>
  <Lines>108</Lines>
  <Paragraphs>58</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4243</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2</cp:revision>
  <cp:lastPrinted>2026-03-13T14:50:00Z</cp:lastPrinted>
  <dcterms:created xsi:type="dcterms:W3CDTF">2026-03-20T14:52:00Z</dcterms:created>
  <dcterms:modified xsi:type="dcterms:W3CDTF">2026-03-20T14:52:00Z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