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EF44D" w14:textId="77777777" w:rsidR="00B960B8" w:rsidRDefault="00B960B8" w:rsidP="002546A6">
      <w:pPr>
        <w:rPr>
          <w:rFonts w:asciiTheme="minorHAnsi" w:hAnsiTheme="minorHAnsi" w:cstheme="minorHAnsi"/>
          <w:sz w:val="22"/>
          <w:szCs w:val="22"/>
        </w:rPr>
      </w:pPr>
    </w:p>
    <w:p w14:paraId="09F14E46" w14:textId="77777777" w:rsidR="005F0ACC" w:rsidRDefault="005F0ACC" w:rsidP="005F0ACC">
      <w:pPr>
        <w:rPr>
          <w:rFonts w:asciiTheme="minorHAnsi" w:hAnsiTheme="minorHAnsi" w:cstheme="minorHAnsi"/>
        </w:rPr>
      </w:pPr>
    </w:p>
    <w:p w14:paraId="095482B7" w14:textId="77777777" w:rsidR="005F0ACC" w:rsidRDefault="005F0ACC" w:rsidP="005F0ACC">
      <w:pPr>
        <w:pStyle w:val="ListParagraph"/>
        <w:jc w:val="center"/>
        <w:rPr>
          <w:rFonts w:ascii="Aptos" w:hAnsi="Aptos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  <w:r>
        <w:rPr>
          <w:rFonts w:ascii="Aptos" w:hAnsi="Aptos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  <w:t>St Francis School – Weekly Reminders &amp; Notices</w:t>
      </w:r>
    </w:p>
    <w:p w14:paraId="0A274B33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</w:p>
    <w:p w14:paraId="54B8437C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</w:p>
    <w:p w14:paraId="3C01DB77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Contacting St Francis via </w:t>
      </w:r>
      <w:proofErr w:type="spellStart"/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MyChildAtSchool</w:t>
      </w:r>
      <w:proofErr w:type="spellEnd"/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(MCAS):</w:t>
      </w:r>
    </w:p>
    <w:p w14:paraId="2E4D41E4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</w:p>
    <w:p w14:paraId="64E5A39D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To </w:t>
      </w:r>
      <w:proofErr w:type="gramStart"/>
      <w:r>
        <w:rPr>
          <w:rFonts w:asciiTheme="minorHAnsi" w:hAnsiTheme="minorHAnsi" w:cstheme="minorHAnsi"/>
          <w:sz w:val="22"/>
          <w:szCs w:val="22"/>
        </w:rPr>
        <w:t>make contact with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the </w:t>
      </w:r>
      <w:r>
        <w:rPr>
          <w:rFonts w:asciiTheme="minorHAnsi" w:hAnsiTheme="minorHAnsi" w:cstheme="minorHAnsi"/>
          <w:b/>
          <w:bCs/>
          <w:sz w:val="22"/>
          <w:szCs w:val="22"/>
        </w:rPr>
        <w:t>school office</w:t>
      </w:r>
      <w:r>
        <w:rPr>
          <w:rFonts w:asciiTheme="minorHAnsi" w:hAnsiTheme="minorHAnsi" w:cstheme="minorHAnsi"/>
          <w:sz w:val="22"/>
          <w:szCs w:val="22"/>
        </w:rPr>
        <w:t xml:space="preserve"> please visit 'Messages' within the </w:t>
      </w:r>
      <w:proofErr w:type="spellStart"/>
      <w:r>
        <w:rPr>
          <w:rFonts w:asciiTheme="minorHAnsi" w:hAnsiTheme="minorHAnsi" w:cstheme="minorHAnsi"/>
          <w:sz w:val="22"/>
          <w:szCs w:val="22"/>
        </w:rPr>
        <w:t>MyChildAtSchool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(MCAS) app and click to send a message through to the school office.</w:t>
      </w:r>
    </w:p>
    <w:p w14:paraId="58C2AB6E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If you wish to contact your child’s </w:t>
      </w:r>
      <w:r>
        <w:rPr>
          <w:rFonts w:asciiTheme="minorHAnsi" w:hAnsiTheme="minorHAnsi" w:cstheme="minorHAnsi"/>
          <w:b/>
          <w:bCs/>
          <w:sz w:val="22"/>
          <w:szCs w:val="22"/>
        </w:rPr>
        <w:t>class teacher</w:t>
      </w:r>
      <w:r>
        <w:rPr>
          <w:rFonts w:asciiTheme="minorHAnsi" w:hAnsiTheme="minorHAnsi" w:cstheme="minorHAnsi"/>
          <w:sz w:val="22"/>
          <w:szCs w:val="22"/>
        </w:rPr>
        <w:t>, please locate the widget in MCAS called ‘Classes’, where your child’s class teacher’s name is displayed alongside an envelope icon. Click the envelope to send a message directly to the class teacher.</w:t>
      </w:r>
    </w:p>
    <w:p w14:paraId="3F377C4B" w14:textId="77777777" w:rsidR="005F0ACC" w:rsidRDefault="005F0ACC" w:rsidP="005F0AC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EA82136" w14:textId="77777777" w:rsidR="005F0ACC" w:rsidRDefault="005F0ACC" w:rsidP="005F0AC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5C1C56F" w14:textId="77777777" w:rsidR="005F0ACC" w:rsidRDefault="005F0ACC" w:rsidP="005F0AC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5C00FB7" w14:textId="77777777" w:rsidR="005F0ACC" w:rsidRDefault="005F0ACC" w:rsidP="005F0AC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8FA5324" w14:textId="3B82DB90" w:rsidR="005F0ACC" w:rsidRPr="005F0ACC" w:rsidRDefault="005F0ACC" w:rsidP="005F0AC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5F0ACC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Stay and Learn </w:t>
      </w:r>
      <w:r w:rsidR="002F1881">
        <w:rPr>
          <w:rFonts w:asciiTheme="minorHAnsi" w:hAnsiTheme="minorHAnsi" w:cstheme="minorHAnsi"/>
          <w:b/>
          <w:bCs/>
          <w:sz w:val="22"/>
          <w:szCs w:val="22"/>
          <w:u w:val="single"/>
        </w:rPr>
        <w:t>(15</w:t>
      </w:r>
      <w:r w:rsidR="002F1881" w:rsidRPr="002F1881">
        <w:rPr>
          <w:rFonts w:asciiTheme="minorHAnsi" w:hAnsiTheme="minorHAnsi" w:cstheme="minorHAnsi"/>
          <w:b/>
          <w:bCs/>
          <w:sz w:val="22"/>
          <w:szCs w:val="22"/>
          <w:u w:val="single"/>
          <w:vertAlign w:val="superscript"/>
        </w:rPr>
        <w:t>th</w:t>
      </w:r>
      <w:r w:rsidR="002F1881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May) - </w:t>
      </w:r>
    </w:p>
    <w:p w14:paraId="32E7449B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</w:p>
    <w:p w14:paraId="36547FC5" w14:textId="40F7221C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The week commencing 11</w:t>
      </w:r>
      <w:r w:rsidRPr="00757B9F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May 2026 is Mental Health Awareness Week. With this in mind, we would like to invite you to a </w:t>
      </w:r>
      <w:r w:rsidRPr="00C2095B">
        <w:rPr>
          <w:rFonts w:asciiTheme="minorHAnsi" w:hAnsiTheme="minorHAnsi" w:cstheme="minorHAnsi"/>
          <w:b/>
          <w:bCs/>
          <w:sz w:val="22"/>
          <w:szCs w:val="22"/>
        </w:rPr>
        <w:t>Stay and Learn on the 15</w:t>
      </w:r>
      <w:r w:rsidRPr="00C2095B">
        <w:rPr>
          <w:rFonts w:asciiTheme="minorHAnsi" w:hAnsiTheme="minorHAnsi" w:cstheme="minorHAnsi"/>
          <w:b/>
          <w:bCs/>
          <w:sz w:val="22"/>
          <w:szCs w:val="22"/>
          <w:vertAlign w:val="superscript"/>
        </w:rPr>
        <w:t>th of</w:t>
      </w:r>
      <w:r w:rsidRPr="00C2095B">
        <w:rPr>
          <w:rFonts w:asciiTheme="minorHAnsi" w:hAnsiTheme="minorHAnsi" w:cstheme="minorHAnsi"/>
          <w:b/>
          <w:bCs/>
          <w:sz w:val="22"/>
          <w:szCs w:val="22"/>
        </w:rPr>
        <w:t xml:space="preserve"> May. </w:t>
      </w:r>
    </w:p>
    <w:p w14:paraId="0B90C5AB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</w:p>
    <w:p w14:paraId="4BFBE725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After the morning drop off, there will be a talk in the school hall followed by an activity with your child in their classroom, this will include decorating a pebble for our beautiful prayer labyrinth. At around 9.15am, we will be having a grand opening of our prayer garden in remembrance of our lovely parent, Lisa Sawyer. The choir will also be doing a performance. This will be held outside our KS2 building. </w:t>
      </w:r>
    </w:p>
    <w:p w14:paraId="19DF4EDC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</w:p>
    <w:p w14:paraId="26E10E4A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If you are unable to attend, the school office will have a basket full of pebbles and acrylic pens for you to come in and decorate a pebble if you wish to add to our prayer labyrinth. The theme for decorating of the pebble is living life to the fullest or peace. </w:t>
      </w:r>
    </w:p>
    <w:p w14:paraId="34279189" w14:textId="77777777" w:rsidR="005F0ACC" w:rsidRDefault="005F0ACC" w:rsidP="005F0AC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5781BC1" w14:textId="77777777" w:rsidR="00703E51" w:rsidRDefault="00703E51" w:rsidP="005F0AC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3F99F72" w14:textId="77777777" w:rsidR="005F0ACC" w:rsidRDefault="005F0ACC" w:rsidP="005F0AC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9AF041C" w14:textId="77777777" w:rsidR="005F0ACC" w:rsidRPr="005F0ACC" w:rsidRDefault="005F0ACC" w:rsidP="005F0AC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29B31CB" w14:textId="49D2015D" w:rsidR="005F0ACC" w:rsidRPr="0079293E" w:rsidRDefault="0079293E" w:rsidP="005F0AC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79293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Vision Screening 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(Reception) </w:t>
      </w:r>
      <w:r w:rsidRPr="0079293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- </w:t>
      </w:r>
    </w:p>
    <w:p w14:paraId="3D55C437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</w:p>
    <w:p w14:paraId="3F960445" w14:textId="0C555289" w:rsidR="005F0ACC" w:rsidRDefault="008845A6" w:rsidP="005F0AC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Children in Reception have their vision screening on the </w:t>
      </w:r>
      <w:r w:rsidRPr="00B611B4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Pr="00B611B4">
        <w:rPr>
          <w:rFonts w:asciiTheme="minorHAnsi" w:hAnsiTheme="minorHAnsi" w:cstheme="minorHAnsi"/>
          <w:b/>
          <w:bCs/>
          <w:sz w:val="22"/>
          <w:szCs w:val="22"/>
          <w:vertAlign w:val="superscript"/>
        </w:rPr>
        <w:t>th</w:t>
      </w:r>
      <w:r w:rsidRPr="00B611B4">
        <w:rPr>
          <w:rFonts w:asciiTheme="minorHAnsi" w:hAnsiTheme="minorHAnsi" w:cstheme="minorHAnsi"/>
          <w:b/>
          <w:bCs/>
          <w:sz w:val="22"/>
          <w:szCs w:val="22"/>
        </w:rPr>
        <w:t xml:space="preserve"> of May.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011ABE">
        <w:rPr>
          <w:rFonts w:asciiTheme="minorHAnsi" w:hAnsiTheme="minorHAnsi" w:cstheme="minorHAnsi"/>
          <w:sz w:val="22"/>
          <w:szCs w:val="22"/>
        </w:rPr>
        <w:t xml:space="preserve">An email was sent </w:t>
      </w:r>
      <w:r w:rsidR="00E46AF6">
        <w:rPr>
          <w:rFonts w:asciiTheme="minorHAnsi" w:hAnsiTheme="minorHAnsi" w:cstheme="minorHAnsi"/>
          <w:sz w:val="22"/>
          <w:szCs w:val="22"/>
        </w:rPr>
        <w:t>in the week</w:t>
      </w:r>
      <w:r w:rsidR="00011ABE">
        <w:rPr>
          <w:rFonts w:asciiTheme="minorHAnsi" w:hAnsiTheme="minorHAnsi" w:cstheme="minorHAnsi"/>
          <w:sz w:val="22"/>
          <w:szCs w:val="22"/>
        </w:rPr>
        <w:t xml:space="preserve"> with attached documents </w:t>
      </w:r>
      <w:r w:rsidR="006324B1">
        <w:rPr>
          <w:rFonts w:asciiTheme="minorHAnsi" w:hAnsiTheme="minorHAnsi" w:cstheme="minorHAnsi"/>
          <w:sz w:val="22"/>
          <w:szCs w:val="22"/>
        </w:rPr>
        <w:t>providing information about the screening from our school nurs</w:t>
      </w:r>
      <w:r w:rsidR="00FA427F">
        <w:rPr>
          <w:rFonts w:asciiTheme="minorHAnsi" w:hAnsiTheme="minorHAnsi" w:cstheme="minorHAnsi"/>
          <w:sz w:val="22"/>
          <w:szCs w:val="22"/>
        </w:rPr>
        <w:t xml:space="preserve">e, Kate. </w:t>
      </w:r>
      <w:r w:rsidR="003F7831">
        <w:rPr>
          <w:rFonts w:asciiTheme="minorHAnsi" w:hAnsiTheme="minorHAnsi" w:cstheme="minorHAnsi"/>
          <w:sz w:val="22"/>
          <w:szCs w:val="22"/>
        </w:rPr>
        <w:t xml:space="preserve">Please make sure you have read the attachments and how you find out your child’s results. </w:t>
      </w:r>
    </w:p>
    <w:p w14:paraId="0BF23B8C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</w:p>
    <w:p w14:paraId="2F9ED84C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</w:p>
    <w:p w14:paraId="10174C85" w14:textId="77777777" w:rsidR="00703E51" w:rsidRDefault="00703E51" w:rsidP="005F0ACC">
      <w:pPr>
        <w:rPr>
          <w:rFonts w:asciiTheme="minorHAnsi" w:hAnsiTheme="minorHAnsi" w:cstheme="minorHAnsi"/>
          <w:sz w:val="22"/>
          <w:szCs w:val="22"/>
        </w:rPr>
      </w:pPr>
    </w:p>
    <w:p w14:paraId="5C9A14EA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</w:p>
    <w:p w14:paraId="19CBCFD5" w14:textId="6C34E5BA" w:rsidR="00ED25C3" w:rsidRPr="00ED25C3" w:rsidRDefault="00ED25C3" w:rsidP="00ED25C3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proofErr w:type="spellStart"/>
      <w:r w:rsidRPr="00ED25C3">
        <w:rPr>
          <w:rFonts w:asciiTheme="minorHAnsi" w:hAnsiTheme="minorHAnsi" w:cstheme="minorHAnsi"/>
          <w:b/>
          <w:bCs/>
          <w:sz w:val="22"/>
          <w:szCs w:val="22"/>
          <w:u w:val="single"/>
        </w:rPr>
        <w:lastRenderedPageBreak/>
        <w:t>Youlbury</w:t>
      </w:r>
      <w:proofErr w:type="spellEnd"/>
      <w:r w:rsidRPr="00ED25C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– Spending Money </w:t>
      </w:r>
    </w:p>
    <w:p w14:paraId="3AF0CCAF" w14:textId="77777777" w:rsidR="00ED25C3" w:rsidRPr="00ED25C3" w:rsidRDefault="00ED25C3" w:rsidP="00ED25C3">
      <w:pPr>
        <w:rPr>
          <w:rFonts w:asciiTheme="minorHAnsi" w:hAnsiTheme="minorHAnsi" w:cstheme="minorHAnsi"/>
          <w:sz w:val="22"/>
          <w:szCs w:val="22"/>
        </w:rPr>
      </w:pPr>
    </w:p>
    <w:p w14:paraId="78C3CEE2" w14:textId="47C644AC" w:rsidR="00ED25C3" w:rsidRPr="00ED25C3" w:rsidRDefault="00ED25C3" w:rsidP="00ED25C3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Simon has spoken to </w:t>
      </w:r>
      <w:r w:rsidRPr="00ED25C3">
        <w:rPr>
          <w:rFonts w:asciiTheme="minorHAnsi" w:hAnsiTheme="minorHAnsi" w:cstheme="minorHAnsi"/>
          <w:sz w:val="22"/>
          <w:szCs w:val="22"/>
        </w:rPr>
        <w:t xml:space="preserve">the children today and have said that </w:t>
      </w:r>
      <w:r w:rsidR="00FF7EE6">
        <w:rPr>
          <w:rFonts w:asciiTheme="minorHAnsi" w:hAnsiTheme="minorHAnsi" w:cstheme="minorHAnsi"/>
          <w:sz w:val="22"/>
          <w:szCs w:val="22"/>
        </w:rPr>
        <w:t>children can</w:t>
      </w:r>
      <w:r w:rsidRPr="00ED25C3">
        <w:rPr>
          <w:rFonts w:asciiTheme="minorHAnsi" w:hAnsiTheme="minorHAnsi" w:cstheme="minorHAnsi"/>
          <w:sz w:val="22"/>
          <w:szCs w:val="22"/>
        </w:rPr>
        <w:t xml:space="preserve"> bring up to £5 spending money to use in the </w:t>
      </w:r>
      <w:proofErr w:type="spellStart"/>
      <w:r w:rsidRPr="00ED25C3">
        <w:rPr>
          <w:rFonts w:asciiTheme="minorHAnsi" w:hAnsiTheme="minorHAnsi" w:cstheme="minorHAnsi"/>
          <w:sz w:val="22"/>
          <w:szCs w:val="22"/>
        </w:rPr>
        <w:t>Youlbury</w:t>
      </w:r>
      <w:proofErr w:type="spellEnd"/>
      <w:r w:rsidRPr="00ED25C3">
        <w:rPr>
          <w:rFonts w:asciiTheme="minorHAnsi" w:hAnsiTheme="minorHAnsi" w:cstheme="minorHAnsi"/>
          <w:sz w:val="22"/>
          <w:szCs w:val="22"/>
        </w:rPr>
        <w:t xml:space="preserve"> Scout shop. This money should be in an envelope with your child's name on it and should be given to your child's classroom teacher on Monday morning. </w:t>
      </w:r>
    </w:p>
    <w:p w14:paraId="02B5085C" w14:textId="010B080F" w:rsidR="00ED25C3" w:rsidRDefault="00FF7EE6" w:rsidP="00ED25C3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Staff are</w:t>
      </w:r>
      <w:r w:rsidR="00ED25C3" w:rsidRPr="00ED25C3">
        <w:rPr>
          <w:rFonts w:asciiTheme="minorHAnsi" w:hAnsiTheme="minorHAnsi" w:cstheme="minorHAnsi"/>
          <w:sz w:val="22"/>
          <w:szCs w:val="22"/>
        </w:rPr>
        <w:t xml:space="preserve"> really excited about taking the children away and </w:t>
      </w:r>
      <w:r w:rsidR="006751A3">
        <w:rPr>
          <w:rFonts w:asciiTheme="minorHAnsi" w:hAnsiTheme="minorHAnsi" w:cstheme="minorHAnsi"/>
          <w:sz w:val="22"/>
          <w:szCs w:val="22"/>
        </w:rPr>
        <w:t xml:space="preserve">we </w:t>
      </w:r>
      <w:r w:rsidR="00ED25C3" w:rsidRPr="00ED25C3">
        <w:rPr>
          <w:rFonts w:asciiTheme="minorHAnsi" w:hAnsiTheme="minorHAnsi" w:cstheme="minorHAnsi"/>
          <w:sz w:val="22"/>
          <w:szCs w:val="22"/>
        </w:rPr>
        <w:t>hope that you are looking forward to it with the same enthusiasm.</w:t>
      </w:r>
    </w:p>
    <w:p w14:paraId="52DA0BD4" w14:textId="2CA5F30F" w:rsidR="005F0ACC" w:rsidRDefault="006751A3" w:rsidP="005F0AC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Any questions, please speak to Colette, Shannon or Simon. </w:t>
      </w:r>
    </w:p>
    <w:p w14:paraId="1204AD85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</w:p>
    <w:p w14:paraId="58817133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</w:p>
    <w:p w14:paraId="78E09FF8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</w:p>
    <w:p w14:paraId="5C65E341" w14:textId="77777777" w:rsidR="005F0ACC" w:rsidRDefault="005F0ACC" w:rsidP="005F0ACC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  <w:r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  <w:t>ST FRANCIS CALENDAR DATES</w:t>
      </w:r>
    </w:p>
    <w:p w14:paraId="4BCC1FAF" w14:textId="77777777" w:rsidR="005F0ACC" w:rsidRDefault="005F0ACC" w:rsidP="005F0ACC">
      <w:pPr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</w:p>
    <w:p w14:paraId="70E86C11" w14:textId="77777777" w:rsidR="005F0ACC" w:rsidRDefault="005F0ACC" w:rsidP="005F0ACC">
      <w:p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Future Diary dates:</w:t>
      </w:r>
    </w:p>
    <w:p w14:paraId="1F86ACCF" w14:textId="77777777" w:rsidR="005F0ACC" w:rsidRDefault="005F0ACC" w:rsidP="005F0AC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0CA03295" w14:textId="77777777" w:rsidR="005F0ACC" w:rsidRDefault="005F0ACC" w:rsidP="005F0AC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April</w:t>
      </w:r>
    </w:p>
    <w:p w14:paraId="24E10CC5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27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>-29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April – </w:t>
      </w:r>
      <w:proofErr w:type="spellStart"/>
      <w:r>
        <w:rPr>
          <w:rFonts w:asciiTheme="minorHAnsi" w:hAnsiTheme="minorHAnsi" w:cstheme="minorHAnsi"/>
          <w:sz w:val="20"/>
          <w:szCs w:val="20"/>
        </w:rPr>
        <w:t>Youlbury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Residential Trip (Y3/4)</w:t>
      </w:r>
    </w:p>
    <w:p w14:paraId="68B3A560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</w:p>
    <w:p w14:paraId="4EDC3C79" w14:textId="77777777" w:rsidR="005F0ACC" w:rsidRDefault="005F0ACC" w:rsidP="005F0AC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May </w:t>
      </w:r>
    </w:p>
    <w:p w14:paraId="7208DDAC" w14:textId="77777777" w:rsidR="005F0ACC" w:rsidRDefault="005F0ACC" w:rsidP="005F0ACC">
      <w:pPr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4</w:t>
      </w:r>
      <w:r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May – Bank Holiday </w:t>
      </w:r>
    </w:p>
    <w:p w14:paraId="592D0904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8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May – Vision Screening (Reception)</w:t>
      </w:r>
    </w:p>
    <w:p w14:paraId="2FBFD045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11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– 14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May – Year 6 SATS Week </w:t>
      </w:r>
    </w:p>
    <w:p w14:paraId="6CA5BD88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15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May – PSHE Stay and Learn </w:t>
      </w:r>
    </w:p>
    <w:p w14:paraId="2D64FBC6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18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May – Good Vibes Concert </w:t>
      </w:r>
    </w:p>
    <w:p w14:paraId="161BAE07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20</w:t>
      </w:r>
      <w:r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May - Maypole Dancing and international celebration</w:t>
      </w:r>
    </w:p>
    <w:p w14:paraId="3EF006E1" w14:textId="77777777" w:rsidR="005F0ACC" w:rsidRDefault="005F0ACC" w:rsidP="005F0ACC">
      <w:pPr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25</w:t>
      </w:r>
      <w:r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b/>
          <w:bCs/>
          <w:sz w:val="20"/>
          <w:szCs w:val="20"/>
        </w:rPr>
        <w:t>-29</w:t>
      </w:r>
      <w:r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May – May Half Term </w:t>
      </w:r>
    </w:p>
    <w:p w14:paraId="1944B265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</w:p>
    <w:p w14:paraId="7B7C7932" w14:textId="77777777" w:rsidR="005F0ACC" w:rsidRDefault="005F0ACC" w:rsidP="005F0AC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June </w:t>
      </w:r>
    </w:p>
    <w:p w14:paraId="71426F51" w14:textId="77777777" w:rsidR="005F0ACC" w:rsidRDefault="005F0ACC" w:rsidP="005F0ACC">
      <w:pPr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1</w:t>
      </w:r>
      <w:r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st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June – INSET DAY </w:t>
      </w:r>
    </w:p>
    <w:p w14:paraId="1CB575E2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11th June – Y6 Leaver’s Services – Christ Church (11am)</w:t>
      </w:r>
    </w:p>
    <w:p w14:paraId="78781186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15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>-19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June – Refugee Week </w:t>
      </w:r>
    </w:p>
    <w:p w14:paraId="31454B40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24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– Y5 visit from Fire and Rescue Team </w:t>
      </w:r>
    </w:p>
    <w:p w14:paraId="4A649C9B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29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June – Art Week </w:t>
      </w:r>
    </w:p>
    <w:p w14:paraId="10D8D5A8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</w:p>
    <w:p w14:paraId="69893E5C" w14:textId="77777777" w:rsidR="005F0ACC" w:rsidRDefault="005F0ACC" w:rsidP="005F0ACC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July</w:t>
      </w:r>
    </w:p>
    <w:p w14:paraId="512A2F54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8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– Y6 Performance (5.30pm)</w:t>
      </w:r>
    </w:p>
    <w:p w14:paraId="5A669689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9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– KS2 Sports Day</w:t>
      </w:r>
    </w:p>
    <w:p w14:paraId="2CA9EAA0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10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– EYFS and KS1 Sports Day</w:t>
      </w:r>
    </w:p>
    <w:p w14:paraId="0D9AC256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13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– Transition Day </w:t>
      </w:r>
    </w:p>
    <w:p w14:paraId="051E184A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16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– Y6 Trip (TBC)</w:t>
      </w:r>
    </w:p>
    <w:p w14:paraId="1FD74C4D" w14:textId="026A3300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17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– Y6 Leavers Assembly </w:t>
      </w:r>
    </w:p>
    <w:p w14:paraId="2196F3D3" w14:textId="77777777" w:rsidR="005F0ACC" w:rsidRDefault="005F0ACC" w:rsidP="005F0ACC">
      <w:pPr>
        <w:rPr>
          <w:rFonts w:asciiTheme="minorHAnsi" w:hAnsiTheme="minorHAnsi" w:cstheme="minorHAnsi"/>
          <w:sz w:val="20"/>
          <w:szCs w:val="20"/>
        </w:rPr>
      </w:pPr>
    </w:p>
    <w:p w14:paraId="3714B4ED" w14:textId="77777777" w:rsidR="005F0ACC" w:rsidRDefault="005F0ACC" w:rsidP="005F0AC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i/>
          <w:iCs/>
          <w:color w:val="000000"/>
          <w:sz w:val="22"/>
          <w:szCs w:val="22"/>
          <w:bdr w:val="none" w:sz="0" w:space="0" w:color="auto" w:frame="1"/>
        </w:rPr>
        <w:t xml:space="preserve">Calendar dates may change or be added – please check our website regularly for changes: </w:t>
      </w:r>
      <w:hyperlink r:id="rId11" w:history="1">
        <w:r>
          <w:rPr>
            <w:rStyle w:val="Hyperlink"/>
            <w:rFonts w:asciiTheme="minorHAnsi" w:hAnsiTheme="minorHAnsi" w:cstheme="minorHAnsi"/>
            <w:i/>
            <w:iCs/>
            <w:sz w:val="22"/>
            <w:szCs w:val="22"/>
            <w:bdr w:val="none" w:sz="0" w:space="0" w:color="auto" w:frame="1"/>
          </w:rPr>
          <w:t>St Francis School Diary</w:t>
        </w:r>
      </w:hyperlink>
    </w:p>
    <w:p w14:paraId="17B85BD3" w14:textId="77777777" w:rsidR="00B960B8" w:rsidRPr="00BE1347" w:rsidRDefault="00B960B8" w:rsidP="002546A6">
      <w:pPr>
        <w:rPr>
          <w:rFonts w:asciiTheme="minorHAnsi" w:hAnsiTheme="minorHAnsi" w:cstheme="minorHAnsi"/>
          <w:sz w:val="22"/>
          <w:szCs w:val="22"/>
        </w:rPr>
      </w:pPr>
    </w:p>
    <w:sectPr w:rsidR="00B960B8" w:rsidRPr="00BE1347" w:rsidSect="00085E5D">
      <w:headerReference w:type="default" r:id="rId12"/>
      <w:pgSz w:w="11906" w:h="16838"/>
      <w:pgMar w:top="1134" w:right="1361" w:bottom="1135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78A1F" w14:textId="77777777" w:rsidR="007139F7" w:rsidRDefault="007139F7" w:rsidP="00187D48">
      <w:r>
        <w:separator/>
      </w:r>
    </w:p>
  </w:endnote>
  <w:endnote w:type="continuationSeparator" w:id="0">
    <w:p w14:paraId="098EA30D" w14:textId="77777777" w:rsidR="007139F7" w:rsidRDefault="007139F7" w:rsidP="00187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D74A7" w14:textId="77777777" w:rsidR="007139F7" w:rsidRDefault="007139F7" w:rsidP="00187D48">
      <w:r>
        <w:separator/>
      </w:r>
    </w:p>
  </w:footnote>
  <w:footnote w:type="continuationSeparator" w:id="0">
    <w:p w14:paraId="4E915E54" w14:textId="77777777" w:rsidR="007139F7" w:rsidRDefault="007139F7" w:rsidP="00187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F727C" w14:textId="03325E6B" w:rsidR="00187D48" w:rsidRPr="00C80398" w:rsidRDefault="00316B64" w:rsidP="00187D48">
    <w:pPr>
      <w:rPr>
        <w:rFonts w:ascii="Arial" w:hAnsi="Arial" w:cs="Arial"/>
        <w:b/>
        <w:bCs/>
      </w:rPr>
    </w:pPr>
    <w:r>
      <w:rPr>
        <w:b/>
        <w:bCs/>
        <w:noProof/>
      </w:rPr>
      <w:drawing>
        <wp:anchor distT="0" distB="0" distL="114300" distR="114300" simplePos="0" relativeHeight="251659264" behindDoc="0" locked="0" layoutInCell="1" allowOverlap="1" wp14:anchorId="39885ADD" wp14:editId="25108AAE">
          <wp:simplePos x="0" y="0"/>
          <wp:positionH relativeFrom="column">
            <wp:posOffset>-68368</wp:posOffset>
          </wp:positionH>
          <wp:positionV relativeFrom="paragraph">
            <wp:posOffset>-1905</wp:posOffset>
          </wp:positionV>
          <wp:extent cx="1244600" cy="699770"/>
          <wp:effectExtent l="0" t="0" r="0" b="5080"/>
          <wp:wrapSquare wrapText="bothSides"/>
          <wp:docPr id="1959028708" name="Picture 2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7252366" name="Picture 2" descr="A logo for a school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4600" cy="699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A2421" w:rsidRPr="00C80398">
      <w:rPr>
        <w:b/>
        <w:bCs/>
        <w:noProof/>
      </w:rPr>
      <w:drawing>
        <wp:anchor distT="0" distB="0" distL="114300" distR="114300" simplePos="0" relativeHeight="251657216" behindDoc="0" locked="0" layoutInCell="1" allowOverlap="1" wp14:anchorId="586F7286" wp14:editId="76BFF1CE">
          <wp:simplePos x="0" y="0"/>
          <wp:positionH relativeFrom="column">
            <wp:posOffset>4647565</wp:posOffset>
          </wp:positionH>
          <wp:positionV relativeFrom="paragraph">
            <wp:posOffset>6350</wp:posOffset>
          </wp:positionV>
          <wp:extent cx="1452245" cy="1630045"/>
          <wp:effectExtent l="0" t="0" r="0" b="8255"/>
          <wp:wrapSquare wrapText="bothSides"/>
          <wp:docPr id="735569769" name="Picture 7355697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81"/>
                  <a:stretch>
                    <a:fillRect/>
                  </a:stretch>
                </pic:blipFill>
                <pic:spPr bwMode="auto">
                  <a:xfrm>
                    <a:off x="0" y="0"/>
                    <a:ext cx="1452245" cy="1630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6F727D" w14:textId="77777777" w:rsidR="00187D48" w:rsidRPr="00E1475C" w:rsidRDefault="00187D48" w:rsidP="00187D48">
    <w:pPr>
      <w:rPr>
        <w:rFonts w:ascii="Arial" w:hAnsi="Arial" w:cs="Arial"/>
        <w:sz w:val="20"/>
        <w:szCs w:val="20"/>
      </w:rPr>
    </w:pPr>
  </w:p>
  <w:p w14:paraId="73528D14" w14:textId="77777777" w:rsidR="00316B64" w:rsidRDefault="00316B64" w:rsidP="00187D48">
    <w:pPr>
      <w:spacing w:line="360" w:lineRule="auto"/>
      <w:rPr>
        <w:rFonts w:ascii="Arial" w:hAnsi="Arial" w:cs="Arial"/>
        <w:b/>
        <w:sz w:val="20"/>
        <w:szCs w:val="20"/>
      </w:rPr>
    </w:pPr>
  </w:p>
  <w:p w14:paraId="0047CA34" w14:textId="77777777" w:rsidR="00316B64" w:rsidRDefault="00316B64" w:rsidP="00187D48">
    <w:pPr>
      <w:spacing w:line="360" w:lineRule="auto"/>
      <w:rPr>
        <w:rFonts w:ascii="Arial" w:hAnsi="Arial" w:cs="Arial"/>
        <w:b/>
        <w:sz w:val="20"/>
        <w:szCs w:val="20"/>
      </w:rPr>
    </w:pPr>
  </w:p>
  <w:p w14:paraId="586F727E" w14:textId="40FB35B2" w:rsidR="00187D48" w:rsidRPr="00F3122C" w:rsidRDefault="00187D48" w:rsidP="00187D48">
    <w:pPr>
      <w:spacing w:line="360" w:lineRule="auto"/>
      <w:rPr>
        <w:rFonts w:ascii="Arial" w:hAnsi="Arial" w:cs="Arial"/>
        <w:b/>
        <w:sz w:val="20"/>
        <w:szCs w:val="20"/>
      </w:rPr>
    </w:pPr>
    <w:r w:rsidRPr="002A4DF0">
      <w:rPr>
        <w:rFonts w:ascii="Arial" w:hAnsi="Arial" w:cs="Arial"/>
        <w:b/>
        <w:sz w:val="20"/>
        <w:szCs w:val="20"/>
      </w:rPr>
      <w:t>St. Francis C.E. Primary School, Horspath Road, Cowley, Oxford OX4 2QT</w:t>
    </w:r>
  </w:p>
  <w:p w14:paraId="586F727F" w14:textId="2A8BC9F7" w:rsidR="00187D48" w:rsidRPr="00E1475C" w:rsidRDefault="0048696F" w:rsidP="00187D48">
    <w:pPr>
      <w:spacing w:line="360" w:lineRule="auto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Co-</w:t>
    </w:r>
    <w:r w:rsidR="00187D48" w:rsidRPr="00E1475C">
      <w:rPr>
        <w:rFonts w:ascii="Arial" w:hAnsi="Arial" w:cs="Arial"/>
        <w:sz w:val="20"/>
        <w:szCs w:val="20"/>
      </w:rPr>
      <w:t>He</w:t>
    </w:r>
    <w:r w:rsidR="00187D48">
      <w:rPr>
        <w:rFonts w:ascii="Arial" w:hAnsi="Arial" w:cs="Arial"/>
        <w:sz w:val="20"/>
        <w:szCs w:val="20"/>
      </w:rPr>
      <w:t xml:space="preserve">adteachers: </w:t>
    </w:r>
    <w:r w:rsidR="00937565">
      <w:rPr>
        <w:rFonts w:ascii="Arial" w:hAnsi="Arial" w:cs="Arial"/>
        <w:sz w:val="20"/>
        <w:szCs w:val="20"/>
      </w:rPr>
      <w:t>Mrs Fleur Belcher</w:t>
    </w:r>
    <w:r w:rsidR="00187D48">
      <w:rPr>
        <w:rFonts w:ascii="Arial" w:hAnsi="Arial" w:cs="Arial"/>
        <w:sz w:val="20"/>
        <w:szCs w:val="20"/>
      </w:rPr>
      <w:t xml:space="preserve"> &amp; Mrs </w:t>
    </w:r>
    <w:r w:rsidR="00937565">
      <w:rPr>
        <w:rFonts w:ascii="Arial" w:hAnsi="Arial" w:cs="Arial"/>
        <w:sz w:val="20"/>
        <w:szCs w:val="20"/>
      </w:rPr>
      <w:t>Lorraine Wood</w:t>
    </w:r>
  </w:p>
  <w:p w14:paraId="586F7280" w14:textId="77777777" w:rsidR="00187D48" w:rsidRDefault="00187D48" w:rsidP="00187D48">
    <w:pPr>
      <w:rPr>
        <w:rFonts w:ascii="Arial" w:hAnsi="Arial" w:cs="Arial"/>
      </w:rPr>
    </w:pPr>
  </w:p>
  <w:p w14:paraId="586F7281" w14:textId="77777777" w:rsidR="00187D48" w:rsidRDefault="00187D48" w:rsidP="00187D48">
    <w:pPr>
      <w:rPr>
        <w:rFonts w:ascii="Arial" w:hAnsi="Arial" w:cs="Arial"/>
        <w:sz w:val="20"/>
        <w:szCs w:val="20"/>
      </w:rPr>
    </w:pPr>
  </w:p>
  <w:p w14:paraId="586F7282" w14:textId="77777777" w:rsidR="00187D48" w:rsidRPr="00C8039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>Telephone: (01865) 468190</w:t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</w:p>
  <w:p w14:paraId="586F7283" w14:textId="77777777" w:rsidR="00187D48" w:rsidRPr="00C8039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>Web site: www.st-francis.oxon.sch.uk</w:t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</w:p>
  <w:p w14:paraId="586F7284" w14:textId="77777777" w:rsidR="00187D48" w:rsidRPr="00187D4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 xml:space="preserve">E-mail: </w:t>
    </w:r>
    <w:hyperlink r:id="rId3" w:history="1">
      <w:r w:rsidRPr="00C80398">
        <w:rPr>
          <w:rStyle w:val="Hyperlink"/>
          <w:rFonts w:ascii="Arial" w:hAnsi="Arial" w:cs="Arial"/>
          <w:sz w:val="16"/>
          <w:szCs w:val="16"/>
        </w:rPr>
        <w:t>office.3253@st-francis.oxon.sch.uk</w:t>
      </w:r>
    </w:hyperlink>
  </w:p>
  <w:p w14:paraId="586F7285" w14:textId="77777777" w:rsidR="00187D48" w:rsidRDefault="00187D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6641"/>
    <w:multiLevelType w:val="hybridMultilevel"/>
    <w:tmpl w:val="1BCE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65DB3"/>
    <w:multiLevelType w:val="hybridMultilevel"/>
    <w:tmpl w:val="AF9A2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B17E1"/>
    <w:multiLevelType w:val="hybridMultilevel"/>
    <w:tmpl w:val="960A7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FD0565"/>
    <w:multiLevelType w:val="hybridMultilevel"/>
    <w:tmpl w:val="B32C1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63995"/>
    <w:multiLevelType w:val="multilevel"/>
    <w:tmpl w:val="7596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D01401"/>
    <w:multiLevelType w:val="hybridMultilevel"/>
    <w:tmpl w:val="47F4C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91CD5"/>
    <w:multiLevelType w:val="hybridMultilevel"/>
    <w:tmpl w:val="8702F1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1D5B15"/>
    <w:multiLevelType w:val="multilevel"/>
    <w:tmpl w:val="D6B0A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E50337"/>
    <w:multiLevelType w:val="hybridMultilevel"/>
    <w:tmpl w:val="8FA4EC0A"/>
    <w:lvl w:ilvl="0" w:tplc="7AF0DB6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595B05"/>
    <w:multiLevelType w:val="hybridMultilevel"/>
    <w:tmpl w:val="538C8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A7ACE"/>
    <w:multiLevelType w:val="hybridMultilevel"/>
    <w:tmpl w:val="F7262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8A1B6F"/>
    <w:multiLevelType w:val="hybridMultilevel"/>
    <w:tmpl w:val="3C4A2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A11E8"/>
    <w:multiLevelType w:val="multilevel"/>
    <w:tmpl w:val="3ABE0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9CE0A30"/>
    <w:multiLevelType w:val="hybridMultilevel"/>
    <w:tmpl w:val="F1165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D85A32"/>
    <w:multiLevelType w:val="hybridMultilevel"/>
    <w:tmpl w:val="01C66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8404DD"/>
    <w:multiLevelType w:val="hybridMultilevel"/>
    <w:tmpl w:val="96FA72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920279"/>
    <w:multiLevelType w:val="multilevel"/>
    <w:tmpl w:val="324AA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2D377E"/>
    <w:multiLevelType w:val="hybridMultilevel"/>
    <w:tmpl w:val="5C129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DA2CC4"/>
    <w:multiLevelType w:val="hybridMultilevel"/>
    <w:tmpl w:val="4844E4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6790E7A"/>
    <w:multiLevelType w:val="hybridMultilevel"/>
    <w:tmpl w:val="44C24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B671F6"/>
    <w:multiLevelType w:val="hybridMultilevel"/>
    <w:tmpl w:val="FDA44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8749A2"/>
    <w:multiLevelType w:val="multilevel"/>
    <w:tmpl w:val="363AD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085DB1"/>
    <w:multiLevelType w:val="hybridMultilevel"/>
    <w:tmpl w:val="545A9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6475FB"/>
    <w:multiLevelType w:val="hybridMultilevel"/>
    <w:tmpl w:val="E8663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B8174A"/>
    <w:multiLevelType w:val="hybridMultilevel"/>
    <w:tmpl w:val="5D2A9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BE5A94"/>
    <w:multiLevelType w:val="hybridMultilevel"/>
    <w:tmpl w:val="65A6F94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7B2F6E"/>
    <w:multiLevelType w:val="hybridMultilevel"/>
    <w:tmpl w:val="95CE7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2279B9"/>
    <w:multiLevelType w:val="multilevel"/>
    <w:tmpl w:val="011E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204447C"/>
    <w:multiLevelType w:val="multilevel"/>
    <w:tmpl w:val="131ED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29B6B0D"/>
    <w:multiLevelType w:val="hybridMultilevel"/>
    <w:tmpl w:val="466E5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7B0922"/>
    <w:multiLevelType w:val="multilevel"/>
    <w:tmpl w:val="0610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61F51C1"/>
    <w:multiLevelType w:val="multilevel"/>
    <w:tmpl w:val="5AAAB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C5A6083"/>
    <w:multiLevelType w:val="hybridMultilevel"/>
    <w:tmpl w:val="99AA9618"/>
    <w:lvl w:ilvl="0" w:tplc="7AF0DB6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BF43CF"/>
    <w:multiLevelType w:val="hybridMultilevel"/>
    <w:tmpl w:val="2E9A1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3A2230"/>
    <w:multiLevelType w:val="hybridMultilevel"/>
    <w:tmpl w:val="6E648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E11BD7"/>
    <w:multiLevelType w:val="multilevel"/>
    <w:tmpl w:val="786C2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141790C"/>
    <w:multiLevelType w:val="hybridMultilevel"/>
    <w:tmpl w:val="449462C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2EC6CC1"/>
    <w:multiLevelType w:val="hybridMultilevel"/>
    <w:tmpl w:val="5A72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E108E9"/>
    <w:multiLevelType w:val="hybridMultilevel"/>
    <w:tmpl w:val="2166A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C892CC0"/>
    <w:multiLevelType w:val="hybridMultilevel"/>
    <w:tmpl w:val="E77C46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5C8C3C6C"/>
    <w:multiLevelType w:val="multilevel"/>
    <w:tmpl w:val="5406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F4222E6"/>
    <w:multiLevelType w:val="multilevel"/>
    <w:tmpl w:val="15467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1943BEF"/>
    <w:multiLevelType w:val="hybridMultilevel"/>
    <w:tmpl w:val="265015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3E80DA8"/>
    <w:multiLevelType w:val="multilevel"/>
    <w:tmpl w:val="0B922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735336E"/>
    <w:multiLevelType w:val="hybridMultilevel"/>
    <w:tmpl w:val="89A64C4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9694074"/>
    <w:multiLevelType w:val="multilevel"/>
    <w:tmpl w:val="BFC0A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6D286BC7"/>
    <w:multiLevelType w:val="multilevel"/>
    <w:tmpl w:val="19B0B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E893BF5"/>
    <w:multiLevelType w:val="hybridMultilevel"/>
    <w:tmpl w:val="B03EB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1284AB3"/>
    <w:multiLevelType w:val="hybridMultilevel"/>
    <w:tmpl w:val="ED880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31D69CD"/>
    <w:multiLevelType w:val="multilevel"/>
    <w:tmpl w:val="56488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6957F7F"/>
    <w:multiLevelType w:val="hybridMultilevel"/>
    <w:tmpl w:val="405A3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8C15447"/>
    <w:multiLevelType w:val="hybridMultilevel"/>
    <w:tmpl w:val="EBF6E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B9A08F0"/>
    <w:multiLevelType w:val="hybridMultilevel"/>
    <w:tmpl w:val="4A4CC2A6"/>
    <w:lvl w:ilvl="0" w:tplc="356E05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C9C35A0"/>
    <w:multiLevelType w:val="hybridMultilevel"/>
    <w:tmpl w:val="D75ED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E3056D6"/>
    <w:multiLevelType w:val="hybridMultilevel"/>
    <w:tmpl w:val="543A8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EFF4749"/>
    <w:multiLevelType w:val="multilevel"/>
    <w:tmpl w:val="05669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36346393">
    <w:abstractNumId w:val="52"/>
  </w:num>
  <w:num w:numId="2" w16cid:durableId="229073205">
    <w:abstractNumId w:val="48"/>
  </w:num>
  <w:num w:numId="3" w16cid:durableId="1360155609">
    <w:abstractNumId w:val="1"/>
  </w:num>
  <w:num w:numId="4" w16cid:durableId="1603803842">
    <w:abstractNumId w:val="14"/>
  </w:num>
  <w:num w:numId="5" w16cid:durableId="270825183">
    <w:abstractNumId w:val="11"/>
  </w:num>
  <w:num w:numId="6" w16cid:durableId="805506356">
    <w:abstractNumId w:val="20"/>
  </w:num>
  <w:num w:numId="7" w16cid:durableId="480733729">
    <w:abstractNumId w:val="38"/>
  </w:num>
  <w:num w:numId="8" w16cid:durableId="1460805292">
    <w:abstractNumId w:val="42"/>
  </w:num>
  <w:num w:numId="9" w16cid:durableId="867766129">
    <w:abstractNumId w:val="10"/>
  </w:num>
  <w:num w:numId="10" w16cid:durableId="2116368093">
    <w:abstractNumId w:val="51"/>
  </w:num>
  <w:num w:numId="11" w16cid:durableId="1845246759">
    <w:abstractNumId w:val="5"/>
  </w:num>
  <w:num w:numId="12" w16cid:durableId="1796559999">
    <w:abstractNumId w:val="39"/>
  </w:num>
  <w:num w:numId="13" w16cid:durableId="2035810729">
    <w:abstractNumId w:val="33"/>
  </w:num>
  <w:num w:numId="14" w16cid:durableId="1391462504">
    <w:abstractNumId w:val="17"/>
  </w:num>
  <w:num w:numId="15" w16cid:durableId="744106936">
    <w:abstractNumId w:val="47"/>
  </w:num>
  <w:num w:numId="16" w16cid:durableId="1471441034">
    <w:abstractNumId w:val="26"/>
  </w:num>
  <w:num w:numId="17" w16cid:durableId="1262370668">
    <w:abstractNumId w:val="31"/>
  </w:num>
  <w:num w:numId="18" w16cid:durableId="830603711">
    <w:abstractNumId w:val="8"/>
  </w:num>
  <w:num w:numId="19" w16cid:durableId="1253516545">
    <w:abstractNumId w:val="32"/>
  </w:num>
  <w:num w:numId="20" w16cid:durableId="162821162">
    <w:abstractNumId w:val="19"/>
  </w:num>
  <w:num w:numId="21" w16cid:durableId="733433812">
    <w:abstractNumId w:val="24"/>
  </w:num>
  <w:num w:numId="22" w16cid:durableId="1586569159">
    <w:abstractNumId w:val="23"/>
  </w:num>
  <w:num w:numId="23" w16cid:durableId="92172096">
    <w:abstractNumId w:val="22"/>
  </w:num>
  <w:num w:numId="24" w16cid:durableId="1274898670">
    <w:abstractNumId w:val="18"/>
  </w:num>
  <w:num w:numId="25" w16cid:durableId="40983532">
    <w:abstractNumId w:val="29"/>
  </w:num>
  <w:num w:numId="26" w16cid:durableId="2139913924">
    <w:abstractNumId w:val="30"/>
  </w:num>
  <w:num w:numId="27" w16cid:durableId="387581186">
    <w:abstractNumId w:val="49"/>
  </w:num>
  <w:num w:numId="28" w16cid:durableId="1495026327">
    <w:abstractNumId w:val="55"/>
  </w:num>
  <w:num w:numId="29" w16cid:durableId="2049597056">
    <w:abstractNumId w:val="27"/>
  </w:num>
  <w:num w:numId="30" w16cid:durableId="916093778">
    <w:abstractNumId w:val="45"/>
  </w:num>
  <w:num w:numId="31" w16cid:durableId="1200358762">
    <w:abstractNumId w:val="28"/>
  </w:num>
  <w:num w:numId="32" w16cid:durableId="2101490276">
    <w:abstractNumId w:val="43"/>
  </w:num>
  <w:num w:numId="33" w16cid:durableId="160318529">
    <w:abstractNumId w:val="35"/>
  </w:num>
  <w:num w:numId="34" w16cid:durableId="581794330">
    <w:abstractNumId w:val="3"/>
  </w:num>
  <w:num w:numId="35" w16cid:durableId="1440098269">
    <w:abstractNumId w:val="54"/>
  </w:num>
  <w:num w:numId="36" w16cid:durableId="1839692078">
    <w:abstractNumId w:val="7"/>
  </w:num>
  <w:num w:numId="37" w16cid:durableId="2088501829">
    <w:abstractNumId w:val="21"/>
  </w:num>
  <w:num w:numId="38" w16cid:durableId="201017572">
    <w:abstractNumId w:val="4"/>
  </w:num>
  <w:num w:numId="39" w16cid:durableId="1499153149">
    <w:abstractNumId w:val="46"/>
  </w:num>
  <w:num w:numId="40" w16cid:durableId="1163475223">
    <w:abstractNumId w:val="16"/>
  </w:num>
  <w:num w:numId="41" w16cid:durableId="2017341691">
    <w:abstractNumId w:val="37"/>
  </w:num>
  <w:num w:numId="42" w16cid:durableId="1399552424">
    <w:abstractNumId w:val="53"/>
  </w:num>
  <w:num w:numId="43" w16cid:durableId="1387073226">
    <w:abstractNumId w:val="44"/>
  </w:num>
  <w:num w:numId="44" w16cid:durableId="1928342491">
    <w:abstractNumId w:val="25"/>
  </w:num>
  <w:num w:numId="45" w16cid:durableId="1993362570">
    <w:abstractNumId w:val="2"/>
  </w:num>
  <w:num w:numId="46" w16cid:durableId="466896160">
    <w:abstractNumId w:val="9"/>
  </w:num>
  <w:num w:numId="47" w16cid:durableId="1049383281">
    <w:abstractNumId w:val="41"/>
  </w:num>
  <w:num w:numId="48" w16cid:durableId="1566261007">
    <w:abstractNumId w:val="40"/>
  </w:num>
  <w:num w:numId="49" w16cid:durableId="722757851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0" w16cid:durableId="1499271984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1" w16cid:durableId="1272012573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2" w16cid:durableId="867987007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3" w16cid:durableId="91752589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4" w16cid:durableId="71515801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5" w16cid:durableId="1922716789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6" w16cid:durableId="424033344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7" w16cid:durableId="159274836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8" w16cid:durableId="886182388">
    <w:abstractNumId w:val="50"/>
  </w:num>
  <w:num w:numId="59" w16cid:durableId="2056537056">
    <w:abstractNumId w:val="12"/>
  </w:num>
  <w:num w:numId="60" w16cid:durableId="2081515478">
    <w:abstractNumId w:val="34"/>
  </w:num>
  <w:num w:numId="61" w16cid:durableId="2044357723">
    <w:abstractNumId w:val="13"/>
  </w:num>
  <w:num w:numId="62" w16cid:durableId="1486778478">
    <w:abstractNumId w:val="6"/>
  </w:num>
  <w:num w:numId="63" w16cid:durableId="2141535477">
    <w:abstractNumId w:val="15"/>
  </w:num>
  <w:num w:numId="64" w16cid:durableId="471093838">
    <w:abstractNumId w:val="36"/>
  </w:num>
  <w:num w:numId="65" w16cid:durableId="2072851028">
    <w:abstractNumId w:val="50"/>
  </w:num>
  <w:num w:numId="66" w16cid:durableId="1940337029">
    <w:abstractNumId w:val="12"/>
  </w:num>
  <w:num w:numId="67" w16cid:durableId="914364226">
    <w:abstractNumId w:val="0"/>
  </w:num>
  <w:num w:numId="68" w16cid:durableId="1235428681">
    <w:abstractNumId w:val="50"/>
  </w:num>
  <w:num w:numId="69" w16cid:durableId="6235422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67F"/>
    <w:rsid w:val="000008E9"/>
    <w:rsid w:val="00001F8E"/>
    <w:rsid w:val="00002429"/>
    <w:rsid w:val="00002E24"/>
    <w:rsid w:val="00004EEC"/>
    <w:rsid w:val="00011ABE"/>
    <w:rsid w:val="00013F49"/>
    <w:rsid w:val="00015004"/>
    <w:rsid w:val="00015062"/>
    <w:rsid w:val="00015DAB"/>
    <w:rsid w:val="00015F48"/>
    <w:rsid w:val="0002045B"/>
    <w:rsid w:val="00020CDB"/>
    <w:rsid w:val="00021843"/>
    <w:rsid w:val="000235AF"/>
    <w:rsid w:val="00032360"/>
    <w:rsid w:val="000333DF"/>
    <w:rsid w:val="0003533B"/>
    <w:rsid w:val="00035F30"/>
    <w:rsid w:val="00037AE9"/>
    <w:rsid w:val="0004047F"/>
    <w:rsid w:val="00041FF6"/>
    <w:rsid w:val="00043A93"/>
    <w:rsid w:val="00044D78"/>
    <w:rsid w:val="00045C56"/>
    <w:rsid w:val="00047A28"/>
    <w:rsid w:val="00047D44"/>
    <w:rsid w:val="00055C2F"/>
    <w:rsid w:val="000562D5"/>
    <w:rsid w:val="00060202"/>
    <w:rsid w:val="000608CE"/>
    <w:rsid w:val="000609F0"/>
    <w:rsid w:val="00061726"/>
    <w:rsid w:val="00061782"/>
    <w:rsid w:val="00061B3D"/>
    <w:rsid w:val="000626AA"/>
    <w:rsid w:val="00062893"/>
    <w:rsid w:val="000639E4"/>
    <w:rsid w:val="00065050"/>
    <w:rsid w:val="000654BB"/>
    <w:rsid w:val="00065D61"/>
    <w:rsid w:val="00071927"/>
    <w:rsid w:val="00073AA6"/>
    <w:rsid w:val="00076658"/>
    <w:rsid w:val="0008192A"/>
    <w:rsid w:val="00081B82"/>
    <w:rsid w:val="000823C0"/>
    <w:rsid w:val="00082C54"/>
    <w:rsid w:val="00085E5D"/>
    <w:rsid w:val="000900FF"/>
    <w:rsid w:val="000905E7"/>
    <w:rsid w:val="00090C3D"/>
    <w:rsid w:val="00092ACA"/>
    <w:rsid w:val="0009309C"/>
    <w:rsid w:val="00094735"/>
    <w:rsid w:val="000952BB"/>
    <w:rsid w:val="00096AB0"/>
    <w:rsid w:val="000A2EC6"/>
    <w:rsid w:val="000A3154"/>
    <w:rsid w:val="000A3688"/>
    <w:rsid w:val="000A464C"/>
    <w:rsid w:val="000A4853"/>
    <w:rsid w:val="000A642A"/>
    <w:rsid w:val="000A7517"/>
    <w:rsid w:val="000B05E6"/>
    <w:rsid w:val="000B0624"/>
    <w:rsid w:val="000B2EDE"/>
    <w:rsid w:val="000B301A"/>
    <w:rsid w:val="000B3F58"/>
    <w:rsid w:val="000B5A19"/>
    <w:rsid w:val="000B5FD8"/>
    <w:rsid w:val="000B6D67"/>
    <w:rsid w:val="000B7DF0"/>
    <w:rsid w:val="000C1041"/>
    <w:rsid w:val="000C151A"/>
    <w:rsid w:val="000C1DB5"/>
    <w:rsid w:val="000C3ECA"/>
    <w:rsid w:val="000C6AB7"/>
    <w:rsid w:val="000C7F7A"/>
    <w:rsid w:val="000D1433"/>
    <w:rsid w:val="000D211B"/>
    <w:rsid w:val="000D321F"/>
    <w:rsid w:val="000D33E4"/>
    <w:rsid w:val="000D3EEF"/>
    <w:rsid w:val="000D480B"/>
    <w:rsid w:val="000D66FC"/>
    <w:rsid w:val="000E0106"/>
    <w:rsid w:val="000E2EEC"/>
    <w:rsid w:val="000E33A1"/>
    <w:rsid w:val="000E45E4"/>
    <w:rsid w:val="000E5EF1"/>
    <w:rsid w:val="000E5F6B"/>
    <w:rsid w:val="000E63B4"/>
    <w:rsid w:val="000E77DF"/>
    <w:rsid w:val="000F0345"/>
    <w:rsid w:val="000F2A1F"/>
    <w:rsid w:val="000F3146"/>
    <w:rsid w:val="000F3922"/>
    <w:rsid w:val="000F460E"/>
    <w:rsid w:val="000F4B0C"/>
    <w:rsid w:val="000F5ADE"/>
    <w:rsid w:val="000F5EA0"/>
    <w:rsid w:val="000F61EB"/>
    <w:rsid w:val="000F6EE7"/>
    <w:rsid w:val="00102D9A"/>
    <w:rsid w:val="001046C5"/>
    <w:rsid w:val="00105173"/>
    <w:rsid w:val="001075E3"/>
    <w:rsid w:val="001108A9"/>
    <w:rsid w:val="00110B5A"/>
    <w:rsid w:val="00110B5E"/>
    <w:rsid w:val="0011141C"/>
    <w:rsid w:val="0011246A"/>
    <w:rsid w:val="00113D40"/>
    <w:rsid w:val="00114859"/>
    <w:rsid w:val="001161E2"/>
    <w:rsid w:val="00116A16"/>
    <w:rsid w:val="001200DC"/>
    <w:rsid w:val="00121FFA"/>
    <w:rsid w:val="00122FBE"/>
    <w:rsid w:val="001238D0"/>
    <w:rsid w:val="00123C34"/>
    <w:rsid w:val="00125ADD"/>
    <w:rsid w:val="0012622B"/>
    <w:rsid w:val="001268F6"/>
    <w:rsid w:val="00126D58"/>
    <w:rsid w:val="001277B8"/>
    <w:rsid w:val="001303C1"/>
    <w:rsid w:val="00130EAB"/>
    <w:rsid w:val="0013681B"/>
    <w:rsid w:val="00136D0E"/>
    <w:rsid w:val="001378C6"/>
    <w:rsid w:val="00140C02"/>
    <w:rsid w:val="00142FA5"/>
    <w:rsid w:val="00143377"/>
    <w:rsid w:val="001442CF"/>
    <w:rsid w:val="001448F3"/>
    <w:rsid w:val="00147186"/>
    <w:rsid w:val="00152FB6"/>
    <w:rsid w:val="00153464"/>
    <w:rsid w:val="00155B33"/>
    <w:rsid w:val="00156243"/>
    <w:rsid w:val="0016173A"/>
    <w:rsid w:val="00161E35"/>
    <w:rsid w:val="0016280D"/>
    <w:rsid w:val="00162C7A"/>
    <w:rsid w:val="00163A1D"/>
    <w:rsid w:val="00163C0E"/>
    <w:rsid w:val="0017080F"/>
    <w:rsid w:val="00170EB3"/>
    <w:rsid w:val="0017252E"/>
    <w:rsid w:val="00173836"/>
    <w:rsid w:val="00173E0A"/>
    <w:rsid w:val="0017683E"/>
    <w:rsid w:val="0017749D"/>
    <w:rsid w:val="00177D70"/>
    <w:rsid w:val="00180432"/>
    <w:rsid w:val="00180480"/>
    <w:rsid w:val="00180CCE"/>
    <w:rsid w:val="0018176C"/>
    <w:rsid w:val="00182834"/>
    <w:rsid w:val="00183AF9"/>
    <w:rsid w:val="00184149"/>
    <w:rsid w:val="00184628"/>
    <w:rsid w:val="00184DFB"/>
    <w:rsid w:val="00185005"/>
    <w:rsid w:val="0018571D"/>
    <w:rsid w:val="00185D3D"/>
    <w:rsid w:val="0018665D"/>
    <w:rsid w:val="00186939"/>
    <w:rsid w:val="00187760"/>
    <w:rsid w:val="00187D48"/>
    <w:rsid w:val="00190982"/>
    <w:rsid w:val="00195044"/>
    <w:rsid w:val="001A6BD7"/>
    <w:rsid w:val="001A7CD6"/>
    <w:rsid w:val="001B1238"/>
    <w:rsid w:val="001B25E2"/>
    <w:rsid w:val="001B39F1"/>
    <w:rsid w:val="001B4206"/>
    <w:rsid w:val="001B50D7"/>
    <w:rsid w:val="001C0779"/>
    <w:rsid w:val="001C0C41"/>
    <w:rsid w:val="001C119A"/>
    <w:rsid w:val="001C36F7"/>
    <w:rsid w:val="001C3821"/>
    <w:rsid w:val="001C44AE"/>
    <w:rsid w:val="001C4CB7"/>
    <w:rsid w:val="001C559F"/>
    <w:rsid w:val="001C7E3B"/>
    <w:rsid w:val="001D0EBB"/>
    <w:rsid w:val="001D1B8D"/>
    <w:rsid w:val="001D26BB"/>
    <w:rsid w:val="001D2965"/>
    <w:rsid w:val="001D3278"/>
    <w:rsid w:val="001D473C"/>
    <w:rsid w:val="001D6BC0"/>
    <w:rsid w:val="001D7B4F"/>
    <w:rsid w:val="001E080B"/>
    <w:rsid w:val="001E1C0D"/>
    <w:rsid w:val="001E36D3"/>
    <w:rsid w:val="001E4BC1"/>
    <w:rsid w:val="001E5F22"/>
    <w:rsid w:val="001E7D3D"/>
    <w:rsid w:val="001F183B"/>
    <w:rsid w:val="001F1909"/>
    <w:rsid w:val="001F1A1C"/>
    <w:rsid w:val="001F2809"/>
    <w:rsid w:val="001F28A0"/>
    <w:rsid w:val="001F3DD1"/>
    <w:rsid w:val="001F4310"/>
    <w:rsid w:val="00201BDE"/>
    <w:rsid w:val="0020225E"/>
    <w:rsid w:val="00203403"/>
    <w:rsid w:val="00203B7E"/>
    <w:rsid w:val="0020524A"/>
    <w:rsid w:val="002062D5"/>
    <w:rsid w:val="002065F9"/>
    <w:rsid w:val="00211091"/>
    <w:rsid w:val="002125E1"/>
    <w:rsid w:val="002139A6"/>
    <w:rsid w:val="00213BCD"/>
    <w:rsid w:val="002146CF"/>
    <w:rsid w:val="00214C41"/>
    <w:rsid w:val="0022021A"/>
    <w:rsid w:val="00221149"/>
    <w:rsid w:val="00221B45"/>
    <w:rsid w:val="00223418"/>
    <w:rsid w:val="00223A06"/>
    <w:rsid w:val="00223E2E"/>
    <w:rsid w:val="0022402E"/>
    <w:rsid w:val="00224058"/>
    <w:rsid w:val="002243DB"/>
    <w:rsid w:val="00224BAB"/>
    <w:rsid w:val="00224EE6"/>
    <w:rsid w:val="00227545"/>
    <w:rsid w:val="0023375E"/>
    <w:rsid w:val="00234FC1"/>
    <w:rsid w:val="002351A8"/>
    <w:rsid w:val="00235E39"/>
    <w:rsid w:val="002362B1"/>
    <w:rsid w:val="00236475"/>
    <w:rsid w:val="002369B1"/>
    <w:rsid w:val="0023740C"/>
    <w:rsid w:val="0024034B"/>
    <w:rsid w:val="002456A7"/>
    <w:rsid w:val="002456EF"/>
    <w:rsid w:val="0024655E"/>
    <w:rsid w:val="0024779E"/>
    <w:rsid w:val="0024784A"/>
    <w:rsid w:val="00252595"/>
    <w:rsid w:val="002527F8"/>
    <w:rsid w:val="002535D4"/>
    <w:rsid w:val="002546A6"/>
    <w:rsid w:val="00255536"/>
    <w:rsid w:val="00256F27"/>
    <w:rsid w:val="002603C5"/>
    <w:rsid w:val="00260698"/>
    <w:rsid w:val="002606B6"/>
    <w:rsid w:val="00260B16"/>
    <w:rsid w:val="00262943"/>
    <w:rsid w:val="00263560"/>
    <w:rsid w:val="00264B44"/>
    <w:rsid w:val="002657A6"/>
    <w:rsid w:val="002701E7"/>
    <w:rsid w:val="00270D61"/>
    <w:rsid w:val="002717E2"/>
    <w:rsid w:val="002731D1"/>
    <w:rsid w:val="00274343"/>
    <w:rsid w:val="00274867"/>
    <w:rsid w:val="00275DB6"/>
    <w:rsid w:val="0027763F"/>
    <w:rsid w:val="002819FD"/>
    <w:rsid w:val="0028272B"/>
    <w:rsid w:val="00282CF6"/>
    <w:rsid w:val="00282F72"/>
    <w:rsid w:val="0028335F"/>
    <w:rsid w:val="00284151"/>
    <w:rsid w:val="00284CF8"/>
    <w:rsid w:val="00286161"/>
    <w:rsid w:val="002910A8"/>
    <w:rsid w:val="00291749"/>
    <w:rsid w:val="002927CA"/>
    <w:rsid w:val="00293906"/>
    <w:rsid w:val="00294BF8"/>
    <w:rsid w:val="00294DDD"/>
    <w:rsid w:val="00296708"/>
    <w:rsid w:val="002A0A88"/>
    <w:rsid w:val="002A11AC"/>
    <w:rsid w:val="002A1BA8"/>
    <w:rsid w:val="002A1C04"/>
    <w:rsid w:val="002A253A"/>
    <w:rsid w:val="002A486E"/>
    <w:rsid w:val="002A4DF0"/>
    <w:rsid w:val="002A4E1B"/>
    <w:rsid w:val="002A5E6F"/>
    <w:rsid w:val="002A6A53"/>
    <w:rsid w:val="002B160E"/>
    <w:rsid w:val="002B2020"/>
    <w:rsid w:val="002B5BB2"/>
    <w:rsid w:val="002B670B"/>
    <w:rsid w:val="002B6ACB"/>
    <w:rsid w:val="002B6E74"/>
    <w:rsid w:val="002C1242"/>
    <w:rsid w:val="002C14A0"/>
    <w:rsid w:val="002C3441"/>
    <w:rsid w:val="002C37F8"/>
    <w:rsid w:val="002C38D5"/>
    <w:rsid w:val="002C3A10"/>
    <w:rsid w:val="002C3C56"/>
    <w:rsid w:val="002C6C1C"/>
    <w:rsid w:val="002C7940"/>
    <w:rsid w:val="002D1407"/>
    <w:rsid w:val="002D221A"/>
    <w:rsid w:val="002D26EA"/>
    <w:rsid w:val="002D2CD2"/>
    <w:rsid w:val="002D2ECF"/>
    <w:rsid w:val="002D31A5"/>
    <w:rsid w:val="002D3660"/>
    <w:rsid w:val="002D3B0E"/>
    <w:rsid w:val="002D4180"/>
    <w:rsid w:val="002D4558"/>
    <w:rsid w:val="002D4B7F"/>
    <w:rsid w:val="002D4CFA"/>
    <w:rsid w:val="002D5617"/>
    <w:rsid w:val="002D565A"/>
    <w:rsid w:val="002D6192"/>
    <w:rsid w:val="002D61AC"/>
    <w:rsid w:val="002D6735"/>
    <w:rsid w:val="002D7FD5"/>
    <w:rsid w:val="002E1606"/>
    <w:rsid w:val="002E1720"/>
    <w:rsid w:val="002E1872"/>
    <w:rsid w:val="002E226F"/>
    <w:rsid w:val="002E367F"/>
    <w:rsid w:val="002E3C16"/>
    <w:rsid w:val="002E428C"/>
    <w:rsid w:val="002E682A"/>
    <w:rsid w:val="002E6B81"/>
    <w:rsid w:val="002F009A"/>
    <w:rsid w:val="002F00F4"/>
    <w:rsid w:val="002F097E"/>
    <w:rsid w:val="002F1881"/>
    <w:rsid w:val="002F2948"/>
    <w:rsid w:val="002F2E4D"/>
    <w:rsid w:val="002F33C6"/>
    <w:rsid w:val="002F7501"/>
    <w:rsid w:val="003022FB"/>
    <w:rsid w:val="003027CE"/>
    <w:rsid w:val="00302FDD"/>
    <w:rsid w:val="00303183"/>
    <w:rsid w:val="003037AC"/>
    <w:rsid w:val="003047D8"/>
    <w:rsid w:val="00305230"/>
    <w:rsid w:val="003063CA"/>
    <w:rsid w:val="0030682A"/>
    <w:rsid w:val="00310351"/>
    <w:rsid w:val="0031046A"/>
    <w:rsid w:val="00310558"/>
    <w:rsid w:val="00310BFB"/>
    <w:rsid w:val="00310C65"/>
    <w:rsid w:val="00312F71"/>
    <w:rsid w:val="00312F98"/>
    <w:rsid w:val="00313257"/>
    <w:rsid w:val="0031456D"/>
    <w:rsid w:val="00314BF1"/>
    <w:rsid w:val="0031559B"/>
    <w:rsid w:val="00316430"/>
    <w:rsid w:val="00316B64"/>
    <w:rsid w:val="00317750"/>
    <w:rsid w:val="00317A15"/>
    <w:rsid w:val="003207E8"/>
    <w:rsid w:val="0032153F"/>
    <w:rsid w:val="0032326F"/>
    <w:rsid w:val="0032349A"/>
    <w:rsid w:val="00326FD2"/>
    <w:rsid w:val="0033017B"/>
    <w:rsid w:val="003310FA"/>
    <w:rsid w:val="003319B9"/>
    <w:rsid w:val="003319CA"/>
    <w:rsid w:val="00332A4F"/>
    <w:rsid w:val="00333D7F"/>
    <w:rsid w:val="0033664C"/>
    <w:rsid w:val="0034024C"/>
    <w:rsid w:val="003432DB"/>
    <w:rsid w:val="00350A66"/>
    <w:rsid w:val="0035128E"/>
    <w:rsid w:val="003512B1"/>
    <w:rsid w:val="003512D9"/>
    <w:rsid w:val="00351D24"/>
    <w:rsid w:val="00354685"/>
    <w:rsid w:val="0035576E"/>
    <w:rsid w:val="00356060"/>
    <w:rsid w:val="00356B26"/>
    <w:rsid w:val="003575A3"/>
    <w:rsid w:val="003666E6"/>
    <w:rsid w:val="00367AC7"/>
    <w:rsid w:val="00367C01"/>
    <w:rsid w:val="00367CBE"/>
    <w:rsid w:val="003711CD"/>
    <w:rsid w:val="003740E8"/>
    <w:rsid w:val="00374145"/>
    <w:rsid w:val="00374DF9"/>
    <w:rsid w:val="003762D1"/>
    <w:rsid w:val="00376770"/>
    <w:rsid w:val="00377412"/>
    <w:rsid w:val="00377AC9"/>
    <w:rsid w:val="00380961"/>
    <w:rsid w:val="00382D0A"/>
    <w:rsid w:val="00383E37"/>
    <w:rsid w:val="0038456B"/>
    <w:rsid w:val="00384ACC"/>
    <w:rsid w:val="00384C8E"/>
    <w:rsid w:val="00386CA7"/>
    <w:rsid w:val="00387912"/>
    <w:rsid w:val="00387F78"/>
    <w:rsid w:val="00391228"/>
    <w:rsid w:val="00391C01"/>
    <w:rsid w:val="0039211D"/>
    <w:rsid w:val="003931A0"/>
    <w:rsid w:val="003948A2"/>
    <w:rsid w:val="003A07B6"/>
    <w:rsid w:val="003A1E21"/>
    <w:rsid w:val="003A219A"/>
    <w:rsid w:val="003A4358"/>
    <w:rsid w:val="003A5034"/>
    <w:rsid w:val="003A50DB"/>
    <w:rsid w:val="003A5AFC"/>
    <w:rsid w:val="003A61E5"/>
    <w:rsid w:val="003B0687"/>
    <w:rsid w:val="003B116E"/>
    <w:rsid w:val="003B2414"/>
    <w:rsid w:val="003B2E03"/>
    <w:rsid w:val="003B323D"/>
    <w:rsid w:val="003B522E"/>
    <w:rsid w:val="003B7296"/>
    <w:rsid w:val="003B7492"/>
    <w:rsid w:val="003C03FB"/>
    <w:rsid w:val="003C1E64"/>
    <w:rsid w:val="003C201B"/>
    <w:rsid w:val="003C30AC"/>
    <w:rsid w:val="003C3804"/>
    <w:rsid w:val="003C387A"/>
    <w:rsid w:val="003C38EF"/>
    <w:rsid w:val="003C5862"/>
    <w:rsid w:val="003C5D9C"/>
    <w:rsid w:val="003C5DBF"/>
    <w:rsid w:val="003C71DA"/>
    <w:rsid w:val="003C7898"/>
    <w:rsid w:val="003D104C"/>
    <w:rsid w:val="003D1A79"/>
    <w:rsid w:val="003D2A56"/>
    <w:rsid w:val="003D489B"/>
    <w:rsid w:val="003D4A6F"/>
    <w:rsid w:val="003D5749"/>
    <w:rsid w:val="003D6390"/>
    <w:rsid w:val="003D7E49"/>
    <w:rsid w:val="003E1E6D"/>
    <w:rsid w:val="003E58EE"/>
    <w:rsid w:val="003E6734"/>
    <w:rsid w:val="003E7620"/>
    <w:rsid w:val="003E7FE6"/>
    <w:rsid w:val="003F048D"/>
    <w:rsid w:val="003F0AC6"/>
    <w:rsid w:val="003F19BD"/>
    <w:rsid w:val="003F3DD9"/>
    <w:rsid w:val="003F4860"/>
    <w:rsid w:val="003F528D"/>
    <w:rsid w:val="003F6BB7"/>
    <w:rsid w:val="003F7831"/>
    <w:rsid w:val="00400960"/>
    <w:rsid w:val="004018E2"/>
    <w:rsid w:val="0040270D"/>
    <w:rsid w:val="00403F2D"/>
    <w:rsid w:val="00405392"/>
    <w:rsid w:val="00405ACB"/>
    <w:rsid w:val="00405FA7"/>
    <w:rsid w:val="00406C10"/>
    <w:rsid w:val="00407646"/>
    <w:rsid w:val="00410EA9"/>
    <w:rsid w:val="00411541"/>
    <w:rsid w:val="00412801"/>
    <w:rsid w:val="00412EAF"/>
    <w:rsid w:val="00414161"/>
    <w:rsid w:val="00420BAA"/>
    <w:rsid w:val="004219FD"/>
    <w:rsid w:val="004224DC"/>
    <w:rsid w:val="0042251B"/>
    <w:rsid w:val="00423B09"/>
    <w:rsid w:val="00423E58"/>
    <w:rsid w:val="0042497C"/>
    <w:rsid w:val="0042566C"/>
    <w:rsid w:val="0042593D"/>
    <w:rsid w:val="00426B2E"/>
    <w:rsid w:val="00426C3F"/>
    <w:rsid w:val="00426C65"/>
    <w:rsid w:val="0043020F"/>
    <w:rsid w:val="00430C7A"/>
    <w:rsid w:val="0043132E"/>
    <w:rsid w:val="00432755"/>
    <w:rsid w:val="0043379D"/>
    <w:rsid w:val="00434415"/>
    <w:rsid w:val="00434519"/>
    <w:rsid w:val="00434AAD"/>
    <w:rsid w:val="00434CD6"/>
    <w:rsid w:val="00435202"/>
    <w:rsid w:val="004355CB"/>
    <w:rsid w:val="00435C5E"/>
    <w:rsid w:val="004370D3"/>
    <w:rsid w:val="00443B98"/>
    <w:rsid w:val="004442E1"/>
    <w:rsid w:val="00445C43"/>
    <w:rsid w:val="00445F20"/>
    <w:rsid w:val="0044665C"/>
    <w:rsid w:val="00447BB9"/>
    <w:rsid w:val="0045008E"/>
    <w:rsid w:val="00450254"/>
    <w:rsid w:val="004513FF"/>
    <w:rsid w:val="004524F1"/>
    <w:rsid w:val="004526B8"/>
    <w:rsid w:val="00453E54"/>
    <w:rsid w:val="0045607D"/>
    <w:rsid w:val="00460912"/>
    <w:rsid w:val="00460A28"/>
    <w:rsid w:val="00461E06"/>
    <w:rsid w:val="00463A22"/>
    <w:rsid w:val="00463FD1"/>
    <w:rsid w:val="00465526"/>
    <w:rsid w:val="0046560D"/>
    <w:rsid w:val="00465E00"/>
    <w:rsid w:val="00470B81"/>
    <w:rsid w:val="004718F3"/>
    <w:rsid w:val="00471F5E"/>
    <w:rsid w:val="0047209D"/>
    <w:rsid w:val="004735E6"/>
    <w:rsid w:val="0047645C"/>
    <w:rsid w:val="004771D9"/>
    <w:rsid w:val="00477562"/>
    <w:rsid w:val="0048010E"/>
    <w:rsid w:val="004803D0"/>
    <w:rsid w:val="00482218"/>
    <w:rsid w:val="00482F3B"/>
    <w:rsid w:val="0048496A"/>
    <w:rsid w:val="0048696F"/>
    <w:rsid w:val="00487309"/>
    <w:rsid w:val="00487B96"/>
    <w:rsid w:val="00491184"/>
    <w:rsid w:val="00491883"/>
    <w:rsid w:val="00491CD3"/>
    <w:rsid w:val="0049364B"/>
    <w:rsid w:val="004937F1"/>
    <w:rsid w:val="00493B42"/>
    <w:rsid w:val="00494252"/>
    <w:rsid w:val="00494D42"/>
    <w:rsid w:val="00495943"/>
    <w:rsid w:val="00496593"/>
    <w:rsid w:val="004970F9"/>
    <w:rsid w:val="004A1102"/>
    <w:rsid w:val="004A2082"/>
    <w:rsid w:val="004A2AA6"/>
    <w:rsid w:val="004A4E95"/>
    <w:rsid w:val="004A548B"/>
    <w:rsid w:val="004A6A32"/>
    <w:rsid w:val="004A6F21"/>
    <w:rsid w:val="004A74EA"/>
    <w:rsid w:val="004A7780"/>
    <w:rsid w:val="004B06F8"/>
    <w:rsid w:val="004B0C31"/>
    <w:rsid w:val="004B0F80"/>
    <w:rsid w:val="004B1A93"/>
    <w:rsid w:val="004B2EE9"/>
    <w:rsid w:val="004B3075"/>
    <w:rsid w:val="004B3429"/>
    <w:rsid w:val="004B3C41"/>
    <w:rsid w:val="004B4DB4"/>
    <w:rsid w:val="004B512E"/>
    <w:rsid w:val="004B52D6"/>
    <w:rsid w:val="004B7FD3"/>
    <w:rsid w:val="004C388D"/>
    <w:rsid w:val="004C3D5D"/>
    <w:rsid w:val="004D1D3D"/>
    <w:rsid w:val="004D3BA8"/>
    <w:rsid w:val="004D4D3A"/>
    <w:rsid w:val="004D6A3F"/>
    <w:rsid w:val="004D7C59"/>
    <w:rsid w:val="004E1401"/>
    <w:rsid w:val="004E1F2E"/>
    <w:rsid w:val="004E2804"/>
    <w:rsid w:val="004E2E15"/>
    <w:rsid w:val="004E2FB4"/>
    <w:rsid w:val="004E5C4A"/>
    <w:rsid w:val="004E5DB5"/>
    <w:rsid w:val="004E6A10"/>
    <w:rsid w:val="004F247C"/>
    <w:rsid w:val="004F4636"/>
    <w:rsid w:val="004F50D2"/>
    <w:rsid w:val="004F6AA5"/>
    <w:rsid w:val="004F7724"/>
    <w:rsid w:val="005002F9"/>
    <w:rsid w:val="0050040F"/>
    <w:rsid w:val="00502924"/>
    <w:rsid w:val="005029BC"/>
    <w:rsid w:val="00506CA5"/>
    <w:rsid w:val="005079BD"/>
    <w:rsid w:val="005108CA"/>
    <w:rsid w:val="00511A6C"/>
    <w:rsid w:val="00511AB8"/>
    <w:rsid w:val="005122A6"/>
    <w:rsid w:val="00512CB2"/>
    <w:rsid w:val="0051345D"/>
    <w:rsid w:val="00513558"/>
    <w:rsid w:val="00514974"/>
    <w:rsid w:val="00515D49"/>
    <w:rsid w:val="00516413"/>
    <w:rsid w:val="00520C34"/>
    <w:rsid w:val="00520C7C"/>
    <w:rsid w:val="00520F2C"/>
    <w:rsid w:val="005217F4"/>
    <w:rsid w:val="005229FE"/>
    <w:rsid w:val="00524895"/>
    <w:rsid w:val="0052799D"/>
    <w:rsid w:val="00527A24"/>
    <w:rsid w:val="00530AAD"/>
    <w:rsid w:val="005329EE"/>
    <w:rsid w:val="0053512C"/>
    <w:rsid w:val="00535A31"/>
    <w:rsid w:val="00537392"/>
    <w:rsid w:val="00542867"/>
    <w:rsid w:val="00542F87"/>
    <w:rsid w:val="005449A5"/>
    <w:rsid w:val="005464F6"/>
    <w:rsid w:val="0054719F"/>
    <w:rsid w:val="00547D15"/>
    <w:rsid w:val="00550530"/>
    <w:rsid w:val="00551E8C"/>
    <w:rsid w:val="005520C8"/>
    <w:rsid w:val="0055314A"/>
    <w:rsid w:val="005537E6"/>
    <w:rsid w:val="0055479C"/>
    <w:rsid w:val="00554AC1"/>
    <w:rsid w:val="00557ADB"/>
    <w:rsid w:val="00557E17"/>
    <w:rsid w:val="00557F3B"/>
    <w:rsid w:val="00560094"/>
    <w:rsid w:val="005611E9"/>
    <w:rsid w:val="005614C5"/>
    <w:rsid w:val="0056153B"/>
    <w:rsid w:val="00563246"/>
    <w:rsid w:val="00563267"/>
    <w:rsid w:val="0056350B"/>
    <w:rsid w:val="00563CB5"/>
    <w:rsid w:val="005651B6"/>
    <w:rsid w:val="005654CE"/>
    <w:rsid w:val="00566BE5"/>
    <w:rsid w:val="005700C5"/>
    <w:rsid w:val="00571026"/>
    <w:rsid w:val="005710F2"/>
    <w:rsid w:val="00571BFE"/>
    <w:rsid w:val="00573C06"/>
    <w:rsid w:val="005744E9"/>
    <w:rsid w:val="0058108B"/>
    <w:rsid w:val="005814D7"/>
    <w:rsid w:val="00584431"/>
    <w:rsid w:val="00584667"/>
    <w:rsid w:val="00585449"/>
    <w:rsid w:val="00585E23"/>
    <w:rsid w:val="005867C0"/>
    <w:rsid w:val="00586872"/>
    <w:rsid w:val="00586CE8"/>
    <w:rsid w:val="0058758D"/>
    <w:rsid w:val="0058773E"/>
    <w:rsid w:val="00590FF5"/>
    <w:rsid w:val="00591D63"/>
    <w:rsid w:val="00592225"/>
    <w:rsid w:val="00593F2F"/>
    <w:rsid w:val="00596472"/>
    <w:rsid w:val="00596B8D"/>
    <w:rsid w:val="0059746E"/>
    <w:rsid w:val="00597CA0"/>
    <w:rsid w:val="005A0432"/>
    <w:rsid w:val="005A07F4"/>
    <w:rsid w:val="005A20AB"/>
    <w:rsid w:val="005A5960"/>
    <w:rsid w:val="005A66DA"/>
    <w:rsid w:val="005A6778"/>
    <w:rsid w:val="005A69E7"/>
    <w:rsid w:val="005A6E3B"/>
    <w:rsid w:val="005A7709"/>
    <w:rsid w:val="005A7844"/>
    <w:rsid w:val="005A78DB"/>
    <w:rsid w:val="005B04F6"/>
    <w:rsid w:val="005B0BDA"/>
    <w:rsid w:val="005B1E86"/>
    <w:rsid w:val="005B215C"/>
    <w:rsid w:val="005B2522"/>
    <w:rsid w:val="005B2D61"/>
    <w:rsid w:val="005B39B4"/>
    <w:rsid w:val="005B3E62"/>
    <w:rsid w:val="005B4890"/>
    <w:rsid w:val="005B6058"/>
    <w:rsid w:val="005B655C"/>
    <w:rsid w:val="005C03AA"/>
    <w:rsid w:val="005C1934"/>
    <w:rsid w:val="005C2233"/>
    <w:rsid w:val="005C28C3"/>
    <w:rsid w:val="005D0464"/>
    <w:rsid w:val="005D2355"/>
    <w:rsid w:val="005D38E2"/>
    <w:rsid w:val="005D5346"/>
    <w:rsid w:val="005D6CB2"/>
    <w:rsid w:val="005D7AB6"/>
    <w:rsid w:val="005E1342"/>
    <w:rsid w:val="005E4417"/>
    <w:rsid w:val="005E5B96"/>
    <w:rsid w:val="005E6A71"/>
    <w:rsid w:val="005F0586"/>
    <w:rsid w:val="005F074B"/>
    <w:rsid w:val="005F0ACC"/>
    <w:rsid w:val="005F1F42"/>
    <w:rsid w:val="005F3655"/>
    <w:rsid w:val="005F38D7"/>
    <w:rsid w:val="005F3FB1"/>
    <w:rsid w:val="005F4F9D"/>
    <w:rsid w:val="005F7CDF"/>
    <w:rsid w:val="00601D49"/>
    <w:rsid w:val="00601F47"/>
    <w:rsid w:val="00603340"/>
    <w:rsid w:val="00604C37"/>
    <w:rsid w:val="00607E6B"/>
    <w:rsid w:val="006121F7"/>
    <w:rsid w:val="0061266F"/>
    <w:rsid w:val="006137B6"/>
    <w:rsid w:val="00614CE7"/>
    <w:rsid w:val="00615604"/>
    <w:rsid w:val="0061725B"/>
    <w:rsid w:val="00617E01"/>
    <w:rsid w:val="00620B37"/>
    <w:rsid w:val="00621E73"/>
    <w:rsid w:val="006224B4"/>
    <w:rsid w:val="00622F52"/>
    <w:rsid w:val="00625046"/>
    <w:rsid w:val="00625A69"/>
    <w:rsid w:val="00627458"/>
    <w:rsid w:val="00627C8E"/>
    <w:rsid w:val="00630017"/>
    <w:rsid w:val="00630835"/>
    <w:rsid w:val="00630932"/>
    <w:rsid w:val="00630FC2"/>
    <w:rsid w:val="00631249"/>
    <w:rsid w:val="00631D25"/>
    <w:rsid w:val="00631D5C"/>
    <w:rsid w:val="006324B1"/>
    <w:rsid w:val="00633ADC"/>
    <w:rsid w:val="0063667E"/>
    <w:rsid w:val="00636D34"/>
    <w:rsid w:val="00642C10"/>
    <w:rsid w:val="00642F75"/>
    <w:rsid w:val="00643D88"/>
    <w:rsid w:val="00643FA7"/>
    <w:rsid w:val="00644A05"/>
    <w:rsid w:val="0064525D"/>
    <w:rsid w:val="006470CB"/>
    <w:rsid w:val="00647C64"/>
    <w:rsid w:val="00650050"/>
    <w:rsid w:val="0065090C"/>
    <w:rsid w:val="00650CC2"/>
    <w:rsid w:val="0065489C"/>
    <w:rsid w:val="00656BAC"/>
    <w:rsid w:val="00657652"/>
    <w:rsid w:val="00657C18"/>
    <w:rsid w:val="00657FCA"/>
    <w:rsid w:val="006614F0"/>
    <w:rsid w:val="006617A9"/>
    <w:rsid w:val="006620AE"/>
    <w:rsid w:val="00662949"/>
    <w:rsid w:val="00662FC1"/>
    <w:rsid w:val="00665016"/>
    <w:rsid w:val="00670CE3"/>
    <w:rsid w:val="0067129D"/>
    <w:rsid w:val="00671F38"/>
    <w:rsid w:val="00673B02"/>
    <w:rsid w:val="00674878"/>
    <w:rsid w:val="006751A3"/>
    <w:rsid w:val="006754C5"/>
    <w:rsid w:val="00681CD7"/>
    <w:rsid w:val="006825A2"/>
    <w:rsid w:val="00682617"/>
    <w:rsid w:val="00682CEB"/>
    <w:rsid w:val="0068367B"/>
    <w:rsid w:val="00684787"/>
    <w:rsid w:val="00684F94"/>
    <w:rsid w:val="00687899"/>
    <w:rsid w:val="00687B2A"/>
    <w:rsid w:val="0069149B"/>
    <w:rsid w:val="00691598"/>
    <w:rsid w:val="006922E2"/>
    <w:rsid w:val="00692A10"/>
    <w:rsid w:val="00693683"/>
    <w:rsid w:val="00694E99"/>
    <w:rsid w:val="0069520D"/>
    <w:rsid w:val="0069628E"/>
    <w:rsid w:val="006A0458"/>
    <w:rsid w:val="006A1CD3"/>
    <w:rsid w:val="006A2C63"/>
    <w:rsid w:val="006A6109"/>
    <w:rsid w:val="006A778E"/>
    <w:rsid w:val="006B01C6"/>
    <w:rsid w:val="006B0293"/>
    <w:rsid w:val="006B1C5E"/>
    <w:rsid w:val="006B1F0C"/>
    <w:rsid w:val="006B26E5"/>
    <w:rsid w:val="006B2F11"/>
    <w:rsid w:val="006B4049"/>
    <w:rsid w:val="006B4512"/>
    <w:rsid w:val="006B593D"/>
    <w:rsid w:val="006B725E"/>
    <w:rsid w:val="006B7F6C"/>
    <w:rsid w:val="006C1C58"/>
    <w:rsid w:val="006C3EB8"/>
    <w:rsid w:val="006C42F4"/>
    <w:rsid w:val="006C63E8"/>
    <w:rsid w:val="006C73BF"/>
    <w:rsid w:val="006D09B9"/>
    <w:rsid w:val="006D204C"/>
    <w:rsid w:val="006D2ECA"/>
    <w:rsid w:val="006D3670"/>
    <w:rsid w:val="006D3A42"/>
    <w:rsid w:val="006D5A14"/>
    <w:rsid w:val="006D7074"/>
    <w:rsid w:val="006D74F5"/>
    <w:rsid w:val="006D7B9E"/>
    <w:rsid w:val="006E076E"/>
    <w:rsid w:val="006E0D48"/>
    <w:rsid w:val="006E0F9C"/>
    <w:rsid w:val="006E170D"/>
    <w:rsid w:val="006E1B98"/>
    <w:rsid w:val="006E1CA1"/>
    <w:rsid w:val="006E3288"/>
    <w:rsid w:val="006E3915"/>
    <w:rsid w:val="006E3E1E"/>
    <w:rsid w:val="006E3E49"/>
    <w:rsid w:val="006E41C5"/>
    <w:rsid w:val="006E41D3"/>
    <w:rsid w:val="006E4386"/>
    <w:rsid w:val="006E5232"/>
    <w:rsid w:val="006E549F"/>
    <w:rsid w:val="006E7085"/>
    <w:rsid w:val="006E7441"/>
    <w:rsid w:val="006E791E"/>
    <w:rsid w:val="006F09FF"/>
    <w:rsid w:val="006F0DED"/>
    <w:rsid w:val="006F0E00"/>
    <w:rsid w:val="006F1B94"/>
    <w:rsid w:val="006F22ED"/>
    <w:rsid w:val="006F2F6A"/>
    <w:rsid w:val="006F41B0"/>
    <w:rsid w:val="006F41E9"/>
    <w:rsid w:val="006F463A"/>
    <w:rsid w:val="006F49DC"/>
    <w:rsid w:val="00702BA9"/>
    <w:rsid w:val="00703592"/>
    <w:rsid w:val="00703E51"/>
    <w:rsid w:val="0070410F"/>
    <w:rsid w:val="00704D57"/>
    <w:rsid w:val="00705B31"/>
    <w:rsid w:val="007077F3"/>
    <w:rsid w:val="00710521"/>
    <w:rsid w:val="00711252"/>
    <w:rsid w:val="00712A0B"/>
    <w:rsid w:val="007139F7"/>
    <w:rsid w:val="007140AC"/>
    <w:rsid w:val="00714601"/>
    <w:rsid w:val="00715140"/>
    <w:rsid w:val="00715ECE"/>
    <w:rsid w:val="00717369"/>
    <w:rsid w:val="007175E9"/>
    <w:rsid w:val="00717D42"/>
    <w:rsid w:val="00717FD8"/>
    <w:rsid w:val="00720977"/>
    <w:rsid w:val="00722314"/>
    <w:rsid w:val="00723373"/>
    <w:rsid w:val="007236F7"/>
    <w:rsid w:val="00724FD9"/>
    <w:rsid w:val="0072667F"/>
    <w:rsid w:val="00730E0D"/>
    <w:rsid w:val="0073156C"/>
    <w:rsid w:val="00731926"/>
    <w:rsid w:val="0073299A"/>
    <w:rsid w:val="00732F98"/>
    <w:rsid w:val="007337EE"/>
    <w:rsid w:val="007346A3"/>
    <w:rsid w:val="007346FE"/>
    <w:rsid w:val="007360EF"/>
    <w:rsid w:val="00737AA0"/>
    <w:rsid w:val="00737D4C"/>
    <w:rsid w:val="00737F25"/>
    <w:rsid w:val="007400E8"/>
    <w:rsid w:val="0074058E"/>
    <w:rsid w:val="00742213"/>
    <w:rsid w:val="0074673D"/>
    <w:rsid w:val="007472D1"/>
    <w:rsid w:val="0075022F"/>
    <w:rsid w:val="0075393D"/>
    <w:rsid w:val="00753C79"/>
    <w:rsid w:val="00754713"/>
    <w:rsid w:val="00754EFC"/>
    <w:rsid w:val="007554A9"/>
    <w:rsid w:val="007556F4"/>
    <w:rsid w:val="00757023"/>
    <w:rsid w:val="00757515"/>
    <w:rsid w:val="00757B9F"/>
    <w:rsid w:val="00757E28"/>
    <w:rsid w:val="007609A6"/>
    <w:rsid w:val="00760B7D"/>
    <w:rsid w:val="00760BA1"/>
    <w:rsid w:val="007617CA"/>
    <w:rsid w:val="00762144"/>
    <w:rsid w:val="00763866"/>
    <w:rsid w:val="00765C0C"/>
    <w:rsid w:val="00770B2A"/>
    <w:rsid w:val="00771E99"/>
    <w:rsid w:val="007738D6"/>
    <w:rsid w:val="00774512"/>
    <w:rsid w:val="00774A57"/>
    <w:rsid w:val="00781931"/>
    <w:rsid w:val="0078273D"/>
    <w:rsid w:val="00783064"/>
    <w:rsid w:val="00783BD9"/>
    <w:rsid w:val="0078704C"/>
    <w:rsid w:val="007904E9"/>
    <w:rsid w:val="007928B3"/>
    <w:rsid w:val="0079293E"/>
    <w:rsid w:val="007956CE"/>
    <w:rsid w:val="0079653D"/>
    <w:rsid w:val="0079710C"/>
    <w:rsid w:val="00797342"/>
    <w:rsid w:val="007A02C1"/>
    <w:rsid w:val="007A0A81"/>
    <w:rsid w:val="007A2173"/>
    <w:rsid w:val="007A3855"/>
    <w:rsid w:val="007A5FC8"/>
    <w:rsid w:val="007A60E8"/>
    <w:rsid w:val="007A65D7"/>
    <w:rsid w:val="007A6673"/>
    <w:rsid w:val="007A6BB4"/>
    <w:rsid w:val="007A6CE5"/>
    <w:rsid w:val="007A773D"/>
    <w:rsid w:val="007A7F91"/>
    <w:rsid w:val="007B0692"/>
    <w:rsid w:val="007B0F6C"/>
    <w:rsid w:val="007B0FED"/>
    <w:rsid w:val="007B2382"/>
    <w:rsid w:val="007B25D3"/>
    <w:rsid w:val="007B315A"/>
    <w:rsid w:val="007B3229"/>
    <w:rsid w:val="007B56B8"/>
    <w:rsid w:val="007B6105"/>
    <w:rsid w:val="007B6D5B"/>
    <w:rsid w:val="007B7080"/>
    <w:rsid w:val="007B774B"/>
    <w:rsid w:val="007B7AAD"/>
    <w:rsid w:val="007C09FF"/>
    <w:rsid w:val="007C1323"/>
    <w:rsid w:val="007C2629"/>
    <w:rsid w:val="007C2689"/>
    <w:rsid w:val="007C3295"/>
    <w:rsid w:val="007C372A"/>
    <w:rsid w:val="007C5EE0"/>
    <w:rsid w:val="007C632F"/>
    <w:rsid w:val="007C6B8E"/>
    <w:rsid w:val="007C70E3"/>
    <w:rsid w:val="007C79CF"/>
    <w:rsid w:val="007D0689"/>
    <w:rsid w:val="007D16DD"/>
    <w:rsid w:val="007D18C1"/>
    <w:rsid w:val="007D1FD3"/>
    <w:rsid w:val="007D2C2C"/>
    <w:rsid w:val="007D325F"/>
    <w:rsid w:val="007D3E10"/>
    <w:rsid w:val="007D4AC8"/>
    <w:rsid w:val="007D675C"/>
    <w:rsid w:val="007E0497"/>
    <w:rsid w:val="007E156E"/>
    <w:rsid w:val="007E16D2"/>
    <w:rsid w:val="007E1CD7"/>
    <w:rsid w:val="007E2D60"/>
    <w:rsid w:val="007E7BB4"/>
    <w:rsid w:val="007F06F4"/>
    <w:rsid w:val="007F0E75"/>
    <w:rsid w:val="007F18A4"/>
    <w:rsid w:val="007F27FF"/>
    <w:rsid w:val="007F4522"/>
    <w:rsid w:val="007F4630"/>
    <w:rsid w:val="007F52B2"/>
    <w:rsid w:val="007F54CD"/>
    <w:rsid w:val="007F596A"/>
    <w:rsid w:val="007F6DD0"/>
    <w:rsid w:val="007F7884"/>
    <w:rsid w:val="00800663"/>
    <w:rsid w:val="00801D48"/>
    <w:rsid w:val="0080241C"/>
    <w:rsid w:val="00802669"/>
    <w:rsid w:val="008026CC"/>
    <w:rsid w:val="00802BD6"/>
    <w:rsid w:val="00802E88"/>
    <w:rsid w:val="008042A0"/>
    <w:rsid w:val="00806504"/>
    <w:rsid w:val="00810DDA"/>
    <w:rsid w:val="00811FC3"/>
    <w:rsid w:val="00814EA7"/>
    <w:rsid w:val="00815DF1"/>
    <w:rsid w:val="008162E3"/>
    <w:rsid w:val="00817BF7"/>
    <w:rsid w:val="00822143"/>
    <w:rsid w:val="00822CB8"/>
    <w:rsid w:val="00822E5C"/>
    <w:rsid w:val="008244DF"/>
    <w:rsid w:val="00824727"/>
    <w:rsid w:val="0082487F"/>
    <w:rsid w:val="00826861"/>
    <w:rsid w:val="0082767F"/>
    <w:rsid w:val="00827BD8"/>
    <w:rsid w:val="00827C95"/>
    <w:rsid w:val="00830768"/>
    <w:rsid w:val="008307F9"/>
    <w:rsid w:val="00830994"/>
    <w:rsid w:val="00831451"/>
    <w:rsid w:val="008326C6"/>
    <w:rsid w:val="00833B79"/>
    <w:rsid w:val="00835366"/>
    <w:rsid w:val="00835E24"/>
    <w:rsid w:val="008363C8"/>
    <w:rsid w:val="00836DC4"/>
    <w:rsid w:val="00837EBB"/>
    <w:rsid w:val="00840A49"/>
    <w:rsid w:val="008435FE"/>
    <w:rsid w:val="00843ADA"/>
    <w:rsid w:val="00843EB1"/>
    <w:rsid w:val="008461B5"/>
    <w:rsid w:val="00846436"/>
    <w:rsid w:val="0084751B"/>
    <w:rsid w:val="0084761D"/>
    <w:rsid w:val="00847BAF"/>
    <w:rsid w:val="00850147"/>
    <w:rsid w:val="00850773"/>
    <w:rsid w:val="0085157D"/>
    <w:rsid w:val="0085329A"/>
    <w:rsid w:val="00853E2D"/>
    <w:rsid w:val="00854CCA"/>
    <w:rsid w:val="008561AB"/>
    <w:rsid w:val="0085731C"/>
    <w:rsid w:val="008604DB"/>
    <w:rsid w:val="008607BB"/>
    <w:rsid w:val="00862BD7"/>
    <w:rsid w:val="00862D37"/>
    <w:rsid w:val="008637FB"/>
    <w:rsid w:val="00863826"/>
    <w:rsid w:val="0086434A"/>
    <w:rsid w:val="00864527"/>
    <w:rsid w:val="00864C26"/>
    <w:rsid w:val="00865899"/>
    <w:rsid w:val="00865DF8"/>
    <w:rsid w:val="00866E5E"/>
    <w:rsid w:val="0086725E"/>
    <w:rsid w:val="00867628"/>
    <w:rsid w:val="008724E3"/>
    <w:rsid w:val="0087265A"/>
    <w:rsid w:val="008726BA"/>
    <w:rsid w:val="008726CB"/>
    <w:rsid w:val="00873893"/>
    <w:rsid w:val="008740CE"/>
    <w:rsid w:val="008764C9"/>
    <w:rsid w:val="00876CE8"/>
    <w:rsid w:val="00876D95"/>
    <w:rsid w:val="00877DE5"/>
    <w:rsid w:val="00880068"/>
    <w:rsid w:val="008829AF"/>
    <w:rsid w:val="00882D52"/>
    <w:rsid w:val="00882FC9"/>
    <w:rsid w:val="0088355E"/>
    <w:rsid w:val="00883C42"/>
    <w:rsid w:val="00884096"/>
    <w:rsid w:val="008845A6"/>
    <w:rsid w:val="00885EB7"/>
    <w:rsid w:val="00886867"/>
    <w:rsid w:val="00890211"/>
    <w:rsid w:val="00890BD7"/>
    <w:rsid w:val="0089170C"/>
    <w:rsid w:val="00891BFF"/>
    <w:rsid w:val="00891EEE"/>
    <w:rsid w:val="00892100"/>
    <w:rsid w:val="008927FF"/>
    <w:rsid w:val="00893F99"/>
    <w:rsid w:val="00894080"/>
    <w:rsid w:val="00894408"/>
    <w:rsid w:val="0089627A"/>
    <w:rsid w:val="00896436"/>
    <w:rsid w:val="00896509"/>
    <w:rsid w:val="00896ED5"/>
    <w:rsid w:val="00896F87"/>
    <w:rsid w:val="008A2208"/>
    <w:rsid w:val="008A3D83"/>
    <w:rsid w:val="008A6BA4"/>
    <w:rsid w:val="008A72C4"/>
    <w:rsid w:val="008A7407"/>
    <w:rsid w:val="008A7E20"/>
    <w:rsid w:val="008B1352"/>
    <w:rsid w:val="008B1D11"/>
    <w:rsid w:val="008B297B"/>
    <w:rsid w:val="008B316A"/>
    <w:rsid w:val="008B361B"/>
    <w:rsid w:val="008B372C"/>
    <w:rsid w:val="008B44FD"/>
    <w:rsid w:val="008B46FF"/>
    <w:rsid w:val="008B4911"/>
    <w:rsid w:val="008B5AC8"/>
    <w:rsid w:val="008B6AA3"/>
    <w:rsid w:val="008B6C31"/>
    <w:rsid w:val="008C0DA9"/>
    <w:rsid w:val="008C1E07"/>
    <w:rsid w:val="008C333D"/>
    <w:rsid w:val="008C338D"/>
    <w:rsid w:val="008C3690"/>
    <w:rsid w:val="008C4864"/>
    <w:rsid w:val="008C4E1F"/>
    <w:rsid w:val="008C5E28"/>
    <w:rsid w:val="008C72B7"/>
    <w:rsid w:val="008C777C"/>
    <w:rsid w:val="008D1A5D"/>
    <w:rsid w:val="008D33B4"/>
    <w:rsid w:val="008D3CB6"/>
    <w:rsid w:val="008D4B39"/>
    <w:rsid w:val="008D6B7D"/>
    <w:rsid w:val="008D7864"/>
    <w:rsid w:val="008D7CB0"/>
    <w:rsid w:val="008E0699"/>
    <w:rsid w:val="008E0BEE"/>
    <w:rsid w:val="008E0F26"/>
    <w:rsid w:val="008E1234"/>
    <w:rsid w:val="008E1DAD"/>
    <w:rsid w:val="008E272D"/>
    <w:rsid w:val="008E2C5B"/>
    <w:rsid w:val="008E31F9"/>
    <w:rsid w:val="008E3EF0"/>
    <w:rsid w:val="008E4703"/>
    <w:rsid w:val="008E62A5"/>
    <w:rsid w:val="008F0A5F"/>
    <w:rsid w:val="008F153D"/>
    <w:rsid w:val="008F25CE"/>
    <w:rsid w:val="008F2EA1"/>
    <w:rsid w:val="008F2F70"/>
    <w:rsid w:val="008F48BE"/>
    <w:rsid w:val="008F52EC"/>
    <w:rsid w:val="008F587E"/>
    <w:rsid w:val="008F7E96"/>
    <w:rsid w:val="00902155"/>
    <w:rsid w:val="00903013"/>
    <w:rsid w:val="00904AA0"/>
    <w:rsid w:val="00905392"/>
    <w:rsid w:val="009059FA"/>
    <w:rsid w:val="0091007A"/>
    <w:rsid w:val="00912284"/>
    <w:rsid w:val="00912D85"/>
    <w:rsid w:val="00913EE8"/>
    <w:rsid w:val="00914EE3"/>
    <w:rsid w:val="00915D46"/>
    <w:rsid w:val="0091690C"/>
    <w:rsid w:val="00917643"/>
    <w:rsid w:val="009224F9"/>
    <w:rsid w:val="009225DE"/>
    <w:rsid w:val="00923A2B"/>
    <w:rsid w:val="00923E25"/>
    <w:rsid w:val="00924D40"/>
    <w:rsid w:val="009250BC"/>
    <w:rsid w:val="009250EF"/>
    <w:rsid w:val="00931E59"/>
    <w:rsid w:val="00932AC2"/>
    <w:rsid w:val="009337E5"/>
    <w:rsid w:val="00933EAF"/>
    <w:rsid w:val="00934398"/>
    <w:rsid w:val="00934860"/>
    <w:rsid w:val="0093619A"/>
    <w:rsid w:val="00936FB0"/>
    <w:rsid w:val="009372B8"/>
    <w:rsid w:val="00937340"/>
    <w:rsid w:val="00937565"/>
    <w:rsid w:val="0093775A"/>
    <w:rsid w:val="0093798D"/>
    <w:rsid w:val="00937B89"/>
    <w:rsid w:val="0094053D"/>
    <w:rsid w:val="009408D7"/>
    <w:rsid w:val="00940FCE"/>
    <w:rsid w:val="0094336E"/>
    <w:rsid w:val="0094638A"/>
    <w:rsid w:val="00947021"/>
    <w:rsid w:val="00947E75"/>
    <w:rsid w:val="0095100A"/>
    <w:rsid w:val="00951233"/>
    <w:rsid w:val="00951D04"/>
    <w:rsid w:val="009526DB"/>
    <w:rsid w:val="00957BCB"/>
    <w:rsid w:val="00957BEB"/>
    <w:rsid w:val="00957E4D"/>
    <w:rsid w:val="0096030E"/>
    <w:rsid w:val="00960CE3"/>
    <w:rsid w:val="00961035"/>
    <w:rsid w:val="00963B90"/>
    <w:rsid w:val="00963FF8"/>
    <w:rsid w:val="009644B0"/>
    <w:rsid w:val="00964BA8"/>
    <w:rsid w:val="0096533F"/>
    <w:rsid w:val="009675A0"/>
    <w:rsid w:val="00971441"/>
    <w:rsid w:val="009716DD"/>
    <w:rsid w:val="00971838"/>
    <w:rsid w:val="00971ABD"/>
    <w:rsid w:val="009722AE"/>
    <w:rsid w:val="009725BF"/>
    <w:rsid w:val="009740CE"/>
    <w:rsid w:val="00974306"/>
    <w:rsid w:val="00975533"/>
    <w:rsid w:val="00976B9D"/>
    <w:rsid w:val="009771E1"/>
    <w:rsid w:val="00981254"/>
    <w:rsid w:val="00982044"/>
    <w:rsid w:val="00982C2E"/>
    <w:rsid w:val="00982D59"/>
    <w:rsid w:val="00982D82"/>
    <w:rsid w:val="00982E72"/>
    <w:rsid w:val="009844BE"/>
    <w:rsid w:val="009845CD"/>
    <w:rsid w:val="00985E18"/>
    <w:rsid w:val="0098609F"/>
    <w:rsid w:val="009870A1"/>
    <w:rsid w:val="0099000C"/>
    <w:rsid w:val="00990657"/>
    <w:rsid w:val="00990FF9"/>
    <w:rsid w:val="0099119C"/>
    <w:rsid w:val="0099196E"/>
    <w:rsid w:val="00992CF8"/>
    <w:rsid w:val="009937A7"/>
    <w:rsid w:val="00993EAF"/>
    <w:rsid w:val="00994FA5"/>
    <w:rsid w:val="00996AFF"/>
    <w:rsid w:val="00996FE4"/>
    <w:rsid w:val="009A2001"/>
    <w:rsid w:val="009A21E2"/>
    <w:rsid w:val="009A29B3"/>
    <w:rsid w:val="009A2BC6"/>
    <w:rsid w:val="009A4404"/>
    <w:rsid w:val="009A46F4"/>
    <w:rsid w:val="009A5A18"/>
    <w:rsid w:val="009A767D"/>
    <w:rsid w:val="009B05B4"/>
    <w:rsid w:val="009B1FBA"/>
    <w:rsid w:val="009B2048"/>
    <w:rsid w:val="009B266D"/>
    <w:rsid w:val="009B28E7"/>
    <w:rsid w:val="009B2B3E"/>
    <w:rsid w:val="009B3A6C"/>
    <w:rsid w:val="009B5E59"/>
    <w:rsid w:val="009B6909"/>
    <w:rsid w:val="009C0BA0"/>
    <w:rsid w:val="009C2FD3"/>
    <w:rsid w:val="009C3B75"/>
    <w:rsid w:val="009C4D29"/>
    <w:rsid w:val="009C5FFC"/>
    <w:rsid w:val="009C6FEA"/>
    <w:rsid w:val="009D18CD"/>
    <w:rsid w:val="009D54C6"/>
    <w:rsid w:val="009D69F5"/>
    <w:rsid w:val="009D708C"/>
    <w:rsid w:val="009E0B53"/>
    <w:rsid w:val="009E0D53"/>
    <w:rsid w:val="009E1FC8"/>
    <w:rsid w:val="009E491E"/>
    <w:rsid w:val="009E4A78"/>
    <w:rsid w:val="009E4B57"/>
    <w:rsid w:val="009F01C3"/>
    <w:rsid w:val="009F0608"/>
    <w:rsid w:val="009F111B"/>
    <w:rsid w:val="009F1324"/>
    <w:rsid w:val="009F3057"/>
    <w:rsid w:val="009F38B0"/>
    <w:rsid w:val="009F6B08"/>
    <w:rsid w:val="009F6C51"/>
    <w:rsid w:val="009F7E25"/>
    <w:rsid w:val="00A0091F"/>
    <w:rsid w:val="00A025DE"/>
    <w:rsid w:val="00A036B3"/>
    <w:rsid w:val="00A03D13"/>
    <w:rsid w:val="00A04F41"/>
    <w:rsid w:val="00A05112"/>
    <w:rsid w:val="00A06A5F"/>
    <w:rsid w:val="00A06ADD"/>
    <w:rsid w:val="00A10E1B"/>
    <w:rsid w:val="00A11305"/>
    <w:rsid w:val="00A11952"/>
    <w:rsid w:val="00A1213F"/>
    <w:rsid w:val="00A12585"/>
    <w:rsid w:val="00A13348"/>
    <w:rsid w:val="00A1486E"/>
    <w:rsid w:val="00A14A22"/>
    <w:rsid w:val="00A15061"/>
    <w:rsid w:val="00A15A07"/>
    <w:rsid w:val="00A176F5"/>
    <w:rsid w:val="00A20150"/>
    <w:rsid w:val="00A20883"/>
    <w:rsid w:val="00A208BC"/>
    <w:rsid w:val="00A21485"/>
    <w:rsid w:val="00A22EA5"/>
    <w:rsid w:val="00A2358B"/>
    <w:rsid w:val="00A242D4"/>
    <w:rsid w:val="00A24B37"/>
    <w:rsid w:val="00A24DEC"/>
    <w:rsid w:val="00A250B9"/>
    <w:rsid w:val="00A2605E"/>
    <w:rsid w:val="00A26E22"/>
    <w:rsid w:val="00A26EF4"/>
    <w:rsid w:val="00A32512"/>
    <w:rsid w:val="00A35218"/>
    <w:rsid w:val="00A3589E"/>
    <w:rsid w:val="00A3755E"/>
    <w:rsid w:val="00A401B5"/>
    <w:rsid w:val="00A4062E"/>
    <w:rsid w:val="00A41B95"/>
    <w:rsid w:val="00A41DCE"/>
    <w:rsid w:val="00A439C1"/>
    <w:rsid w:val="00A43E90"/>
    <w:rsid w:val="00A44EAA"/>
    <w:rsid w:val="00A466B7"/>
    <w:rsid w:val="00A511C7"/>
    <w:rsid w:val="00A515F3"/>
    <w:rsid w:val="00A519A5"/>
    <w:rsid w:val="00A520BE"/>
    <w:rsid w:val="00A5311A"/>
    <w:rsid w:val="00A543F4"/>
    <w:rsid w:val="00A5513B"/>
    <w:rsid w:val="00A55485"/>
    <w:rsid w:val="00A555B8"/>
    <w:rsid w:val="00A55B8C"/>
    <w:rsid w:val="00A55E91"/>
    <w:rsid w:val="00A57270"/>
    <w:rsid w:val="00A57DCF"/>
    <w:rsid w:val="00A600DD"/>
    <w:rsid w:val="00A60863"/>
    <w:rsid w:val="00A60A20"/>
    <w:rsid w:val="00A62C03"/>
    <w:rsid w:val="00A657CA"/>
    <w:rsid w:val="00A664E8"/>
    <w:rsid w:val="00A666D3"/>
    <w:rsid w:val="00A70BBD"/>
    <w:rsid w:val="00A723F2"/>
    <w:rsid w:val="00A750AA"/>
    <w:rsid w:val="00A75553"/>
    <w:rsid w:val="00A75646"/>
    <w:rsid w:val="00A76B64"/>
    <w:rsid w:val="00A76C14"/>
    <w:rsid w:val="00A76E80"/>
    <w:rsid w:val="00A80A86"/>
    <w:rsid w:val="00A83622"/>
    <w:rsid w:val="00A842D4"/>
    <w:rsid w:val="00A84902"/>
    <w:rsid w:val="00A87F44"/>
    <w:rsid w:val="00A87F58"/>
    <w:rsid w:val="00A91E5A"/>
    <w:rsid w:val="00A9522B"/>
    <w:rsid w:val="00AA02E5"/>
    <w:rsid w:val="00AA3263"/>
    <w:rsid w:val="00AA34BA"/>
    <w:rsid w:val="00AA5275"/>
    <w:rsid w:val="00AA56DA"/>
    <w:rsid w:val="00AB0294"/>
    <w:rsid w:val="00AB39F1"/>
    <w:rsid w:val="00AB4ADE"/>
    <w:rsid w:val="00AB615C"/>
    <w:rsid w:val="00AB6961"/>
    <w:rsid w:val="00AB6B8B"/>
    <w:rsid w:val="00AB751A"/>
    <w:rsid w:val="00AB7BA2"/>
    <w:rsid w:val="00AC064A"/>
    <w:rsid w:val="00AC2733"/>
    <w:rsid w:val="00AC3E3E"/>
    <w:rsid w:val="00AC577B"/>
    <w:rsid w:val="00AC5AF2"/>
    <w:rsid w:val="00AC5B2C"/>
    <w:rsid w:val="00AC63D9"/>
    <w:rsid w:val="00AD004D"/>
    <w:rsid w:val="00AD088B"/>
    <w:rsid w:val="00AD155F"/>
    <w:rsid w:val="00AD171D"/>
    <w:rsid w:val="00AD1EAE"/>
    <w:rsid w:val="00AD2F2D"/>
    <w:rsid w:val="00AD43A8"/>
    <w:rsid w:val="00AD4AAC"/>
    <w:rsid w:val="00AD53E1"/>
    <w:rsid w:val="00AD57EB"/>
    <w:rsid w:val="00AD7097"/>
    <w:rsid w:val="00AD7375"/>
    <w:rsid w:val="00AD756D"/>
    <w:rsid w:val="00AE0D6F"/>
    <w:rsid w:val="00AE4C3F"/>
    <w:rsid w:val="00AE521E"/>
    <w:rsid w:val="00AE549F"/>
    <w:rsid w:val="00AE5693"/>
    <w:rsid w:val="00AF036C"/>
    <w:rsid w:val="00AF0AE1"/>
    <w:rsid w:val="00AF1778"/>
    <w:rsid w:val="00AF3CD9"/>
    <w:rsid w:val="00AF62B0"/>
    <w:rsid w:val="00AF71DE"/>
    <w:rsid w:val="00AF7721"/>
    <w:rsid w:val="00B008B4"/>
    <w:rsid w:val="00B00BC0"/>
    <w:rsid w:val="00B01A46"/>
    <w:rsid w:val="00B064A0"/>
    <w:rsid w:val="00B071FC"/>
    <w:rsid w:val="00B07776"/>
    <w:rsid w:val="00B10942"/>
    <w:rsid w:val="00B10CCD"/>
    <w:rsid w:val="00B12243"/>
    <w:rsid w:val="00B12B8D"/>
    <w:rsid w:val="00B1336D"/>
    <w:rsid w:val="00B153E5"/>
    <w:rsid w:val="00B15E04"/>
    <w:rsid w:val="00B164B3"/>
    <w:rsid w:val="00B169C4"/>
    <w:rsid w:val="00B17438"/>
    <w:rsid w:val="00B17859"/>
    <w:rsid w:val="00B17A3F"/>
    <w:rsid w:val="00B214C2"/>
    <w:rsid w:val="00B21B6B"/>
    <w:rsid w:val="00B220E4"/>
    <w:rsid w:val="00B22784"/>
    <w:rsid w:val="00B24D7A"/>
    <w:rsid w:val="00B26283"/>
    <w:rsid w:val="00B26B4D"/>
    <w:rsid w:val="00B27339"/>
    <w:rsid w:val="00B300CE"/>
    <w:rsid w:val="00B31182"/>
    <w:rsid w:val="00B32E77"/>
    <w:rsid w:val="00B347CE"/>
    <w:rsid w:val="00B365DC"/>
    <w:rsid w:val="00B37526"/>
    <w:rsid w:val="00B4180A"/>
    <w:rsid w:val="00B42443"/>
    <w:rsid w:val="00B42A68"/>
    <w:rsid w:val="00B44B25"/>
    <w:rsid w:val="00B4665A"/>
    <w:rsid w:val="00B47124"/>
    <w:rsid w:val="00B5100A"/>
    <w:rsid w:val="00B513B4"/>
    <w:rsid w:val="00B51FDA"/>
    <w:rsid w:val="00B52BE8"/>
    <w:rsid w:val="00B52F4C"/>
    <w:rsid w:val="00B539D7"/>
    <w:rsid w:val="00B5561F"/>
    <w:rsid w:val="00B55A05"/>
    <w:rsid w:val="00B567AA"/>
    <w:rsid w:val="00B57504"/>
    <w:rsid w:val="00B57AA2"/>
    <w:rsid w:val="00B60181"/>
    <w:rsid w:val="00B611B4"/>
    <w:rsid w:val="00B613D9"/>
    <w:rsid w:val="00B64177"/>
    <w:rsid w:val="00B665F8"/>
    <w:rsid w:val="00B66A2A"/>
    <w:rsid w:val="00B6744C"/>
    <w:rsid w:val="00B7102C"/>
    <w:rsid w:val="00B71283"/>
    <w:rsid w:val="00B71A1F"/>
    <w:rsid w:val="00B73D96"/>
    <w:rsid w:val="00B765AD"/>
    <w:rsid w:val="00B77BC8"/>
    <w:rsid w:val="00B81FB1"/>
    <w:rsid w:val="00B82EB9"/>
    <w:rsid w:val="00B84131"/>
    <w:rsid w:val="00B8634F"/>
    <w:rsid w:val="00B86738"/>
    <w:rsid w:val="00B90C76"/>
    <w:rsid w:val="00B91924"/>
    <w:rsid w:val="00B91A75"/>
    <w:rsid w:val="00B91CE1"/>
    <w:rsid w:val="00B92749"/>
    <w:rsid w:val="00B95DB8"/>
    <w:rsid w:val="00B960B8"/>
    <w:rsid w:val="00B9644B"/>
    <w:rsid w:val="00B967B9"/>
    <w:rsid w:val="00BA0949"/>
    <w:rsid w:val="00BA4204"/>
    <w:rsid w:val="00BA4368"/>
    <w:rsid w:val="00BA4695"/>
    <w:rsid w:val="00BB23B0"/>
    <w:rsid w:val="00BB2408"/>
    <w:rsid w:val="00BB37DA"/>
    <w:rsid w:val="00BB5CC6"/>
    <w:rsid w:val="00BB66AA"/>
    <w:rsid w:val="00BB6A0B"/>
    <w:rsid w:val="00BC024E"/>
    <w:rsid w:val="00BC0DC3"/>
    <w:rsid w:val="00BC19FE"/>
    <w:rsid w:val="00BC34A1"/>
    <w:rsid w:val="00BC4000"/>
    <w:rsid w:val="00BC4DB2"/>
    <w:rsid w:val="00BC6802"/>
    <w:rsid w:val="00BC6F72"/>
    <w:rsid w:val="00BC7A79"/>
    <w:rsid w:val="00BD00C4"/>
    <w:rsid w:val="00BD189D"/>
    <w:rsid w:val="00BD2551"/>
    <w:rsid w:val="00BD3D35"/>
    <w:rsid w:val="00BD5836"/>
    <w:rsid w:val="00BD7D7F"/>
    <w:rsid w:val="00BE1347"/>
    <w:rsid w:val="00BE58EC"/>
    <w:rsid w:val="00BE7EA0"/>
    <w:rsid w:val="00BF3E25"/>
    <w:rsid w:val="00BF45AF"/>
    <w:rsid w:val="00BF46CB"/>
    <w:rsid w:val="00BF495F"/>
    <w:rsid w:val="00BF786C"/>
    <w:rsid w:val="00BF7952"/>
    <w:rsid w:val="00C01B31"/>
    <w:rsid w:val="00C025B5"/>
    <w:rsid w:val="00C02AFA"/>
    <w:rsid w:val="00C04DBB"/>
    <w:rsid w:val="00C05FBB"/>
    <w:rsid w:val="00C06652"/>
    <w:rsid w:val="00C0696C"/>
    <w:rsid w:val="00C103E2"/>
    <w:rsid w:val="00C11623"/>
    <w:rsid w:val="00C12F6B"/>
    <w:rsid w:val="00C155AA"/>
    <w:rsid w:val="00C16DAD"/>
    <w:rsid w:val="00C17ECA"/>
    <w:rsid w:val="00C17F96"/>
    <w:rsid w:val="00C2095B"/>
    <w:rsid w:val="00C20F40"/>
    <w:rsid w:val="00C22606"/>
    <w:rsid w:val="00C2277C"/>
    <w:rsid w:val="00C229A0"/>
    <w:rsid w:val="00C24051"/>
    <w:rsid w:val="00C258CC"/>
    <w:rsid w:val="00C26073"/>
    <w:rsid w:val="00C2655C"/>
    <w:rsid w:val="00C2725F"/>
    <w:rsid w:val="00C30806"/>
    <w:rsid w:val="00C30C81"/>
    <w:rsid w:val="00C31B8C"/>
    <w:rsid w:val="00C32E5A"/>
    <w:rsid w:val="00C33A54"/>
    <w:rsid w:val="00C359B5"/>
    <w:rsid w:val="00C35D83"/>
    <w:rsid w:val="00C363CA"/>
    <w:rsid w:val="00C42944"/>
    <w:rsid w:val="00C43072"/>
    <w:rsid w:val="00C432DB"/>
    <w:rsid w:val="00C43EF3"/>
    <w:rsid w:val="00C44219"/>
    <w:rsid w:val="00C44E68"/>
    <w:rsid w:val="00C45F64"/>
    <w:rsid w:val="00C4640C"/>
    <w:rsid w:val="00C5126B"/>
    <w:rsid w:val="00C51DAC"/>
    <w:rsid w:val="00C51F63"/>
    <w:rsid w:val="00C528F5"/>
    <w:rsid w:val="00C52E96"/>
    <w:rsid w:val="00C5359C"/>
    <w:rsid w:val="00C54A20"/>
    <w:rsid w:val="00C54C1E"/>
    <w:rsid w:val="00C56B63"/>
    <w:rsid w:val="00C606CB"/>
    <w:rsid w:val="00C647C0"/>
    <w:rsid w:val="00C6592A"/>
    <w:rsid w:val="00C6613F"/>
    <w:rsid w:val="00C6615F"/>
    <w:rsid w:val="00C662A3"/>
    <w:rsid w:val="00C66EA4"/>
    <w:rsid w:val="00C677B4"/>
    <w:rsid w:val="00C67945"/>
    <w:rsid w:val="00C73599"/>
    <w:rsid w:val="00C738EE"/>
    <w:rsid w:val="00C743F1"/>
    <w:rsid w:val="00C75AEF"/>
    <w:rsid w:val="00C77181"/>
    <w:rsid w:val="00C77438"/>
    <w:rsid w:val="00C801ED"/>
    <w:rsid w:val="00C80398"/>
    <w:rsid w:val="00C811B9"/>
    <w:rsid w:val="00C81BB4"/>
    <w:rsid w:val="00C82502"/>
    <w:rsid w:val="00C82D46"/>
    <w:rsid w:val="00C847FC"/>
    <w:rsid w:val="00C849CF"/>
    <w:rsid w:val="00C86EEC"/>
    <w:rsid w:val="00C877B5"/>
    <w:rsid w:val="00C90442"/>
    <w:rsid w:val="00C9121A"/>
    <w:rsid w:val="00C912FD"/>
    <w:rsid w:val="00C915A8"/>
    <w:rsid w:val="00C92CD7"/>
    <w:rsid w:val="00C9340E"/>
    <w:rsid w:val="00C9365C"/>
    <w:rsid w:val="00C943A2"/>
    <w:rsid w:val="00C94939"/>
    <w:rsid w:val="00C95395"/>
    <w:rsid w:val="00C96A1B"/>
    <w:rsid w:val="00C96CEC"/>
    <w:rsid w:val="00C96E6F"/>
    <w:rsid w:val="00C974D0"/>
    <w:rsid w:val="00CA0280"/>
    <w:rsid w:val="00CA12A3"/>
    <w:rsid w:val="00CA1F85"/>
    <w:rsid w:val="00CA2421"/>
    <w:rsid w:val="00CA772C"/>
    <w:rsid w:val="00CA7AEA"/>
    <w:rsid w:val="00CA7CF7"/>
    <w:rsid w:val="00CB02B6"/>
    <w:rsid w:val="00CB0714"/>
    <w:rsid w:val="00CB115A"/>
    <w:rsid w:val="00CB163D"/>
    <w:rsid w:val="00CB3689"/>
    <w:rsid w:val="00CB39A9"/>
    <w:rsid w:val="00CB63F3"/>
    <w:rsid w:val="00CB67B6"/>
    <w:rsid w:val="00CB73DC"/>
    <w:rsid w:val="00CB78BA"/>
    <w:rsid w:val="00CC0483"/>
    <w:rsid w:val="00CC0A87"/>
    <w:rsid w:val="00CC0E57"/>
    <w:rsid w:val="00CC21C2"/>
    <w:rsid w:val="00CC3F89"/>
    <w:rsid w:val="00CC62DF"/>
    <w:rsid w:val="00CC65B3"/>
    <w:rsid w:val="00CC7FB5"/>
    <w:rsid w:val="00CD122A"/>
    <w:rsid w:val="00CD18C5"/>
    <w:rsid w:val="00CD4915"/>
    <w:rsid w:val="00CD49DC"/>
    <w:rsid w:val="00CD5572"/>
    <w:rsid w:val="00CD594B"/>
    <w:rsid w:val="00CE0517"/>
    <w:rsid w:val="00CE0D6C"/>
    <w:rsid w:val="00CE1794"/>
    <w:rsid w:val="00CE3624"/>
    <w:rsid w:val="00CE39C1"/>
    <w:rsid w:val="00CE48F2"/>
    <w:rsid w:val="00CE5228"/>
    <w:rsid w:val="00CE63AF"/>
    <w:rsid w:val="00CE68DF"/>
    <w:rsid w:val="00CF0BBA"/>
    <w:rsid w:val="00CF0C27"/>
    <w:rsid w:val="00CF10AE"/>
    <w:rsid w:val="00CF13BE"/>
    <w:rsid w:val="00CF17DC"/>
    <w:rsid w:val="00CF1ECB"/>
    <w:rsid w:val="00CF232C"/>
    <w:rsid w:val="00CF25CA"/>
    <w:rsid w:val="00CF2C4C"/>
    <w:rsid w:val="00CF2E9A"/>
    <w:rsid w:val="00CF3E46"/>
    <w:rsid w:val="00CF4A48"/>
    <w:rsid w:val="00CF502A"/>
    <w:rsid w:val="00CF65E6"/>
    <w:rsid w:val="00CF6E27"/>
    <w:rsid w:val="00D002D2"/>
    <w:rsid w:val="00D00A5E"/>
    <w:rsid w:val="00D01AFA"/>
    <w:rsid w:val="00D01F9B"/>
    <w:rsid w:val="00D021E0"/>
    <w:rsid w:val="00D03470"/>
    <w:rsid w:val="00D03E6D"/>
    <w:rsid w:val="00D03F1F"/>
    <w:rsid w:val="00D04112"/>
    <w:rsid w:val="00D06419"/>
    <w:rsid w:val="00D0685B"/>
    <w:rsid w:val="00D12A5C"/>
    <w:rsid w:val="00D144E3"/>
    <w:rsid w:val="00D155DF"/>
    <w:rsid w:val="00D16735"/>
    <w:rsid w:val="00D2016E"/>
    <w:rsid w:val="00D2049A"/>
    <w:rsid w:val="00D207DA"/>
    <w:rsid w:val="00D21DE5"/>
    <w:rsid w:val="00D2445A"/>
    <w:rsid w:val="00D24C52"/>
    <w:rsid w:val="00D25B2F"/>
    <w:rsid w:val="00D25ECC"/>
    <w:rsid w:val="00D26EB0"/>
    <w:rsid w:val="00D3106F"/>
    <w:rsid w:val="00D315D7"/>
    <w:rsid w:val="00D33C68"/>
    <w:rsid w:val="00D36EEA"/>
    <w:rsid w:val="00D374C5"/>
    <w:rsid w:val="00D379B9"/>
    <w:rsid w:val="00D37C22"/>
    <w:rsid w:val="00D400E4"/>
    <w:rsid w:val="00D403A4"/>
    <w:rsid w:val="00D41955"/>
    <w:rsid w:val="00D42B5E"/>
    <w:rsid w:val="00D44B96"/>
    <w:rsid w:val="00D46284"/>
    <w:rsid w:val="00D472E5"/>
    <w:rsid w:val="00D47C6F"/>
    <w:rsid w:val="00D50619"/>
    <w:rsid w:val="00D52C68"/>
    <w:rsid w:val="00D52D0B"/>
    <w:rsid w:val="00D537CB"/>
    <w:rsid w:val="00D561A9"/>
    <w:rsid w:val="00D566DB"/>
    <w:rsid w:val="00D57059"/>
    <w:rsid w:val="00D60806"/>
    <w:rsid w:val="00D60F64"/>
    <w:rsid w:val="00D613FB"/>
    <w:rsid w:val="00D63D4B"/>
    <w:rsid w:val="00D63EA7"/>
    <w:rsid w:val="00D63F2F"/>
    <w:rsid w:val="00D64037"/>
    <w:rsid w:val="00D65558"/>
    <w:rsid w:val="00D67493"/>
    <w:rsid w:val="00D70680"/>
    <w:rsid w:val="00D706EA"/>
    <w:rsid w:val="00D711BE"/>
    <w:rsid w:val="00D72E0C"/>
    <w:rsid w:val="00D72EEC"/>
    <w:rsid w:val="00D7307D"/>
    <w:rsid w:val="00D732D9"/>
    <w:rsid w:val="00D7668A"/>
    <w:rsid w:val="00D76E80"/>
    <w:rsid w:val="00D77447"/>
    <w:rsid w:val="00D775FD"/>
    <w:rsid w:val="00D8073C"/>
    <w:rsid w:val="00D8305B"/>
    <w:rsid w:val="00D8323D"/>
    <w:rsid w:val="00D84B8B"/>
    <w:rsid w:val="00D84E7D"/>
    <w:rsid w:val="00D85086"/>
    <w:rsid w:val="00D85F80"/>
    <w:rsid w:val="00D874A5"/>
    <w:rsid w:val="00D879CE"/>
    <w:rsid w:val="00D87A4D"/>
    <w:rsid w:val="00D92455"/>
    <w:rsid w:val="00D924C1"/>
    <w:rsid w:val="00D94687"/>
    <w:rsid w:val="00D9696C"/>
    <w:rsid w:val="00D96BEB"/>
    <w:rsid w:val="00D96C1B"/>
    <w:rsid w:val="00D97F90"/>
    <w:rsid w:val="00DA13E3"/>
    <w:rsid w:val="00DA1E61"/>
    <w:rsid w:val="00DA5CDE"/>
    <w:rsid w:val="00DA7093"/>
    <w:rsid w:val="00DB0543"/>
    <w:rsid w:val="00DB1D27"/>
    <w:rsid w:val="00DB1D95"/>
    <w:rsid w:val="00DB1DDB"/>
    <w:rsid w:val="00DB3971"/>
    <w:rsid w:val="00DB549F"/>
    <w:rsid w:val="00DB5C55"/>
    <w:rsid w:val="00DB6122"/>
    <w:rsid w:val="00DB6140"/>
    <w:rsid w:val="00DB6D09"/>
    <w:rsid w:val="00DB79A9"/>
    <w:rsid w:val="00DB7A42"/>
    <w:rsid w:val="00DC00C1"/>
    <w:rsid w:val="00DC0938"/>
    <w:rsid w:val="00DC0A1E"/>
    <w:rsid w:val="00DC0C8F"/>
    <w:rsid w:val="00DC0D23"/>
    <w:rsid w:val="00DC446A"/>
    <w:rsid w:val="00DC55AD"/>
    <w:rsid w:val="00DC75DE"/>
    <w:rsid w:val="00DC7C18"/>
    <w:rsid w:val="00DD0F1C"/>
    <w:rsid w:val="00DD30E1"/>
    <w:rsid w:val="00DD3EFE"/>
    <w:rsid w:val="00DD7DD2"/>
    <w:rsid w:val="00DE29FD"/>
    <w:rsid w:val="00DE2D8F"/>
    <w:rsid w:val="00DE3E94"/>
    <w:rsid w:val="00DE40A6"/>
    <w:rsid w:val="00DE4E46"/>
    <w:rsid w:val="00DE660F"/>
    <w:rsid w:val="00DE7366"/>
    <w:rsid w:val="00DF0748"/>
    <w:rsid w:val="00DF1198"/>
    <w:rsid w:val="00DF15FA"/>
    <w:rsid w:val="00DF2C52"/>
    <w:rsid w:val="00DF2C6B"/>
    <w:rsid w:val="00DF3013"/>
    <w:rsid w:val="00DF36C6"/>
    <w:rsid w:val="00DF3A5A"/>
    <w:rsid w:val="00DF3ED1"/>
    <w:rsid w:val="00DF5638"/>
    <w:rsid w:val="00DF6394"/>
    <w:rsid w:val="00DF7926"/>
    <w:rsid w:val="00E00112"/>
    <w:rsid w:val="00E0025B"/>
    <w:rsid w:val="00E019EF"/>
    <w:rsid w:val="00E022FA"/>
    <w:rsid w:val="00E02F92"/>
    <w:rsid w:val="00E0376C"/>
    <w:rsid w:val="00E03A18"/>
    <w:rsid w:val="00E0439C"/>
    <w:rsid w:val="00E045CE"/>
    <w:rsid w:val="00E0468E"/>
    <w:rsid w:val="00E0481A"/>
    <w:rsid w:val="00E05C2C"/>
    <w:rsid w:val="00E0623D"/>
    <w:rsid w:val="00E066D4"/>
    <w:rsid w:val="00E0732D"/>
    <w:rsid w:val="00E10693"/>
    <w:rsid w:val="00E10B43"/>
    <w:rsid w:val="00E1160C"/>
    <w:rsid w:val="00E11850"/>
    <w:rsid w:val="00E1268D"/>
    <w:rsid w:val="00E13EC4"/>
    <w:rsid w:val="00E1475C"/>
    <w:rsid w:val="00E14B58"/>
    <w:rsid w:val="00E14B87"/>
    <w:rsid w:val="00E163A6"/>
    <w:rsid w:val="00E16817"/>
    <w:rsid w:val="00E16957"/>
    <w:rsid w:val="00E1703C"/>
    <w:rsid w:val="00E17105"/>
    <w:rsid w:val="00E20C35"/>
    <w:rsid w:val="00E20C46"/>
    <w:rsid w:val="00E20F5A"/>
    <w:rsid w:val="00E216DB"/>
    <w:rsid w:val="00E22677"/>
    <w:rsid w:val="00E230B5"/>
    <w:rsid w:val="00E234E4"/>
    <w:rsid w:val="00E236D8"/>
    <w:rsid w:val="00E2390C"/>
    <w:rsid w:val="00E266FA"/>
    <w:rsid w:val="00E27686"/>
    <w:rsid w:val="00E279F4"/>
    <w:rsid w:val="00E27A23"/>
    <w:rsid w:val="00E308BA"/>
    <w:rsid w:val="00E31162"/>
    <w:rsid w:val="00E31B10"/>
    <w:rsid w:val="00E327C2"/>
    <w:rsid w:val="00E32C60"/>
    <w:rsid w:val="00E33F12"/>
    <w:rsid w:val="00E357B6"/>
    <w:rsid w:val="00E35C7C"/>
    <w:rsid w:val="00E37946"/>
    <w:rsid w:val="00E37BCB"/>
    <w:rsid w:val="00E40DB9"/>
    <w:rsid w:val="00E416AF"/>
    <w:rsid w:val="00E419AA"/>
    <w:rsid w:val="00E41CEE"/>
    <w:rsid w:val="00E42482"/>
    <w:rsid w:val="00E425E6"/>
    <w:rsid w:val="00E42689"/>
    <w:rsid w:val="00E4273D"/>
    <w:rsid w:val="00E42787"/>
    <w:rsid w:val="00E42AFF"/>
    <w:rsid w:val="00E43AA8"/>
    <w:rsid w:val="00E44757"/>
    <w:rsid w:val="00E459F2"/>
    <w:rsid w:val="00E4693A"/>
    <w:rsid w:val="00E46AF6"/>
    <w:rsid w:val="00E46EFF"/>
    <w:rsid w:val="00E50DE6"/>
    <w:rsid w:val="00E51C53"/>
    <w:rsid w:val="00E52EEC"/>
    <w:rsid w:val="00E535FD"/>
    <w:rsid w:val="00E53E22"/>
    <w:rsid w:val="00E55E3A"/>
    <w:rsid w:val="00E55F8A"/>
    <w:rsid w:val="00E60E89"/>
    <w:rsid w:val="00E70E19"/>
    <w:rsid w:val="00E71F9D"/>
    <w:rsid w:val="00E721C6"/>
    <w:rsid w:val="00E73658"/>
    <w:rsid w:val="00E736ED"/>
    <w:rsid w:val="00E74F6A"/>
    <w:rsid w:val="00E7741C"/>
    <w:rsid w:val="00E80EA5"/>
    <w:rsid w:val="00E813ED"/>
    <w:rsid w:val="00E823BA"/>
    <w:rsid w:val="00E8263D"/>
    <w:rsid w:val="00E83D80"/>
    <w:rsid w:val="00E845B7"/>
    <w:rsid w:val="00E848B9"/>
    <w:rsid w:val="00E852C1"/>
    <w:rsid w:val="00E858DD"/>
    <w:rsid w:val="00E879E1"/>
    <w:rsid w:val="00E914A3"/>
    <w:rsid w:val="00E933B0"/>
    <w:rsid w:val="00E93F2B"/>
    <w:rsid w:val="00E95401"/>
    <w:rsid w:val="00E96D18"/>
    <w:rsid w:val="00EA17B7"/>
    <w:rsid w:val="00EA1918"/>
    <w:rsid w:val="00EA1DA3"/>
    <w:rsid w:val="00EA3B77"/>
    <w:rsid w:val="00EA40A9"/>
    <w:rsid w:val="00EA4A17"/>
    <w:rsid w:val="00EA4BE7"/>
    <w:rsid w:val="00EA66D4"/>
    <w:rsid w:val="00EA6DB0"/>
    <w:rsid w:val="00EA6EBE"/>
    <w:rsid w:val="00EA6F11"/>
    <w:rsid w:val="00EA6FC3"/>
    <w:rsid w:val="00EA7DCA"/>
    <w:rsid w:val="00EB088E"/>
    <w:rsid w:val="00EB1AD7"/>
    <w:rsid w:val="00EB25C4"/>
    <w:rsid w:val="00EB2998"/>
    <w:rsid w:val="00EB2F8E"/>
    <w:rsid w:val="00EB539B"/>
    <w:rsid w:val="00EB5D28"/>
    <w:rsid w:val="00EB6C3D"/>
    <w:rsid w:val="00EC0182"/>
    <w:rsid w:val="00EC225F"/>
    <w:rsid w:val="00EC2935"/>
    <w:rsid w:val="00EC2D12"/>
    <w:rsid w:val="00EC41C1"/>
    <w:rsid w:val="00EC4205"/>
    <w:rsid w:val="00EC4797"/>
    <w:rsid w:val="00EC503A"/>
    <w:rsid w:val="00EC6ED3"/>
    <w:rsid w:val="00EC7087"/>
    <w:rsid w:val="00ED1226"/>
    <w:rsid w:val="00ED23AE"/>
    <w:rsid w:val="00ED25C3"/>
    <w:rsid w:val="00ED4281"/>
    <w:rsid w:val="00ED42C5"/>
    <w:rsid w:val="00ED5031"/>
    <w:rsid w:val="00ED5D69"/>
    <w:rsid w:val="00ED6B7B"/>
    <w:rsid w:val="00ED7F4A"/>
    <w:rsid w:val="00EE0958"/>
    <w:rsid w:val="00EE1015"/>
    <w:rsid w:val="00EE2635"/>
    <w:rsid w:val="00EE2B3B"/>
    <w:rsid w:val="00EE5154"/>
    <w:rsid w:val="00EE5AEF"/>
    <w:rsid w:val="00EE6DDC"/>
    <w:rsid w:val="00EE6FD9"/>
    <w:rsid w:val="00EF1B2A"/>
    <w:rsid w:val="00EF3AE5"/>
    <w:rsid w:val="00EF5279"/>
    <w:rsid w:val="00EF62D3"/>
    <w:rsid w:val="00EF6468"/>
    <w:rsid w:val="00EF6A12"/>
    <w:rsid w:val="00F02E5F"/>
    <w:rsid w:val="00F02FEC"/>
    <w:rsid w:val="00F0574C"/>
    <w:rsid w:val="00F05D37"/>
    <w:rsid w:val="00F07726"/>
    <w:rsid w:val="00F1016C"/>
    <w:rsid w:val="00F1067C"/>
    <w:rsid w:val="00F107E3"/>
    <w:rsid w:val="00F11088"/>
    <w:rsid w:val="00F113E0"/>
    <w:rsid w:val="00F117A3"/>
    <w:rsid w:val="00F1208D"/>
    <w:rsid w:val="00F136A7"/>
    <w:rsid w:val="00F13B5F"/>
    <w:rsid w:val="00F15B18"/>
    <w:rsid w:val="00F15B3B"/>
    <w:rsid w:val="00F15E98"/>
    <w:rsid w:val="00F16073"/>
    <w:rsid w:val="00F16CB6"/>
    <w:rsid w:val="00F20361"/>
    <w:rsid w:val="00F20707"/>
    <w:rsid w:val="00F22257"/>
    <w:rsid w:val="00F23B57"/>
    <w:rsid w:val="00F2431D"/>
    <w:rsid w:val="00F24362"/>
    <w:rsid w:val="00F2481C"/>
    <w:rsid w:val="00F258EC"/>
    <w:rsid w:val="00F25D3A"/>
    <w:rsid w:val="00F264F1"/>
    <w:rsid w:val="00F274B9"/>
    <w:rsid w:val="00F30EB0"/>
    <w:rsid w:val="00F3122C"/>
    <w:rsid w:val="00F32438"/>
    <w:rsid w:val="00F32C75"/>
    <w:rsid w:val="00F35512"/>
    <w:rsid w:val="00F36C83"/>
    <w:rsid w:val="00F374E2"/>
    <w:rsid w:val="00F42B50"/>
    <w:rsid w:val="00F44413"/>
    <w:rsid w:val="00F45227"/>
    <w:rsid w:val="00F4599E"/>
    <w:rsid w:val="00F4728B"/>
    <w:rsid w:val="00F47C63"/>
    <w:rsid w:val="00F501C9"/>
    <w:rsid w:val="00F501F0"/>
    <w:rsid w:val="00F515ED"/>
    <w:rsid w:val="00F53A74"/>
    <w:rsid w:val="00F53ECC"/>
    <w:rsid w:val="00F54AC5"/>
    <w:rsid w:val="00F554E2"/>
    <w:rsid w:val="00F55772"/>
    <w:rsid w:val="00F5742D"/>
    <w:rsid w:val="00F57ED4"/>
    <w:rsid w:val="00F6004F"/>
    <w:rsid w:val="00F60F7C"/>
    <w:rsid w:val="00F61C9E"/>
    <w:rsid w:val="00F62A26"/>
    <w:rsid w:val="00F632FB"/>
    <w:rsid w:val="00F63332"/>
    <w:rsid w:val="00F63C8A"/>
    <w:rsid w:val="00F641C1"/>
    <w:rsid w:val="00F6612A"/>
    <w:rsid w:val="00F6634F"/>
    <w:rsid w:val="00F66DA5"/>
    <w:rsid w:val="00F67052"/>
    <w:rsid w:val="00F67BE7"/>
    <w:rsid w:val="00F71E2F"/>
    <w:rsid w:val="00F72844"/>
    <w:rsid w:val="00F73844"/>
    <w:rsid w:val="00F759DD"/>
    <w:rsid w:val="00F76301"/>
    <w:rsid w:val="00F76531"/>
    <w:rsid w:val="00F778BD"/>
    <w:rsid w:val="00F80D42"/>
    <w:rsid w:val="00F82C90"/>
    <w:rsid w:val="00F83591"/>
    <w:rsid w:val="00F8676B"/>
    <w:rsid w:val="00F86B0A"/>
    <w:rsid w:val="00F87D18"/>
    <w:rsid w:val="00F90814"/>
    <w:rsid w:val="00F90817"/>
    <w:rsid w:val="00F90D18"/>
    <w:rsid w:val="00F90D90"/>
    <w:rsid w:val="00F91022"/>
    <w:rsid w:val="00F91A03"/>
    <w:rsid w:val="00F92211"/>
    <w:rsid w:val="00F93FAA"/>
    <w:rsid w:val="00F9463B"/>
    <w:rsid w:val="00F94B26"/>
    <w:rsid w:val="00F957C3"/>
    <w:rsid w:val="00F95C42"/>
    <w:rsid w:val="00F97BFD"/>
    <w:rsid w:val="00FA0302"/>
    <w:rsid w:val="00FA04D2"/>
    <w:rsid w:val="00FA17A1"/>
    <w:rsid w:val="00FA1A67"/>
    <w:rsid w:val="00FA3578"/>
    <w:rsid w:val="00FA427F"/>
    <w:rsid w:val="00FA44FA"/>
    <w:rsid w:val="00FA557D"/>
    <w:rsid w:val="00FA59B2"/>
    <w:rsid w:val="00FA5DD5"/>
    <w:rsid w:val="00FA7053"/>
    <w:rsid w:val="00FB1878"/>
    <w:rsid w:val="00FB29A9"/>
    <w:rsid w:val="00FB2DD0"/>
    <w:rsid w:val="00FB3E3D"/>
    <w:rsid w:val="00FB46BE"/>
    <w:rsid w:val="00FB4BCD"/>
    <w:rsid w:val="00FB53CA"/>
    <w:rsid w:val="00FB6948"/>
    <w:rsid w:val="00FB755F"/>
    <w:rsid w:val="00FC1D42"/>
    <w:rsid w:val="00FC3FEB"/>
    <w:rsid w:val="00FC41F3"/>
    <w:rsid w:val="00FC4424"/>
    <w:rsid w:val="00FC44DA"/>
    <w:rsid w:val="00FC60BC"/>
    <w:rsid w:val="00FC6D48"/>
    <w:rsid w:val="00FC6D55"/>
    <w:rsid w:val="00FC6F19"/>
    <w:rsid w:val="00FC7CFA"/>
    <w:rsid w:val="00FD03B4"/>
    <w:rsid w:val="00FD12C5"/>
    <w:rsid w:val="00FD219C"/>
    <w:rsid w:val="00FD4A67"/>
    <w:rsid w:val="00FD60FF"/>
    <w:rsid w:val="00FD64D4"/>
    <w:rsid w:val="00FD7D28"/>
    <w:rsid w:val="00FD7D62"/>
    <w:rsid w:val="00FE0535"/>
    <w:rsid w:val="00FE12F5"/>
    <w:rsid w:val="00FE1A50"/>
    <w:rsid w:val="00FE1AF0"/>
    <w:rsid w:val="00FE1DDB"/>
    <w:rsid w:val="00FE1FE6"/>
    <w:rsid w:val="00FE25C7"/>
    <w:rsid w:val="00FE3879"/>
    <w:rsid w:val="00FE5150"/>
    <w:rsid w:val="00FE5A48"/>
    <w:rsid w:val="00FE6F2C"/>
    <w:rsid w:val="00FF18F2"/>
    <w:rsid w:val="00FF1B2C"/>
    <w:rsid w:val="00FF1DA0"/>
    <w:rsid w:val="00FF3EF3"/>
    <w:rsid w:val="00FF4203"/>
    <w:rsid w:val="00FF4403"/>
    <w:rsid w:val="00FF45DB"/>
    <w:rsid w:val="00FF6345"/>
    <w:rsid w:val="00FF7062"/>
    <w:rsid w:val="00FF74F7"/>
    <w:rsid w:val="00FF7C3C"/>
    <w:rsid w:val="00FF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6F7269"/>
  <w15:chartTrackingRefBased/>
  <w15:docId w15:val="{B1D45EC1-61CE-4D17-A3F7-6C779C26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356B26"/>
    <w:pPr>
      <w:keepNext/>
      <w:ind w:left="360"/>
      <w:outlineLvl w:val="0"/>
    </w:pPr>
    <w:rPr>
      <w:rFonts w:ascii="Century Gothic" w:hAnsi="Century Gothic" w:cs="Arial"/>
      <w:b/>
      <w:bCs/>
      <w:sz w:val="20"/>
      <w:szCs w:val="20"/>
      <w:u w:val="singl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E5AE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1475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40C0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E03A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03A1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187D4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87D48"/>
    <w:rPr>
      <w:sz w:val="24"/>
      <w:szCs w:val="24"/>
    </w:rPr>
  </w:style>
  <w:style w:type="paragraph" w:styleId="Footer">
    <w:name w:val="footer"/>
    <w:basedOn w:val="Normal"/>
    <w:link w:val="FooterChar"/>
    <w:rsid w:val="00187D4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187D48"/>
    <w:rPr>
      <w:sz w:val="24"/>
      <w:szCs w:val="24"/>
    </w:rPr>
  </w:style>
  <w:style w:type="paragraph" w:customStyle="1" w:styleId="Document">
    <w:name w:val="Document"/>
    <w:basedOn w:val="Normal"/>
    <w:rsid w:val="008162E3"/>
    <w:pPr>
      <w:tabs>
        <w:tab w:val="left" w:pos="567"/>
        <w:tab w:val="left" w:pos="127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463FD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76301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FC60BC"/>
    <w:pPr>
      <w:widowControl w:val="0"/>
      <w:autoSpaceDE w:val="0"/>
      <w:autoSpaceDN w:val="0"/>
    </w:pPr>
    <w:rPr>
      <w:rFonts w:ascii="Carlito" w:eastAsia="Carlito" w:hAnsi="Carlito" w:cs="Carlito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FC60BC"/>
    <w:rPr>
      <w:rFonts w:ascii="Carlito" w:eastAsia="Carlito" w:hAnsi="Carlito" w:cs="Carlito"/>
      <w:sz w:val="24"/>
      <w:szCs w:val="24"/>
      <w:lang w:val="en-US" w:eastAsia="en-US"/>
    </w:rPr>
  </w:style>
  <w:style w:type="paragraph" w:customStyle="1" w:styleId="xmsonormal">
    <w:name w:val="x_msonormal"/>
    <w:basedOn w:val="Normal"/>
    <w:rsid w:val="009225DE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rsid w:val="004B4DB4"/>
    <w:rPr>
      <w:color w:val="954F72" w:themeColor="followedHyperlink"/>
      <w:u w:val="single"/>
    </w:rPr>
  </w:style>
  <w:style w:type="paragraph" w:customStyle="1" w:styleId="xelementtoproof">
    <w:name w:val="x_elementtoproof"/>
    <w:basedOn w:val="Normal"/>
    <w:rsid w:val="007B7AAD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1448F3"/>
    <w:rPr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4B3429"/>
    <w:rPr>
      <w:i/>
      <w:iCs/>
      <w:color w:val="404040" w:themeColor="text1" w:themeTint="BF"/>
    </w:rPr>
  </w:style>
  <w:style w:type="character" w:customStyle="1" w:styleId="Heading1Char">
    <w:name w:val="Heading 1 Char"/>
    <w:basedOn w:val="DefaultParagraphFont"/>
    <w:link w:val="Heading1"/>
    <w:rsid w:val="00356B26"/>
    <w:rPr>
      <w:rFonts w:ascii="Century Gothic" w:hAnsi="Century Gothic" w:cs="Arial"/>
      <w:b/>
      <w:bCs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semiHidden/>
    <w:rsid w:val="00EE5AE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customStyle="1" w:styleId="k3ksmc">
    <w:name w:val="k3ksmc"/>
    <w:basedOn w:val="Normal"/>
    <w:rsid w:val="00914EE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914EE3"/>
    <w:rPr>
      <w:b/>
      <w:bCs/>
    </w:rPr>
  </w:style>
  <w:style w:type="character" w:customStyle="1" w:styleId="uv3um">
    <w:name w:val="uv3um"/>
    <w:basedOn w:val="DefaultParagraphFont"/>
    <w:rsid w:val="00914EE3"/>
  </w:style>
  <w:style w:type="paragraph" w:customStyle="1" w:styleId="xmsolistparagraph">
    <w:name w:val="x_msolistparagraph"/>
    <w:basedOn w:val="Normal"/>
    <w:rsid w:val="00A12585"/>
    <w:pPr>
      <w:spacing w:before="100" w:beforeAutospacing="1" w:after="100" w:afterAutospacing="1"/>
    </w:pPr>
  </w:style>
  <w:style w:type="paragraph" w:styleId="Subtitle">
    <w:name w:val="Subtitle"/>
    <w:basedOn w:val="Normal"/>
    <w:next w:val="Normal"/>
    <w:link w:val="SubtitleChar"/>
    <w:qFormat/>
    <w:rsid w:val="000608C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0608C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GB"/>
    </w:rPr>
  </w:style>
  <w:style w:type="paragraph" w:styleId="Title">
    <w:name w:val="Title"/>
    <w:basedOn w:val="Normal"/>
    <w:next w:val="Normal"/>
    <w:link w:val="TitleChar"/>
    <w:qFormat/>
    <w:rsid w:val="000608C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0608CE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8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2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3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9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8293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86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44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72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26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58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7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7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217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69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93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3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4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7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63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60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8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4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0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10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1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1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56621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28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1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57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2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6274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9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9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2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57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45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12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53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23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34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60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01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03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1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68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6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72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95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89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7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09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83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57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3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24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82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2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475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8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198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04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51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27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1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87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8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47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27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0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9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1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t-francis.oxon.sch.uk/Diary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.3253@st-francis.oxon.sch.u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%20Francis\Application%20Data\Microsoft\Templates\GT%20New%20Letterhead%20Spring%20Term%204%20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733E0D62C0FE4C95939F2BF5802280" ma:contentTypeVersion="18" ma:contentTypeDescription="Create a new document." ma:contentTypeScope="" ma:versionID="1a82810f02c95ec9d4b180de2cfe79e9">
  <xsd:schema xmlns:xsd="http://www.w3.org/2001/XMLSchema" xmlns:xs="http://www.w3.org/2001/XMLSchema" xmlns:p="http://schemas.microsoft.com/office/2006/metadata/properties" xmlns:ns2="54f61b0d-2954-4225-b64c-982bde8b905d" xmlns:ns3="65cf7163-b142-4fce-a531-b10cf784389c" targetNamespace="http://schemas.microsoft.com/office/2006/metadata/properties" ma:root="true" ma:fieldsID="8dbf6f4393cd2f07c6dfbe798c5f3621" ns2:_="" ns3:_="">
    <xsd:import namespace="54f61b0d-2954-4225-b64c-982bde8b905d"/>
    <xsd:import namespace="65cf7163-b142-4fce-a531-b10cf78438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61b0d-2954-4225-b64c-982bde8b90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764db5-a741-43ff-89c1-68911601ce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cf7163-b142-4fce-a531-b10cf784389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49d8b2-53d4-4fe4-8009-ec065cc9504f}" ma:internalName="TaxCatchAll" ma:showField="CatchAllData" ma:web="65cf7163-b142-4fce-a531-b10cf78438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f61b0d-2954-4225-b64c-982bde8b905d">
      <Terms xmlns="http://schemas.microsoft.com/office/infopath/2007/PartnerControls"/>
    </lcf76f155ced4ddcb4097134ff3c332f>
    <TaxCatchAll xmlns="65cf7163-b142-4fce-a531-b10cf784389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4C230-FD9C-44A1-9AD6-9317E92E89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f61b0d-2954-4225-b64c-982bde8b905d"/>
    <ds:schemaRef ds:uri="65cf7163-b142-4fce-a531-b10cf78438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93A3AA-C170-4C0F-86AD-036AB98FACB3}">
  <ds:schemaRefs>
    <ds:schemaRef ds:uri="http://schemas.microsoft.com/office/2006/metadata/properties"/>
    <ds:schemaRef ds:uri="http://schemas.microsoft.com/office/infopath/2007/PartnerControls"/>
    <ds:schemaRef ds:uri="54f61b0d-2954-4225-b64c-982bde8b905d"/>
    <ds:schemaRef ds:uri="65cf7163-b142-4fce-a531-b10cf784389c"/>
  </ds:schemaRefs>
</ds:datastoreItem>
</file>

<file path=customXml/itemProps3.xml><?xml version="1.0" encoding="utf-8"?>
<ds:datastoreItem xmlns:ds="http://schemas.openxmlformats.org/officeDocument/2006/customXml" ds:itemID="{3AADC119-DB05-42FD-B375-72DE1102B1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85879B-A159-4B90-92BB-45EA4C743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GT New Letterhead Spring Term 4 2010</Template>
  <TotalTime>1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OXFORDSHIRE COUNTY COUNCIL</vt:lpstr>
    </vt:vector>
  </TitlesOfParts>
  <Company/>
  <LinksUpToDate>false</LinksUpToDate>
  <CharactersWithSpaces>3098</CharactersWithSpaces>
  <SharedDoc>false</SharedDoc>
  <HLinks>
    <vt:vector size="6" baseType="variant">
      <vt:variant>
        <vt:i4>5898342</vt:i4>
      </vt:variant>
      <vt:variant>
        <vt:i4>0</vt:i4>
      </vt:variant>
      <vt:variant>
        <vt:i4>0</vt:i4>
      </vt:variant>
      <vt:variant>
        <vt:i4>5</vt:i4>
      </vt:variant>
      <vt:variant>
        <vt:lpwstr>mailto:office.3253@st-francis.oxon.sch.uk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OXFORDSHIRE COUNTY COUNCIL</dc:title>
  <dc:subject/>
  <dc:creator>The Headteacher</dc:creator>
  <cp:keywords/>
  <cp:lastModifiedBy>Office</cp:lastModifiedBy>
  <cp:revision>2</cp:revision>
  <cp:lastPrinted>2026-03-13T14:50:00Z</cp:lastPrinted>
  <dcterms:created xsi:type="dcterms:W3CDTF">2026-04-24T14:20:00Z</dcterms:created>
  <dcterms:modified xsi:type="dcterms:W3CDTF">2026-04-24T14:20:00Z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0x0101009E733E0D62C0FE4C95939F2BF5802280</vt:lpwstr>
  </property>
  <property fmtid="{D5CDD505-2E9C-101B-9397-08002B2CF9AE}" pid="3" name="MediaServiceImageTags">
    <vt:lpwstr/>
  </property>
</Properties>
</file>