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7EE27" w14:textId="77777777" w:rsidR="008C6C57" w:rsidRPr="003D5C1E" w:rsidRDefault="008C6C57" w:rsidP="008C6C57">
      <w:pPr>
        <w:jc w:val="center"/>
        <w:rPr>
          <w:rFonts w:asciiTheme="minorHAnsi" w:hAnsiTheme="minorHAnsi" w:cstheme="minorHAnsi"/>
          <w:b/>
          <w:bCs/>
          <w:sz w:val="32"/>
          <w:szCs w:val="32"/>
          <w:u w:val="single"/>
        </w:rPr>
      </w:pPr>
      <w:r w:rsidRPr="002A28FA">
        <w:rPr>
          <w:rFonts w:asciiTheme="minorHAnsi" w:hAnsiTheme="minorHAnsi" w:cstheme="minorHAnsi"/>
          <w:b/>
          <w:bCs/>
          <w:sz w:val="32"/>
          <w:szCs w:val="32"/>
          <w:u w:val="single"/>
        </w:rPr>
        <w:t>St Francis School – Weekly Reminders &amp; Notices</w:t>
      </w:r>
    </w:p>
    <w:p w14:paraId="6EE818CB" w14:textId="77777777" w:rsidR="008C6C57" w:rsidRDefault="008C6C57" w:rsidP="008C6C57">
      <w:pPr>
        <w:rPr>
          <w:rFonts w:asciiTheme="minorHAnsi" w:hAnsiTheme="minorHAnsi" w:cstheme="minorHAnsi"/>
          <w:b/>
          <w:bCs/>
          <w:sz w:val="22"/>
          <w:szCs w:val="22"/>
          <w:u w:val="single"/>
        </w:rPr>
      </w:pPr>
    </w:p>
    <w:p w14:paraId="590C20A6" w14:textId="77777777" w:rsidR="008C6C57" w:rsidRDefault="008C6C57" w:rsidP="008C6C57">
      <w:pPr>
        <w:rPr>
          <w:rFonts w:asciiTheme="minorHAnsi" w:hAnsiTheme="minorHAnsi" w:cstheme="minorHAnsi"/>
          <w:b/>
          <w:bCs/>
          <w:sz w:val="22"/>
          <w:szCs w:val="22"/>
          <w:u w:val="single"/>
        </w:rPr>
      </w:pPr>
    </w:p>
    <w:p w14:paraId="414D78B7" w14:textId="77777777" w:rsidR="008C6C57" w:rsidRDefault="008C6C57" w:rsidP="008C6C57">
      <w:pPr>
        <w:rPr>
          <w:rFonts w:asciiTheme="minorHAnsi" w:hAnsiTheme="minorHAnsi" w:cstheme="minorHAnsi"/>
          <w:b/>
          <w:bCs/>
          <w:sz w:val="22"/>
          <w:szCs w:val="22"/>
          <w:u w:val="single"/>
        </w:rPr>
      </w:pPr>
    </w:p>
    <w:p w14:paraId="541CDA59" w14:textId="77777777" w:rsidR="008C6C57" w:rsidRDefault="008C6C57" w:rsidP="008C6C57">
      <w:pPr>
        <w:rPr>
          <w:rFonts w:asciiTheme="minorHAnsi" w:hAnsiTheme="minorHAnsi" w:cstheme="minorHAnsi"/>
          <w:b/>
          <w:bCs/>
          <w:sz w:val="22"/>
          <w:szCs w:val="22"/>
          <w:u w:val="single"/>
        </w:rPr>
      </w:pPr>
      <w:r>
        <w:rPr>
          <w:rFonts w:asciiTheme="minorHAnsi" w:hAnsiTheme="minorHAnsi" w:cstheme="minorHAnsi"/>
          <w:b/>
          <w:bCs/>
          <w:sz w:val="22"/>
          <w:szCs w:val="22"/>
          <w:u w:val="single"/>
        </w:rPr>
        <w:t>Refugee Week –</w:t>
      </w:r>
    </w:p>
    <w:p w14:paraId="71F16850" w14:textId="77777777" w:rsidR="008C6C57" w:rsidRDefault="008C6C57" w:rsidP="008C6C57">
      <w:pPr>
        <w:rPr>
          <w:rFonts w:asciiTheme="minorHAnsi" w:hAnsiTheme="minorHAnsi" w:cstheme="minorHAnsi"/>
          <w:b/>
          <w:bCs/>
          <w:sz w:val="22"/>
          <w:szCs w:val="22"/>
          <w:u w:val="single"/>
        </w:rPr>
      </w:pPr>
    </w:p>
    <w:p w14:paraId="553BB90D" w14:textId="77777777" w:rsidR="008C6C57" w:rsidRPr="000C69DF" w:rsidRDefault="008C6C57" w:rsidP="008C6C57">
      <w:pPr>
        <w:rPr>
          <w:rFonts w:asciiTheme="minorHAnsi" w:hAnsiTheme="minorHAnsi" w:cstheme="minorHAnsi"/>
          <w:sz w:val="22"/>
          <w:szCs w:val="22"/>
        </w:rPr>
      </w:pPr>
      <w:r w:rsidRPr="000C69DF">
        <w:rPr>
          <w:rFonts w:asciiTheme="minorHAnsi" w:hAnsiTheme="minorHAnsi" w:cstheme="minorHAnsi"/>
          <w:sz w:val="22"/>
          <w:szCs w:val="22"/>
        </w:rPr>
        <w:t>Next week is refugee week. St Francis will be taking part in assemblies and lessons to learn about refugees and the theme of courage.</w:t>
      </w:r>
    </w:p>
    <w:p w14:paraId="6F370874" w14:textId="77777777" w:rsidR="008C6C57" w:rsidRPr="000C69DF" w:rsidRDefault="008C6C57" w:rsidP="008C6C57">
      <w:pPr>
        <w:rPr>
          <w:rFonts w:asciiTheme="minorHAnsi" w:hAnsiTheme="minorHAnsi" w:cstheme="minorHAnsi"/>
          <w:sz w:val="22"/>
          <w:szCs w:val="22"/>
        </w:rPr>
      </w:pPr>
    </w:p>
    <w:p w14:paraId="2D4C3716" w14:textId="77777777" w:rsidR="008C6C57" w:rsidRPr="000C69DF" w:rsidRDefault="008C6C57" w:rsidP="008C6C57">
      <w:pPr>
        <w:rPr>
          <w:rFonts w:asciiTheme="minorHAnsi" w:hAnsiTheme="minorHAnsi" w:cstheme="minorHAnsi"/>
          <w:sz w:val="22"/>
          <w:szCs w:val="22"/>
        </w:rPr>
      </w:pPr>
      <w:hyperlink r:id="rId11" w:tooltip="https://www.asylum-welcome.org/oxfordrefugeeweek/" w:history="1">
        <w:r w:rsidRPr="000C69DF">
          <w:rPr>
            <w:rStyle w:val="Hyperlink"/>
            <w:rFonts w:asciiTheme="minorHAnsi" w:hAnsiTheme="minorHAnsi" w:cstheme="minorHAnsi"/>
            <w:sz w:val="22"/>
            <w:szCs w:val="22"/>
          </w:rPr>
          <w:t>Oxford Refugee Week - Asylum Welcome</w:t>
        </w:r>
      </w:hyperlink>
    </w:p>
    <w:p w14:paraId="5FEA2507" w14:textId="77777777" w:rsidR="008C6C57" w:rsidRPr="000C69DF" w:rsidRDefault="008C6C57" w:rsidP="008C6C57">
      <w:pPr>
        <w:rPr>
          <w:rFonts w:asciiTheme="minorHAnsi" w:hAnsiTheme="minorHAnsi" w:cstheme="minorHAnsi"/>
          <w:sz w:val="22"/>
          <w:szCs w:val="22"/>
        </w:rPr>
      </w:pPr>
    </w:p>
    <w:p w14:paraId="349B55CF" w14:textId="77777777" w:rsidR="008C6C57" w:rsidRDefault="008C6C57" w:rsidP="008C6C57">
      <w:pPr>
        <w:rPr>
          <w:rFonts w:asciiTheme="minorHAnsi" w:hAnsiTheme="minorHAnsi" w:cstheme="minorHAnsi"/>
          <w:b/>
          <w:bCs/>
          <w:sz w:val="22"/>
          <w:szCs w:val="22"/>
          <w:u w:val="single"/>
        </w:rPr>
      </w:pPr>
      <w:r>
        <w:rPr>
          <w:rFonts w:asciiTheme="minorHAnsi" w:hAnsiTheme="minorHAnsi" w:cstheme="minorHAnsi"/>
          <w:b/>
          <w:bCs/>
          <w:noProof/>
          <w:sz w:val="22"/>
          <w:szCs w:val="22"/>
          <w:u w:val="single"/>
        </w:rPr>
        <w:t xml:space="preserve">  </w:t>
      </w:r>
      <w:r>
        <w:rPr>
          <w:rFonts w:asciiTheme="minorHAnsi" w:hAnsiTheme="minorHAnsi" w:cstheme="minorHAnsi"/>
          <w:b/>
          <w:bCs/>
          <w:noProof/>
          <w:sz w:val="22"/>
          <w:szCs w:val="22"/>
          <w:u w:val="single"/>
        </w:rPr>
        <w:drawing>
          <wp:inline distT="0" distB="0" distL="0" distR="0" wp14:anchorId="2E55B383" wp14:editId="28D48341">
            <wp:extent cx="1781175" cy="2225551"/>
            <wp:effectExtent l="0" t="0" r="0" b="3810"/>
            <wp:docPr id="4805624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62417" name="Picture 48056241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91262" cy="2238155"/>
                    </a:xfrm>
                    <a:prstGeom prst="rect">
                      <a:avLst/>
                    </a:prstGeom>
                  </pic:spPr>
                </pic:pic>
              </a:graphicData>
            </a:graphic>
          </wp:inline>
        </w:drawing>
      </w:r>
    </w:p>
    <w:p w14:paraId="4637BEFD" w14:textId="77777777" w:rsidR="008C6C57" w:rsidRDefault="008C6C57" w:rsidP="008C6C57">
      <w:pPr>
        <w:rPr>
          <w:rFonts w:asciiTheme="minorHAnsi" w:hAnsiTheme="minorHAnsi" w:cstheme="minorHAnsi"/>
          <w:sz w:val="22"/>
          <w:szCs w:val="22"/>
        </w:rPr>
      </w:pPr>
    </w:p>
    <w:p w14:paraId="2A1046CD" w14:textId="77777777" w:rsidR="000B2C7D" w:rsidRDefault="000B2C7D" w:rsidP="008C6C57">
      <w:pPr>
        <w:rPr>
          <w:rFonts w:asciiTheme="minorHAnsi" w:hAnsiTheme="minorHAnsi" w:cstheme="minorHAnsi"/>
          <w:sz w:val="22"/>
          <w:szCs w:val="22"/>
        </w:rPr>
      </w:pPr>
    </w:p>
    <w:p w14:paraId="34C05DBD" w14:textId="77777777" w:rsidR="000B2C7D" w:rsidRDefault="000B2C7D" w:rsidP="008C6C57">
      <w:pPr>
        <w:rPr>
          <w:rFonts w:asciiTheme="minorHAnsi" w:hAnsiTheme="minorHAnsi" w:cstheme="minorHAnsi"/>
          <w:sz w:val="22"/>
          <w:szCs w:val="22"/>
        </w:rPr>
      </w:pPr>
    </w:p>
    <w:p w14:paraId="652465A4" w14:textId="2C42DB45" w:rsidR="000B2C7D" w:rsidRPr="000B2C7D" w:rsidRDefault="000B2C7D" w:rsidP="008C6C57">
      <w:pPr>
        <w:rPr>
          <w:rFonts w:asciiTheme="minorHAnsi" w:hAnsiTheme="minorHAnsi" w:cstheme="minorHAnsi"/>
          <w:b/>
          <w:bCs/>
          <w:sz w:val="22"/>
          <w:szCs w:val="22"/>
          <w:u w:val="single"/>
        </w:rPr>
      </w:pPr>
      <w:r w:rsidRPr="000B2C7D">
        <w:rPr>
          <w:rFonts w:asciiTheme="minorHAnsi" w:hAnsiTheme="minorHAnsi" w:cstheme="minorHAnsi"/>
          <w:b/>
          <w:bCs/>
          <w:sz w:val="22"/>
          <w:szCs w:val="22"/>
          <w:u w:val="single"/>
        </w:rPr>
        <w:t xml:space="preserve">Summer Fete - </w:t>
      </w:r>
    </w:p>
    <w:p w14:paraId="2AA5ADEC" w14:textId="77777777" w:rsidR="000B2C7D" w:rsidRDefault="000B2C7D" w:rsidP="008C6C57">
      <w:pPr>
        <w:rPr>
          <w:rFonts w:asciiTheme="minorHAnsi" w:hAnsiTheme="minorHAnsi" w:cstheme="minorHAnsi"/>
          <w:sz w:val="22"/>
          <w:szCs w:val="22"/>
        </w:rPr>
      </w:pPr>
    </w:p>
    <w:p w14:paraId="33A7D9DF" w14:textId="0F895262" w:rsidR="008C1AB3" w:rsidRPr="008C1AB3" w:rsidRDefault="008C1AB3" w:rsidP="008C1AB3">
      <w:pPr>
        <w:rPr>
          <w:rFonts w:asciiTheme="minorHAnsi" w:hAnsiTheme="minorHAnsi" w:cstheme="minorHAnsi"/>
          <w:sz w:val="22"/>
          <w:szCs w:val="22"/>
        </w:rPr>
      </w:pPr>
      <w:r>
        <w:rPr>
          <w:rFonts w:asciiTheme="minorHAnsi" w:hAnsiTheme="minorHAnsi" w:cstheme="minorHAnsi"/>
          <w:sz w:val="22"/>
          <w:szCs w:val="22"/>
        </w:rPr>
        <w:t xml:space="preserve">St Francis Summer Fete </w:t>
      </w:r>
      <w:r w:rsidR="00240E88">
        <w:rPr>
          <w:rFonts w:asciiTheme="minorHAnsi" w:hAnsiTheme="minorHAnsi" w:cstheme="minorHAnsi"/>
          <w:sz w:val="22"/>
          <w:szCs w:val="22"/>
        </w:rPr>
        <w:t xml:space="preserve">is on </w:t>
      </w:r>
      <w:r w:rsidR="00103EDA">
        <w:rPr>
          <w:rFonts w:asciiTheme="minorHAnsi" w:hAnsiTheme="minorHAnsi" w:cstheme="minorHAnsi"/>
          <w:sz w:val="22"/>
          <w:szCs w:val="22"/>
        </w:rPr>
        <w:t>the 30</w:t>
      </w:r>
      <w:r w:rsidR="00103EDA" w:rsidRPr="00103EDA">
        <w:rPr>
          <w:rFonts w:asciiTheme="minorHAnsi" w:hAnsiTheme="minorHAnsi" w:cstheme="minorHAnsi"/>
          <w:sz w:val="22"/>
          <w:szCs w:val="22"/>
          <w:vertAlign w:val="superscript"/>
        </w:rPr>
        <w:t>th</w:t>
      </w:r>
      <w:r w:rsidR="00103EDA">
        <w:rPr>
          <w:rFonts w:asciiTheme="minorHAnsi" w:hAnsiTheme="minorHAnsi" w:cstheme="minorHAnsi"/>
          <w:sz w:val="22"/>
          <w:szCs w:val="22"/>
        </w:rPr>
        <w:t xml:space="preserve"> of June </w:t>
      </w:r>
      <w:r w:rsidR="00D9338F">
        <w:rPr>
          <w:rFonts w:asciiTheme="minorHAnsi" w:hAnsiTheme="minorHAnsi" w:cstheme="minorHAnsi"/>
          <w:sz w:val="22"/>
          <w:szCs w:val="22"/>
        </w:rPr>
        <w:t xml:space="preserve">from 3.15pm onwards. </w:t>
      </w:r>
      <w:r w:rsidR="000B2C7D">
        <w:rPr>
          <w:rFonts w:asciiTheme="minorHAnsi" w:hAnsiTheme="minorHAnsi" w:cstheme="minorHAnsi"/>
          <w:sz w:val="22"/>
          <w:szCs w:val="22"/>
        </w:rPr>
        <w:t xml:space="preserve">Please find attached the poster for St Francis Summer Fete </w:t>
      </w:r>
      <w:r>
        <w:rPr>
          <w:rFonts w:asciiTheme="minorHAnsi" w:hAnsiTheme="minorHAnsi" w:cstheme="minorHAnsi"/>
          <w:sz w:val="22"/>
          <w:szCs w:val="22"/>
        </w:rPr>
        <w:t>organised by our lovely PTA team</w:t>
      </w:r>
      <w:r w:rsidR="00D9338F">
        <w:rPr>
          <w:rFonts w:asciiTheme="minorHAnsi" w:hAnsiTheme="minorHAnsi" w:cstheme="minorHAnsi"/>
          <w:sz w:val="22"/>
          <w:szCs w:val="22"/>
        </w:rPr>
        <w:t xml:space="preserve">! </w:t>
      </w:r>
      <w:proofErr w:type="gramStart"/>
      <w:r w:rsidRPr="008C1AB3">
        <w:rPr>
          <w:rFonts w:asciiTheme="minorHAnsi" w:hAnsiTheme="minorHAnsi" w:cstheme="minorHAnsi"/>
          <w:sz w:val="22"/>
          <w:szCs w:val="22"/>
        </w:rPr>
        <w:t>More</w:t>
      </w:r>
      <w:proofErr w:type="gramEnd"/>
      <w:r w:rsidRPr="008C1AB3">
        <w:rPr>
          <w:rFonts w:asciiTheme="minorHAnsi" w:hAnsiTheme="minorHAnsi" w:cstheme="minorHAnsi"/>
          <w:sz w:val="22"/>
          <w:szCs w:val="22"/>
        </w:rPr>
        <w:t xml:space="preserve"> information about the tokens available to buy will be given </w:t>
      </w:r>
      <w:proofErr w:type="gramStart"/>
      <w:r>
        <w:rPr>
          <w:rFonts w:asciiTheme="minorHAnsi" w:hAnsiTheme="minorHAnsi" w:cstheme="minorHAnsi"/>
          <w:sz w:val="22"/>
          <w:szCs w:val="22"/>
        </w:rPr>
        <w:t>at a later date</w:t>
      </w:r>
      <w:proofErr w:type="gramEnd"/>
      <w:r>
        <w:rPr>
          <w:rFonts w:asciiTheme="minorHAnsi" w:hAnsiTheme="minorHAnsi" w:cstheme="minorHAnsi"/>
          <w:sz w:val="22"/>
          <w:szCs w:val="22"/>
        </w:rPr>
        <w:t xml:space="preserve">. </w:t>
      </w:r>
    </w:p>
    <w:p w14:paraId="00DB88E4" w14:textId="495DFDD4" w:rsidR="000B2C7D" w:rsidRDefault="000B2C7D" w:rsidP="008C6C57">
      <w:pPr>
        <w:rPr>
          <w:rFonts w:asciiTheme="minorHAnsi" w:hAnsiTheme="minorHAnsi" w:cstheme="minorHAnsi"/>
          <w:sz w:val="22"/>
          <w:szCs w:val="22"/>
        </w:rPr>
      </w:pPr>
    </w:p>
    <w:p w14:paraId="563D4678" w14:textId="7BB0DA29" w:rsidR="00A557BB" w:rsidRDefault="00A557BB" w:rsidP="008C6C57">
      <w:pPr>
        <w:rPr>
          <w:rFonts w:asciiTheme="minorHAnsi" w:hAnsiTheme="minorHAnsi" w:cstheme="minorHAnsi"/>
          <w:sz w:val="22"/>
          <w:szCs w:val="22"/>
        </w:rPr>
      </w:pPr>
    </w:p>
    <w:p w14:paraId="7334016B" w14:textId="77777777" w:rsidR="000D132D" w:rsidRPr="000D132D" w:rsidRDefault="000D132D" w:rsidP="008C6C57">
      <w:pPr>
        <w:rPr>
          <w:rFonts w:asciiTheme="minorHAnsi" w:hAnsiTheme="minorHAnsi" w:cstheme="minorHAnsi"/>
          <w:b/>
          <w:bCs/>
          <w:sz w:val="22"/>
          <w:szCs w:val="22"/>
          <w:u w:val="single"/>
        </w:rPr>
      </w:pPr>
    </w:p>
    <w:p w14:paraId="5CA15F2A" w14:textId="77777777" w:rsidR="000B2C7D" w:rsidRDefault="000B2C7D" w:rsidP="008C6C57">
      <w:pPr>
        <w:rPr>
          <w:rFonts w:asciiTheme="minorHAnsi" w:hAnsiTheme="minorHAnsi" w:cstheme="minorHAnsi"/>
          <w:sz w:val="22"/>
          <w:szCs w:val="22"/>
        </w:rPr>
      </w:pPr>
    </w:p>
    <w:p w14:paraId="08F78622" w14:textId="77777777" w:rsidR="000B2C7D" w:rsidRDefault="000B2C7D" w:rsidP="008C6C57">
      <w:pPr>
        <w:rPr>
          <w:rFonts w:asciiTheme="minorHAnsi" w:hAnsiTheme="minorHAnsi" w:cstheme="minorHAnsi"/>
          <w:sz w:val="22"/>
          <w:szCs w:val="22"/>
        </w:rPr>
      </w:pPr>
    </w:p>
    <w:p w14:paraId="5A082949" w14:textId="77777777" w:rsidR="000B2C7D" w:rsidRDefault="000B2C7D" w:rsidP="008C6C57">
      <w:pPr>
        <w:rPr>
          <w:rFonts w:asciiTheme="minorHAnsi" w:hAnsiTheme="minorHAnsi" w:cstheme="minorHAnsi"/>
          <w:sz w:val="22"/>
          <w:szCs w:val="22"/>
        </w:rPr>
      </w:pPr>
    </w:p>
    <w:p w14:paraId="4AC992AD" w14:textId="77777777" w:rsidR="000B2C7D" w:rsidRDefault="000B2C7D" w:rsidP="008C6C57">
      <w:pPr>
        <w:rPr>
          <w:rFonts w:asciiTheme="minorHAnsi" w:hAnsiTheme="minorHAnsi" w:cstheme="minorHAnsi"/>
          <w:sz w:val="22"/>
          <w:szCs w:val="22"/>
        </w:rPr>
      </w:pPr>
    </w:p>
    <w:p w14:paraId="31EAF362" w14:textId="77777777" w:rsidR="000B2C7D" w:rsidRDefault="000B2C7D" w:rsidP="008C6C57">
      <w:pPr>
        <w:rPr>
          <w:rFonts w:asciiTheme="minorHAnsi" w:hAnsiTheme="minorHAnsi" w:cstheme="minorHAnsi"/>
          <w:sz w:val="22"/>
          <w:szCs w:val="22"/>
        </w:rPr>
      </w:pPr>
    </w:p>
    <w:p w14:paraId="7F514557" w14:textId="77777777" w:rsidR="000B2C7D" w:rsidRDefault="000B2C7D" w:rsidP="008C6C57">
      <w:pPr>
        <w:rPr>
          <w:rFonts w:asciiTheme="minorHAnsi" w:hAnsiTheme="minorHAnsi" w:cstheme="minorHAnsi"/>
          <w:sz w:val="22"/>
          <w:szCs w:val="22"/>
        </w:rPr>
      </w:pPr>
    </w:p>
    <w:p w14:paraId="63A6D31D" w14:textId="77777777" w:rsidR="008C6C57" w:rsidRPr="00ED59B0" w:rsidRDefault="008C6C57" w:rsidP="008C6C57">
      <w:pPr>
        <w:rPr>
          <w:rFonts w:asciiTheme="minorHAnsi" w:hAnsiTheme="minorHAnsi" w:cstheme="minorHAnsi"/>
          <w:b/>
          <w:bCs/>
          <w:u w:val="single"/>
        </w:rPr>
      </w:pPr>
      <w:r w:rsidRPr="00ED59B0">
        <w:rPr>
          <w:rFonts w:asciiTheme="minorHAnsi" w:hAnsiTheme="minorHAnsi" w:cstheme="minorHAnsi"/>
          <w:b/>
          <w:bCs/>
          <w:u w:val="single"/>
        </w:rPr>
        <w:lastRenderedPageBreak/>
        <w:t>PSHE Lessons (Y2-Y6) -</w:t>
      </w:r>
    </w:p>
    <w:p w14:paraId="11FDEC42" w14:textId="77777777" w:rsidR="008C6C57" w:rsidRDefault="008C6C57" w:rsidP="008C6C57">
      <w:pPr>
        <w:rPr>
          <w:rFonts w:asciiTheme="minorHAnsi" w:hAnsiTheme="minorHAnsi" w:cstheme="minorHAnsi"/>
          <w:sz w:val="22"/>
          <w:szCs w:val="22"/>
        </w:rPr>
      </w:pPr>
    </w:p>
    <w:p w14:paraId="555D68F5" w14:textId="77777777" w:rsidR="008C6C57" w:rsidRPr="005B6604" w:rsidRDefault="008C6C57" w:rsidP="008C6C57">
      <w:pPr>
        <w:rPr>
          <w:rFonts w:asciiTheme="minorHAnsi" w:hAnsiTheme="minorHAnsi" w:cstheme="minorHAnsi"/>
          <w:sz w:val="22"/>
          <w:szCs w:val="22"/>
        </w:rPr>
      </w:pPr>
      <w:r w:rsidRPr="00543B45">
        <w:rPr>
          <w:rFonts w:asciiTheme="minorHAnsi" w:hAnsiTheme="minorHAnsi" w:cstheme="minorHAnsi"/>
          <w:sz w:val="22"/>
          <w:szCs w:val="22"/>
        </w:rPr>
        <w:t>As a part of your child's education at St Francis, we promote personal wellbeing and development through a comprehensive Personal, Social, Health and Economic (PSHE) education programme. PSHE education is the curriculum subject that gives children the knowledge, understanding, attitudes and practical skills to live safe, healthy, productive lives and meet their full potential.</w:t>
      </w:r>
      <w:r w:rsidRPr="00543B45">
        <w:rPr>
          <w:rFonts w:asciiTheme="minorHAnsi" w:hAnsiTheme="minorHAnsi" w:cstheme="minorHAnsi"/>
          <w:sz w:val="22"/>
          <w:szCs w:val="22"/>
        </w:rPr>
        <w:br/>
      </w:r>
      <w:r w:rsidRPr="00543B45">
        <w:rPr>
          <w:rFonts w:asciiTheme="minorHAnsi" w:hAnsiTheme="minorHAnsi" w:cstheme="minorHAnsi"/>
          <w:sz w:val="22"/>
          <w:szCs w:val="22"/>
        </w:rPr>
        <w:br/>
      </w:r>
      <w:r>
        <w:rPr>
          <w:rFonts w:asciiTheme="minorHAnsi" w:hAnsiTheme="minorHAnsi" w:cstheme="minorHAnsi"/>
          <w:sz w:val="22"/>
          <w:szCs w:val="22"/>
        </w:rPr>
        <w:t xml:space="preserve">Later </w:t>
      </w:r>
      <w:r w:rsidRPr="00543B45">
        <w:rPr>
          <w:rFonts w:asciiTheme="minorHAnsi" w:hAnsiTheme="minorHAnsi" w:cstheme="minorHAnsi"/>
          <w:sz w:val="22"/>
          <w:szCs w:val="22"/>
        </w:rPr>
        <w:t>this term</w:t>
      </w:r>
      <w:r>
        <w:rPr>
          <w:rFonts w:asciiTheme="minorHAnsi" w:hAnsiTheme="minorHAnsi" w:cstheme="minorHAnsi"/>
          <w:sz w:val="22"/>
          <w:szCs w:val="22"/>
        </w:rPr>
        <w:t>,</w:t>
      </w:r>
      <w:r w:rsidRPr="00543B45">
        <w:rPr>
          <w:rFonts w:asciiTheme="minorHAnsi" w:hAnsiTheme="minorHAnsi" w:cstheme="minorHAnsi"/>
          <w:sz w:val="22"/>
          <w:szCs w:val="22"/>
        </w:rPr>
        <w:t xml:space="preserve"> your child's class will be taking part in lessons which will focus on the relationships and sex education aspect of this programme.</w:t>
      </w:r>
      <w:r w:rsidRPr="00543B45">
        <w:rPr>
          <w:rFonts w:asciiTheme="minorHAnsi" w:hAnsiTheme="minorHAnsi" w:cstheme="minorHAnsi"/>
          <w:sz w:val="22"/>
          <w:szCs w:val="22"/>
        </w:rPr>
        <w:br/>
      </w:r>
      <w:r w:rsidRPr="00543B45">
        <w:rPr>
          <w:rFonts w:asciiTheme="minorHAnsi" w:hAnsiTheme="minorHAnsi" w:cstheme="minorHAnsi"/>
          <w:sz w:val="22"/>
          <w:szCs w:val="22"/>
        </w:rPr>
        <w:br/>
        <w:t>If you would like to know more about what will be covered in these lessons for each age group, please ask your child’s teacher for more information. We believe that the content of these lessons is an important part of the curriculum. However, if you would like to opt your child out of these lessons, please speak to a member of the senior leadership team (Lorraine, Fleur or Simon).</w:t>
      </w:r>
    </w:p>
    <w:p w14:paraId="7B9055B1" w14:textId="77777777" w:rsidR="008C6C57" w:rsidRPr="005B6604" w:rsidRDefault="008C6C57" w:rsidP="008C6C57">
      <w:pPr>
        <w:rPr>
          <w:rFonts w:asciiTheme="minorHAnsi" w:hAnsiTheme="minorHAnsi" w:cstheme="minorHAnsi"/>
          <w:sz w:val="22"/>
          <w:szCs w:val="22"/>
        </w:rPr>
      </w:pPr>
    </w:p>
    <w:p w14:paraId="6B346D92" w14:textId="77777777" w:rsidR="008C6C57" w:rsidRDefault="008C6C57" w:rsidP="008C6C57">
      <w:pPr>
        <w:rPr>
          <w:rFonts w:asciiTheme="minorHAnsi" w:hAnsiTheme="minorHAnsi" w:cstheme="minorHAnsi"/>
          <w:sz w:val="22"/>
          <w:szCs w:val="22"/>
        </w:rPr>
      </w:pPr>
    </w:p>
    <w:p w14:paraId="555C670F" w14:textId="77777777" w:rsidR="008C6C57" w:rsidRPr="005B6604" w:rsidRDefault="008C6C57" w:rsidP="008C6C57">
      <w:pPr>
        <w:rPr>
          <w:rFonts w:asciiTheme="minorHAnsi" w:hAnsiTheme="minorHAnsi" w:cstheme="minorHAnsi"/>
          <w:sz w:val="22"/>
          <w:szCs w:val="22"/>
        </w:rPr>
      </w:pPr>
    </w:p>
    <w:p w14:paraId="54EA8F60" w14:textId="77777777" w:rsidR="008C6C57" w:rsidRDefault="008C6C57" w:rsidP="008C6C57">
      <w:pPr>
        <w:rPr>
          <w:rFonts w:asciiTheme="minorHAnsi" w:hAnsiTheme="minorHAnsi" w:cstheme="minorHAnsi"/>
          <w:b/>
          <w:bCs/>
          <w:u w:val="single"/>
        </w:rPr>
      </w:pPr>
      <w:r w:rsidRPr="000C11FB">
        <w:rPr>
          <w:rFonts w:asciiTheme="minorHAnsi" w:hAnsiTheme="minorHAnsi" w:cstheme="minorHAnsi"/>
          <w:b/>
          <w:bCs/>
          <w:u w:val="single"/>
        </w:rPr>
        <w:t>FSM - Change in Eligibility Criteria</w:t>
      </w:r>
    </w:p>
    <w:p w14:paraId="458B496A" w14:textId="77777777" w:rsidR="008C6C57" w:rsidRPr="000C11FB" w:rsidRDefault="008C6C57" w:rsidP="008C6C57">
      <w:pPr>
        <w:rPr>
          <w:rFonts w:asciiTheme="minorHAnsi" w:hAnsiTheme="minorHAnsi" w:cstheme="minorHAnsi"/>
          <w:u w:val="single"/>
        </w:rPr>
      </w:pPr>
    </w:p>
    <w:p w14:paraId="0B8C44CC" w14:textId="77777777" w:rsidR="008C6C57" w:rsidRDefault="008C6C57" w:rsidP="008C6C57">
      <w:pPr>
        <w:rPr>
          <w:rFonts w:asciiTheme="minorHAnsi" w:hAnsiTheme="minorHAnsi" w:cstheme="minorHAnsi"/>
          <w:sz w:val="22"/>
          <w:szCs w:val="22"/>
        </w:rPr>
      </w:pPr>
      <w:r w:rsidRPr="00246BB4">
        <w:rPr>
          <w:rFonts w:asciiTheme="minorHAnsi" w:hAnsiTheme="minorHAnsi" w:cstheme="minorHAnsi"/>
          <w:sz w:val="22"/>
          <w:szCs w:val="22"/>
        </w:rPr>
        <w:t>We are writing to update you regarding several important national changes to Free School Meals (FSM), which could mean that more children at St Francis are eligible for free school meals.</w:t>
      </w:r>
    </w:p>
    <w:p w14:paraId="1F37FF0F" w14:textId="77777777" w:rsidR="008C6C57" w:rsidRPr="00246BB4" w:rsidRDefault="008C6C57" w:rsidP="008C6C57">
      <w:pPr>
        <w:rPr>
          <w:rFonts w:asciiTheme="minorHAnsi" w:hAnsiTheme="minorHAnsi" w:cstheme="minorHAnsi"/>
          <w:sz w:val="22"/>
          <w:szCs w:val="22"/>
        </w:rPr>
      </w:pPr>
    </w:p>
    <w:p w14:paraId="424097B9" w14:textId="77777777" w:rsidR="008C6C57" w:rsidRPr="00246BB4" w:rsidRDefault="008C6C57" w:rsidP="008C6C57">
      <w:pPr>
        <w:rPr>
          <w:rFonts w:asciiTheme="minorHAnsi" w:hAnsiTheme="minorHAnsi" w:cstheme="minorHAnsi"/>
          <w:sz w:val="22"/>
          <w:szCs w:val="22"/>
        </w:rPr>
      </w:pPr>
      <w:r w:rsidRPr="00246BB4">
        <w:rPr>
          <w:rFonts w:asciiTheme="minorHAnsi" w:hAnsiTheme="minorHAnsi" w:cstheme="minorHAnsi"/>
          <w:sz w:val="22"/>
          <w:szCs w:val="22"/>
        </w:rPr>
        <w:t>From September, FSM entitlement will consist of three categories:</w:t>
      </w:r>
    </w:p>
    <w:p w14:paraId="430973AA" w14:textId="77777777" w:rsidR="008C6C57" w:rsidRPr="00246BB4" w:rsidRDefault="008C6C57" w:rsidP="008C6C57">
      <w:pPr>
        <w:rPr>
          <w:rFonts w:asciiTheme="minorHAnsi" w:hAnsiTheme="minorHAnsi" w:cstheme="minorHAnsi"/>
          <w:sz w:val="22"/>
          <w:szCs w:val="22"/>
        </w:rPr>
      </w:pPr>
      <w:r w:rsidRPr="00246BB4">
        <w:rPr>
          <w:rFonts w:asciiTheme="minorHAnsi" w:hAnsiTheme="minorHAnsi" w:cstheme="minorHAnsi"/>
          <w:sz w:val="22"/>
          <w:szCs w:val="22"/>
        </w:rPr>
        <w:t>• </w:t>
      </w:r>
      <w:r w:rsidRPr="00246BB4">
        <w:rPr>
          <w:rFonts w:asciiTheme="minorHAnsi" w:hAnsiTheme="minorHAnsi" w:cstheme="minorHAnsi"/>
          <w:b/>
          <w:bCs/>
          <w:sz w:val="22"/>
          <w:szCs w:val="22"/>
        </w:rPr>
        <w:t>Targeted FSM</w:t>
      </w:r>
      <w:r w:rsidRPr="00246BB4">
        <w:rPr>
          <w:rFonts w:asciiTheme="minorHAnsi" w:hAnsiTheme="minorHAnsi" w:cstheme="minorHAnsi"/>
          <w:sz w:val="22"/>
          <w:szCs w:val="22"/>
        </w:rPr>
        <w:t> – for pupils in households with an earned income of less than £7,400 per year.</w:t>
      </w:r>
    </w:p>
    <w:p w14:paraId="5CA72A55" w14:textId="77777777" w:rsidR="008C6C57" w:rsidRPr="00246BB4" w:rsidRDefault="008C6C57" w:rsidP="008C6C57">
      <w:pPr>
        <w:rPr>
          <w:rFonts w:asciiTheme="minorHAnsi" w:hAnsiTheme="minorHAnsi" w:cstheme="minorHAnsi"/>
          <w:sz w:val="22"/>
          <w:szCs w:val="22"/>
        </w:rPr>
      </w:pPr>
      <w:r w:rsidRPr="00246BB4">
        <w:rPr>
          <w:rFonts w:asciiTheme="minorHAnsi" w:hAnsiTheme="minorHAnsi" w:cstheme="minorHAnsi"/>
          <w:sz w:val="22"/>
          <w:szCs w:val="22"/>
        </w:rPr>
        <w:t>• </w:t>
      </w:r>
      <w:r w:rsidRPr="00246BB4">
        <w:rPr>
          <w:rFonts w:asciiTheme="minorHAnsi" w:hAnsiTheme="minorHAnsi" w:cstheme="minorHAnsi"/>
          <w:b/>
          <w:bCs/>
          <w:sz w:val="22"/>
          <w:szCs w:val="22"/>
        </w:rPr>
        <w:t>Expanded FSM</w:t>
      </w:r>
      <w:r w:rsidRPr="00246BB4">
        <w:rPr>
          <w:rFonts w:asciiTheme="minorHAnsi" w:hAnsiTheme="minorHAnsi" w:cstheme="minorHAnsi"/>
          <w:sz w:val="22"/>
          <w:szCs w:val="22"/>
        </w:rPr>
        <w:t> – for all other pupils in households receiving Universal Credit.</w:t>
      </w:r>
    </w:p>
    <w:p w14:paraId="140FD619" w14:textId="77777777" w:rsidR="008C6C57" w:rsidRDefault="008C6C57" w:rsidP="008C6C57">
      <w:pPr>
        <w:rPr>
          <w:rFonts w:asciiTheme="minorHAnsi" w:hAnsiTheme="minorHAnsi" w:cstheme="minorHAnsi"/>
          <w:sz w:val="22"/>
          <w:szCs w:val="22"/>
        </w:rPr>
      </w:pPr>
      <w:r w:rsidRPr="00246BB4">
        <w:rPr>
          <w:rFonts w:asciiTheme="minorHAnsi" w:hAnsiTheme="minorHAnsi" w:cstheme="minorHAnsi"/>
          <w:sz w:val="22"/>
          <w:szCs w:val="22"/>
        </w:rPr>
        <w:t>• </w:t>
      </w:r>
      <w:r w:rsidRPr="00246BB4">
        <w:rPr>
          <w:rFonts w:asciiTheme="minorHAnsi" w:hAnsiTheme="minorHAnsi" w:cstheme="minorHAnsi"/>
          <w:b/>
          <w:bCs/>
          <w:sz w:val="22"/>
          <w:szCs w:val="22"/>
        </w:rPr>
        <w:t>Universal Infant Free School Meals (UIFSM)</w:t>
      </w:r>
      <w:r w:rsidRPr="00246BB4">
        <w:rPr>
          <w:rFonts w:asciiTheme="minorHAnsi" w:hAnsiTheme="minorHAnsi" w:cstheme="minorHAnsi"/>
          <w:sz w:val="22"/>
          <w:szCs w:val="22"/>
        </w:rPr>
        <w:t> – which will continue to be available to all pupils in Reception, Year 1 and Year 2, regardless of family circumstances.</w:t>
      </w:r>
    </w:p>
    <w:p w14:paraId="3E95410B" w14:textId="77777777" w:rsidR="008C6C57" w:rsidRPr="00246BB4" w:rsidRDefault="008C6C57" w:rsidP="008C6C57">
      <w:pPr>
        <w:rPr>
          <w:rFonts w:asciiTheme="minorHAnsi" w:hAnsiTheme="minorHAnsi" w:cstheme="minorHAnsi"/>
          <w:sz w:val="22"/>
          <w:szCs w:val="22"/>
        </w:rPr>
      </w:pPr>
    </w:p>
    <w:p w14:paraId="7EED132A" w14:textId="77777777" w:rsidR="008C6C57" w:rsidRPr="00246BB4" w:rsidRDefault="008C6C57" w:rsidP="008C6C57">
      <w:pPr>
        <w:rPr>
          <w:rFonts w:asciiTheme="minorHAnsi" w:hAnsiTheme="minorHAnsi" w:cstheme="minorHAnsi"/>
          <w:sz w:val="22"/>
          <w:szCs w:val="22"/>
        </w:rPr>
      </w:pPr>
      <w:r w:rsidRPr="00246BB4">
        <w:rPr>
          <w:rFonts w:asciiTheme="minorHAnsi" w:hAnsiTheme="minorHAnsi" w:cstheme="minorHAnsi"/>
          <w:sz w:val="22"/>
          <w:szCs w:val="22"/>
        </w:rPr>
        <w:t>To help us establish whether your child may be eligible for FSM under the new criteria, we are asking </w:t>
      </w:r>
      <w:r w:rsidRPr="00246BB4">
        <w:rPr>
          <w:rFonts w:asciiTheme="minorHAnsi" w:hAnsiTheme="minorHAnsi" w:cstheme="minorHAnsi"/>
          <w:sz w:val="22"/>
          <w:szCs w:val="22"/>
          <w:u w:val="single"/>
        </w:rPr>
        <w:t>ALL</w:t>
      </w:r>
      <w:r w:rsidRPr="00246BB4">
        <w:rPr>
          <w:rFonts w:asciiTheme="minorHAnsi" w:hAnsiTheme="minorHAnsi" w:cstheme="minorHAnsi"/>
          <w:sz w:val="22"/>
          <w:szCs w:val="22"/>
        </w:rPr>
        <w:t> families of children in Reception to Year 6 to complete a quick Microsoft Form giving consent for us to check their eligibility. Please find the link to the form below.</w:t>
      </w:r>
    </w:p>
    <w:p w14:paraId="68054018" w14:textId="77777777" w:rsidR="008C6C57" w:rsidRDefault="008C6C57" w:rsidP="008C6C57">
      <w:pPr>
        <w:rPr>
          <w:rFonts w:asciiTheme="minorHAnsi" w:hAnsiTheme="minorHAnsi" w:cstheme="minorHAnsi"/>
          <w:sz w:val="22"/>
          <w:szCs w:val="22"/>
        </w:rPr>
      </w:pPr>
      <w:hyperlink r:id="rId13" w:tooltip="https://forms.office.com/e/L9R86f7DHK" w:history="1">
        <w:r w:rsidRPr="00246BB4">
          <w:rPr>
            <w:rStyle w:val="Hyperlink"/>
            <w:rFonts w:asciiTheme="minorHAnsi" w:hAnsiTheme="minorHAnsi" w:cstheme="minorHAnsi"/>
            <w:sz w:val="22"/>
            <w:szCs w:val="22"/>
          </w:rPr>
          <w:t>FSM Eligibility Form – Fill in form</w:t>
        </w:r>
      </w:hyperlink>
    </w:p>
    <w:p w14:paraId="2C78D314" w14:textId="77777777" w:rsidR="008C6C57" w:rsidRPr="00246BB4" w:rsidRDefault="008C6C57" w:rsidP="008C6C57">
      <w:pPr>
        <w:rPr>
          <w:rFonts w:asciiTheme="minorHAnsi" w:hAnsiTheme="minorHAnsi" w:cstheme="minorHAnsi"/>
          <w:sz w:val="22"/>
          <w:szCs w:val="22"/>
        </w:rPr>
      </w:pPr>
    </w:p>
    <w:p w14:paraId="3246717F" w14:textId="77777777" w:rsidR="008C6C57" w:rsidRDefault="008C6C57" w:rsidP="008C6C57">
      <w:pPr>
        <w:rPr>
          <w:rFonts w:asciiTheme="minorHAnsi" w:hAnsiTheme="minorHAnsi" w:cstheme="minorHAnsi"/>
          <w:sz w:val="22"/>
          <w:szCs w:val="22"/>
        </w:rPr>
      </w:pPr>
      <w:r w:rsidRPr="00246BB4">
        <w:rPr>
          <w:rFonts w:asciiTheme="minorHAnsi" w:hAnsiTheme="minorHAnsi" w:cstheme="minorHAnsi"/>
          <w:sz w:val="22"/>
          <w:szCs w:val="22"/>
        </w:rPr>
        <w:t>From September, we will be required to review FSM eligibility on an annual basis. However, once you have provided consent for us to carry out an eligibility check, this consent will remain in place and will be used for future annual checks. This means that you will not need to provide consent each year unless your circumstances change or you wish to withdraw your consent.</w:t>
      </w:r>
    </w:p>
    <w:p w14:paraId="537CD6B3" w14:textId="77777777" w:rsidR="008C6C57" w:rsidRPr="00246BB4" w:rsidRDefault="008C6C57" w:rsidP="008C6C57">
      <w:pPr>
        <w:rPr>
          <w:rFonts w:asciiTheme="minorHAnsi" w:hAnsiTheme="minorHAnsi" w:cstheme="minorHAnsi"/>
          <w:sz w:val="22"/>
          <w:szCs w:val="22"/>
        </w:rPr>
      </w:pPr>
    </w:p>
    <w:p w14:paraId="77456864" w14:textId="77777777" w:rsidR="008C6C57" w:rsidRPr="00246BB4" w:rsidRDefault="008C6C57" w:rsidP="008C6C57">
      <w:pPr>
        <w:rPr>
          <w:rFonts w:asciiTheme="minorHAnsi" w:hAnsiTheme="minorHAnsi" w:cstheme="minorHAnsi"/>
          <w:sz w:val="22"/>
          <w:szCs w:val="22"/>
        </w:rPr>
      </w:pPr>
      <w:r w:rsidRPr="00246BB4">
        <w:rPr>
          <w:rFonts w:asciiTheme="minorHAnsi" w:hAnsiTheme="minorHAnsi" w:cstheme="minorHAnsi"/>
          <w:sz w:val="22"/>
          <w:szCs w:val="22"/>
        </w:rPr>
        <w:t>It is our priority to provide every child with the best possible education and support. Access to healthy school meals can help children develop positive lifelong habits and improve their readiness to learn. Ensuring that eligible pupils receive their entitlement is therefore extremely important, and we are grateful for your support in providing the information needed for us to carry out these checks.</w:t>
      </w:r>
    </w:p>
    <w:p w14:paraId="3CC2BC97" w14:textId="1A54033A" w:rsidR="008C6C57" w:rsidRPr="00246BB4" w:rsidRDefault="008C6C57" w:rsidP="008C6C57">
      <w:pPr>
        <w:rPr>
          <w:rFonts w:asciiTheme="minorHAnsi" w:hAnsiTheme="minorHAnsi" w:cstheme="minorHAnsi"/>
          <w:sz w:val="22"/>
          <w:szCs w:val="22"/>
        </w:rPr>
      </w:pPr>
    </w:p>
    <w:p w14:paraId="48E5ABF5" w14:textId="77777777" w:rsidR="008C6C57" w:rsidRPr="005B6604" w:rsidRDefault="008C6C57" w:rsidP="008C6C57">
      <w:pPr>
        <w:rPr>
          <w:rFonts w:asciiTheme="minorHAnsi" w:hAnsiTheme="minorHAnsi" w:cstheme="minorHAnsi"/>
          <w:b/>
          <w:bCs/>
          <w:sz w:val="22"/>
          <w:szCs w:val="22"/>
          <w:u w:val="single"/>
        </w:rPr>
      </w:pPr>
    </w:p>
    <w:p w14:paraId="2E02A5BB" w14:textId="77777777" w:rsidR="008C6C57" w:rsidRPr="005B6604" w:rsidRDefault="008C6C57" w:rsidP="008C6C57">
      <w:pPr>
        <w:rPr>
          <w:rFonts w:asciiTheme="minorHAnsi" w:hAnsiTheme="minorHAnsi" w:cstheme="minorHAnsi"/>
          <w:b/>
          <w:bCs/>
          <w:sz w:val="22"/>
          <w:szCs w:val="22"/>
          <w:u w:val="single"/>
        </w:rPr>
      </w:pPr>
    </w:p>
    <w:p w14:paraId="369CB49A" w14:textId="77777777" w:rsidR="008C6C57" w:rsidRPr="002A28FA" w:rsidRDefault="008C6C57" w:rsidP="008C6C57">
      <w:pPr>
        <w:jc w:val="center"/>
        <w:rPr>
          <w:rFonts w:asciiTheme="minorHAnsi" w:hAnsiTheme="minorHAnsi" w:cstheme="minorHAnsi"/>
          <w:b/>
          <w:bCs/>
          <w:sz w:val="28"/>
          <w:szCs w:val="28"/>
          <w:u w:val="single"/>
        </w:rPr>
      </w:pPr>
      <w:r w:rsidRPr="002A28FA">
        <w:rPr>
          <w:rFonts w:asciiTheme="minorHAnsi" w:hAnsiTheme="minorHAnsi" w:cstheme="minorHAnsi"/>
          <w:b/>
          <w:bCs/>
          <w:sz w:val="28"/>
          <w:szCs w:val="28"/>
          <w:u w:val="single"/>
        </w:rPr>
        <w:t>ST FRANCIS CALENDAR DATES</w:t>
      </w:r>
    </w:p>
    <w:p w14:paraId="34C93E3B" w14:textId="77777777" w:rsidR="008C6C57" w:rsidRPr="005B6604" w:rsidRDefault="008C6C57" w:rsidP="008C6C57">
      <w:pPr>
        <w:rPr>
          <w:rFonts w:asciiTheme="minorHAnsi" w:hAnsiTheme="minorHAnsi" w:cstheme="minorHAnsi"/>
          <w:b/>
          <w:bCs/>
          <w:sz w:val="22"/>
          <w:szCs w:val="22"/>
          <w:u w:val="single"/>
        </w:rPr>
      </w:pPr>
    </w:p>
    <w:p w14:paraId="27651F72" w14:textId="77777777" w:rsidR="008C6C57" w:rsidRPr="005B6604" w:rsidRDefault="008C6C57" w:rsidP="008C6C57">
      <w:pPr>
        <w:rPr>
          <w:rFonts w:asciiTheme="minorHAnsi" w:hAnsiTheme="minorHAnsi" w:cstheme="minorHAnsi"/>
          <w:b/>
          <w:bCs/>
          <w:sz w:val="22"/>
          <w:szCs w:val="22"/>
        </w:rPr>
      </w:pPr>
      <w:r w:rsidRPr="005B6604">
        <w:rPr>
          <w:rFonts w:asciiTheme="minorHAnsi" w:hAnsiTheme="minorHAnsi" w:cstheme="minorHAnsi"/>
          <w:b/>
          <w:bCs/>
          <w:sz w:val="22"/>
          <w:szCs w:val="22"/>
        </w:rPr>
        <w:t>Future Diary dates:</w:t>
      </w:r>
    </w:p>
    <w:p w14:paraId="6D74333A" w14:textId="77777777" w:rsidR="008C6C57" w:rsidRPr="005B6604" w:rsidRDefault="008C6C57" w:rsidP="008C6C57">
      <w:pPr>
        <w:rPr>
          <w:rFonts w:asciiTheme="minorHAnsi" w:hAnsiTheme="minorHAnsi" w:cstheme="minorHAnsi"/>
          <w:sz w:val="22"/>
          <w:szCs w:val="22"/>
        </w:rPr>
      </w:pPr>
    </w:p>
    <w:p w14:paraId="1DDE179B" w14:textId="77777777" w:rsidR="008C6C57" w:rsidRPr="005B6604" w:rsidRDefault="008C6C57" w:rsidP="008C6C57">
      <w:pPr>
        <w:rPr>
          <w:rFonts w:asciiTheme="minorHAnsi" w:hAnsiTheme="minorHAnsi" w:cstheme="minorHAnsi"/>
          <w:sz w:val="22"/>
          <w:szCs w:val="22"/>
        </w:rPr>
      </w:pPr>
    </w:p>
    <w:p w14:paraId="6C3C5F8F" w14:textId="77777777" w:rsidR="008C6C57" w:rsidRPr="005B6604" w:rsidRDefault="008C6C57" w:rsidP="008C6C57">
      <w:pPr>
        <w:rPr>
          <w:rFonts w:asciiTheme="minorHAnsi" w:hAnsiTheme="minorHAnsi" w:cstheme="minorHAnsi"/>
          <w:b/>
          <w:bCs/>
          <w:sz w:val="22"/>
          <w:szCs w:val="22"/>
          <w:u w:val="single"/>
        </w:rPr>
      </w:pPr>
      <w:r w:rsidRPr="005B6604">
        <w:rPr>
          <w:rFonts w:asciiTheme="minorHAnsi" w:hAnsiTheme="minorHAnsi" w:cstheme="minorHAnsi"/>
          <w:b/>
          <w:bCs/>
          <w:sz w:val="22"/>
          <w:szCs w:val="22"/>
          <w:u w:val="single"/>
        </w:rPr>
        <w:t xml:space="preserve">June </w:t>
      </w:r>
    </w:p>
    <w:p w14:paraId="632AF160" w14:textId="77777777" w:rsidR="008C6C57" w:rsidRPr="001D4226" w:rsidRDefault="008C6C57" w:rsidP="008C6C57">
      <w:pPr>
        <w:pStyle w:val="NoSpacing"/>
        <w:rPr>
          <w:rFonts w:asciiTheme="minorHAnsi" w:hAnsiTheme="minorHAnsi" w:cstheme="minorHAnsi"/>
          <w:sz w:val="20"/>
          <w:szCs w:val="20"/>
        </w:rPr>
      </w:pPr>
      <w:r w:rsidRPr="001D4226">
        <w:rPr>
          <w:rFonts w:asciiTheme="minorHAnsi" w:hAnsiTheme="minorHAnsi" w:cstheme="minorHAnsi"/>
          <w:sz w:val="20"/>
          <w:szCs w:val="20"/>
        </w:rPr>
        <w:t>15</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June – Y5 to Barnes Court Allotments </w:t>
      </w:r>
    </w:p>
    <w:p w14:paraId="017AD69B" w14:textId="77777777" w:rsidR="008C6C57" w:rsidRPr="001D4226" w:rsidRDefault="008C6C57" w:rsidP="008C6C57">
      <w:pPr>
        <w:pStyle w:val="NoSpacing"/>
        <w:rPr>
          <w:rFonts w:asciiTheme="minorHAnsi" w:hAnsiTheme="minorHAnsi" w:cstheme="minorHAnsi"/>
          <w:sz w:val="20"/>
          <w:szCs w:val="20"/>
        </w:rPr>
      </w:pPr>
      <w:r w:rsidRPr="001D4226">
        <w:rPr>
          <w:rFonts w:asciiTheme="minorHAnsi" w:hAnsiTheme="minorHAnsi" w:cstheme="minorHAnsi"/>
          <w:sz w:val="20"/>
          <w:szCs w:val="20"/>
        </w:rPr>
        <w:t>15</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-19</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June – Refugee Week </w:t>
      </w:r>
    </w:p>
    <w:p w14:paraId="6087ACE8" w14:textId="77777777" w:rsidR="008C6C57" w:rsidRPr="001D4226" w:rsidRDefault="008C6C57" w:rsidP="008C6C57">
      <w:pPr>
        <w:pStyle w:val="NoSpacing"/>
        <w:rPr>
          <w:rFonts w:asciiTheme="minorHAnsi" w:hAnsiTheme="minorHAnsi" w:cstheme="minorHAnsi"/>
          <w:sz w:val="20"/>
          <w:szCs w:val="20"/>
        </w:rPr>
      </w:pPr>
      <w:r w:rsidRPr="001D4226">
        <w:rPr>
          <w:rFonts w:asciiTheme="minorHAnsi" w:hAnsiTheme="minorHAnsi" w:cstheme="minorHAnsi"/>
          <w:sz w:val="20"/>
          <w:szCs w:val="20"/>
        </w:rPr>
        <w:t>24</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June – Y5 visit from Fire and Rescue Team </w:t>
      </w:r>
    </w:p>
    <w:p w14:paraId="50012DC1" w14:textId="77777777" w:rsidR="008C6C57" w:rsidRDefault="008C6C57" w:rsidP="008C6C57">
      <w:pPr>
        <w:pStyle w:val="NoSpacing"/>
        <w:rPr>
          <w:rFonts w:asciiTheme="minorHAnsi" w:hAnsiTheme="minorHAnsi" w:cstheme="minorHAnsi"/>
          <w:sz w:val="20"/>
          <w:szCs w:val="20"/>
        </w:rPr>
      </w:pPr>
      <w:r w:rsidRPr="001D4226">
        <w:rPr>
          <w:rFonts w:asciiTheme="minorHAnsi" w:hAnsiTheme="minorHAnsi" w:cstheme="minorHAnsi"/>
          <w:sz w:val="20"/>
          <w:szCs w:val="20"/>
        </w:rPr>
        <w:t>29</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June – Art Week </w:t>
      </w:r>
    </w:p>
    <w:p w14:paraId="58451283" w14:textId="77777777" w:rsidR="008C6C57" w:rsidRPr="001D4226" w:rsidRDefault="008C6C57" w:rsidP="008C6C57">
      <w:pPr>
        <w:pStyle w:val="NoSpacing"/>
        <w:rPr>
          <w:rFonts w:asciiTheme="minorHAnsi" w:hAnsiTheme="minorHAnsi" w:cstheme="minorHAnsi"/>
          <w:sz w:val="20"/>
          <w:szCs w:val="20"/>
        </w:rPr>
      </w:pPr>
      <w:r>
        <w:rPr>
          <w:rFonts w:asciiTheme="minorHAnsi" w:hAnsiTheme="minorHAnsi" w:cstheme="minorHAnsi"/>
          <w:sz w:val="20"/>
          <w:szCs w:val="20"/>
        </w:rPr>
        <w:t>30</w:t>
      </w:r>
      <w:r w:rsidRPr="00305E16">
        <w:rPr>
          <w:rFonts w:asciiTheme="minorHAnsi" w:hAnsiTheme="minorHAnsi" w:cstheme="minorHAnsi"/>
          <w:sz w:val="20"/>
          <w:szCs w:val="20"/>
          <w:vertAlign w:val="superscript"/>
        </w:rPr>
        <w:t>th</w:t>
      </w:r>
      <w:r>
        <w:rPr>
          <w:rFonts w:asciiTheme="minorHAnsi" w:hAnsiTheme="minorHAnsi" w:cstheme="minorHAnsi"/>
          <w:sz w:val="20"/>
          <w:szCs w:val="20"/>
        </w:rPr>
        <w:t xml:space="preserve"> June – School Fete </w:t>
      </w:r>
    </w:p>
    <w:p w14:paraId="6CE41DC7" w14:textId="77777777" w:rsidR="008C6C57" w:rsidRPr="005B6604" w:rsidRDefault="008C6C57" w:rsidP="008C6C57">
      <w:pPr>
        <w:rPr>
          <w:rFonts w:asciiTheme="minorHAnsi" w:hAnsiTheme="minorHAnsi" w:cstheme="minorHAnsi"/>
          <w:sz w:val="22"/>
          <w:szCs w:val="22"/>
        </w:rPr>
      </w:pPr>
    </w:p>
    <w:p w14:paraId="0657549B" w14:textId="77777777" w:rsidR="008C6C57" w:rsidRPr="005B6604" w:rsidRDefault="008C6C57" w:rsidP="008C6C57">
      <w:pPr>
        <w:rPr>
          <w:rFonts w:asciiTheme="minorHAnsi" w:hAnsiTheme="minorHAnsi" w:cstheme="minorHAnsi"/>
          <w:b/>
          <w:bCs/>
          <w:sz w:val="22"/>
          <w:szCs w:val="22"/>
          <w:u w:val="single"/>
        </w:rPr>
      </w:pPr>
      <w:r w:rsidRPr="005B6604">
        <w:rPr>
          <w:rFonts w:asciiTheme="minorHAnsi" w:hAnsiTheme="minorHAnsi" w:cstheme="minorHAnsi"/>
          <w:b/>
          <w:bCs/>
          <w:sz w:val="22"/>
          <w:szCs w:val="22"/>
          <w:u w:val="single"/>
        </w:rPr>
        <w:t>July</w:t>
      </w:r>
    </w:p>
    <w:p w14:paraId="5F5574C8" w14:textId="77777777" w:rsidR="008C6C57" w:rsidRDefault="008C6C57" w:rsidP="008C6C57">
      <w:pPr>
        <w:rPr>
          <w:rFonts w:asciiTheme="minorHAnsi" w:hAnsiTheme="minorHAnsi" w:cstheme="minorHAnsi"/>
          <w:sz w:val="20"/>
          <w:szCs w:val="20"/>
        </w:rPr>
      </w:pPr>
      <w:r w:rsidRPr="001D4226">
        <w:rPr>
          <w:rFonts w:asciiTheme="minorHAnsi" w:hAnsiTheme="minorHAnsi" w:cstheme="minorHAnsi"/>
          <w:sz w:val="20"/>
          <w:szCs w:val="20"/>
        </w:rPr>
        <w:t>2</w:t>
      </w:r>
      <w:r w:rsidRPr="001D4226">
        <w:rPr>
          <w:rFonts w:asciiTheme="minorHAnsi" w:hAnsiTheme="minorHAnsi" w:cstheme="minorHAnsi"/>
          <w:sz w:val="20"/>
          <w:szCs w:val="20"/>
          <w:vertAlign w:val="superscript"/>
        </w:rPr>
        <w:t>nd</w:t>
      </w:r>
      <w:r w:rsidRPr="001D4226">
        <w:rPr>
          <w:rFonts w:asciiTheme="minorHAnsi" w:hAnsiTheme="minorHAnsi" w:cstheme="minorHAnsi"/>
          <w:sz w:val="20"/>
          <w:szCs w:val="20"/>
        </w:rPr>
        <w:t xml:space="preserve"> July – Rock Steady Concert </w:t>
      </w:r>
    </w:p>
    <w:p w14:paraId="6C6DF884" w14:textId="77777777" w:rsidR="008C6C57" w:rsidRPr="001D4226" w:rsidRDefault="008C6C57" w:rsidP="008C6C57">
      <w:pPr>
        <w:rPr>
          <w:rFonts w:asciiTheme="minorHAnsi" w:hAnsiTheme="minorHAnsi" w:cstheme="minorHAnsi"/>
          <w:sz w:val="20"/>
          <w:szCs w:val="20"/>
        </w:rPr>
      </w:pPr>
      <w:r>
        <w:rPr>
          <w:rFonts w:asciiTheme="minorHAnsi" w:hAnsiTheme="minorHAnsi" w:cstheme="minorHAnsi"/>
          <w:sz w:val="20"/>
          <w:szCs w:val="20"/>
        </w:rPr>
        <w:t>6</w:t>
      </w:r>
      <w:r w:rsidRPr="005866A3">
        <w:rPr>
          <w:rFonts w:asciiTheme="minorHAnsi" w:hAnsiTheme="minorHAnsi" w:cstheme="minorHAnsi"/>
          <w:sz w:val="20"/>
          <w:szCs w:val="20"/>
          <w:vertAlign w:val="superscript"/>
        </w:rPr>
        <w:t>th</w:t>
      </w:r>
      <w:r>
        <w:rPr>
          <w:rFonts w:asciiTheme="minorHAnsi" w:hAnsiTheme="minorHAnsi" w:cstheme="minorHAnsi"/>
          <w:sz w:val="20"/>
          <w:szCs w:val="20"/>
        </w:rPr>
        <w:t xml:space="preserve"> July – Y6 Dress Rehearsal </w:t>
      </w:r>
    </w:p>
    <w:p w14:paraId="51E3D451" w14:textId="77777777" w:rsidR="008C6C57" w:rsidRPr="001D4226" w:rsidRDefault="008C6C57" w:rsidP="008C6C57">
      <w:pPr>
        <w:rPr>
          <w:rFonts w:asciiTheme="minorHAnsi" w:hAnsiTheme="minorHAnsi" w:cstheme="minorHAnsi"/>
          <w:sz w:val="20"/>
          <w:szCs w:val="20"/>
        </w:rPr>
      </w:pPr>
      <w:r w:rsidRPr="001D4226">
        <w:rPr>
          <w:rFonts w:asciiTheme="minorHAnsi" w:hAnsiTheme="minorHAnsi" w:cstheme="minorHAnsi"/>
          <w:sz w:val="20"/>
          <w:szCs w:val="20"/>
        </w:rPr>
        <w:t>8</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July – Y6 Performance</w:t>
      </w:r>
      <w:r>
        <w:rPr>
          <w:rFonts w:asciiTheme="minorHAnsi" w:hAnsiTheme="minorHAnsi" w:cstheme="minorHAnsi"/>
          <w:sz w:val="20"/>
          <w:szCs w:val="20"/>
        </w:rPr>
        <w:t xml:space="preserve"> (Day and Evening)</w:t>
      </w:r>
    </w:p>
    <w:p w14:paraId="2C5504B7" w14:textId="77777777" w:rsidR="008C6C57" w:rsidRPr="001D4226" w:rsidRDefault="008C6C57" w:rsidP="008C6C57">
      <w:pPr>
        <w:rPr>
          <w:rFonts w:asciiTheme="minorHAnsi" w:hAnsiTheme="minorHAnsi" w:cstheme="minorHAnsi"/>
          <w:sz w:val="20"/>
          <w:szCs w:val="20"/>
        </w:rPr>
      </w:pPr>
      <w:r w:rsidRPr="001D4226">
        <w:rPr>
          <w:rFonts w:asciiTheme="minorHAnsi" w:hAnsiTheme="minorHAnsi" w:cstheme="minorHAnsi"/>
          <w:sz w:val="20"/>
          <w:szCs w:val="20"/>
        </w:rPr>
        <w:t>9</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July – Y6 </w:t>
      </w:r>
      <w:proofErr w:type="spellStart"/>
      <w:r w:rsidRPr="001D4226">
        <w:rPr>
          <w:rFonts w:asciiTheme="minorHAnsi" w:hAnsiTheme="minorHAnsi" w:cstheme="minorHAnsi"/>
          <w:sz w:val="20"/>
          <w:szCs w:val="20"/>
        </w:rPr>
        <w:t>Gullivers</w:t>
      </w:r>
      <w:proofErr w:type="spellEnd"/>
      <w:r w:rsidRPr="001D4226">
        <w:rPr>
          <w:rFonts w:asciiTheme="minorHAnsi" w:hAnsiTheme="minorHAnsi" w:cstheme="minorHAnsi"/>
          <w:sz w:val="20"/>
          <w:szCs w:val="20"/>
        </w:rPr>
        <w:t xml:space="preserve"> Land Trip</w:t>
      </w:r>
    </w:p>
    <w:p w14:paraId="54A2996D" w14:textId="77777777" w:rsidR="008C6C57" w:rsidRPr="001D4226" w:rsidRDefault="008C6C57" w:rsidP="008C6C57">
      <w:pPr>
        <w:rPr>
          <w:rFonts w:asciiTheme="minorHAnsi" w:hAnsiTheme="minorHAnsi" w:cstheme="minorHAnsi"/>
          <w:sz w:val="20"/>
          <w:szCs w:val="20"/>
        </w:rPr>
      </w:pPr>
      <w:r w:rsidRPr="001D4226">
        <w:rPr>
          <w:rFonts w:asciiTheme="minorHAnsi" w:hAnsiTheme="minorHAnsi" w:cstheme="minorHAnsi"/>
          <w:sz w:val="20"/>
          <w:szCs w:val="20"/>
        </w:rPr>
        <w:t>9</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July – EYFS and KS1 Sports Day</w:t>
      </w:r>
    </w:p>
    <w:p w14:paraId="7CE4C63B" w14:textId="77777777" w:rsidR="008C6C57" w:rsidRPr="001D4226" w:rsidRDefault="008C6C57" w:rsidP="008C6C57">
      <w:pPr>
        <w:rPr>
          <w:rFonts w:asciiTheme="minorHAnsi" w:hAnsiTheme="minorHAnsi" w:cstheme="minorHAnsi"/>
          <w:sz w:val="20"/>
          <w:szCs w:val="20"/>
        </w:rPr>
      </w:pPr>
      <w:r w:rsidRPr="001D4226">
        <w:rPr>
          <w:rFonts w:asciiTheme="minorHAnsi" w:hAnsiTheme="minorHAnsi" w:cstheme="minorHAnsi"/>
          <w:sz w:val="20"/>
          <w:szCs w:val="20"/>
        </w:rPr>
        <w:t>10</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July – KS2 Sports Day</w:t>
      </w:r>
    </w:p>
    <w:p w14:paraId="6F95CB41" w14:textId="77777777" w:rsidR="008C6C57" w:rsidRPr="001D4226" w:rsidRDefault="008C6C57" w:rsidP="008C6C57">
      <w:pPr>
        <w:rPr>
          <w:rFonts w:asciiTheme="minorHAnsi" w:hAnsiTheme="minorHAnsi" w:cstheme="minorHAnsi"/>
          <w:sz w:val="20"/>
          <w:szCs w:val="20"/>
        </w:rPr>
      </w:pPr>
      <w:r w:rsidRPr="001D4226">
        <w:rPr>
          <w:rFonts w:asciiTheme="minorHAnsi" w:hAnsiTheme="minorHAnsi" w:cstheme="minorHAnsi"/>
          <w:sz w:val="20"/>
          <w:szCs w:val="20"/>
        </w:rPr>
        <w:t>13</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July – Transition Day </w:t>
      </w:r>
    </w:p>
    <w:p w14:paraId="60A36656" w14:textId="77777777" w:rsidR="008C6C57" w:rsidRPr="001D4226" w:rsidRDefault="008C6C57" w:rsidP="008C6C57">
      <w:pPr>
        <w:rPr>
          <w:rFonts w:asciiTheme="minorHAnsi" w:hAnsiTheme="minorHAnsi" w:cstheme="minorHAnsi"/>
          <w:sz w:val="20"/>
          <w:szCs w:val="20"/>
        </w:rPr>
      </w:pPr>
      <w:r w:rsidRPr="001D4226">
        <w:rPr>
          <w:rFonts w:asciiTheme="minorHAnsi" w:hAnsiTheme="minorHAnsi" w:cstheme="minorHAnsi"/>
          <w:sz w:val="20"/>
          <w:szCs w:val="20"/>
        </w:rPr>
        <w:t>13</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-15</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 Year 6 </w:t>
      </w:r>
      <w:proofErr w:type="spellStart"/>
      <w:r w:rsidRPr="001D4226">
        <w:rPr>
          <w:rFonts w:asciiTheme="minorHAnsi" w:hAnsiTheme="minorHAnsi" w:cstheme="minorHAnsi"/>
          <w:sz w:val="20"/>
          <w:szCs w:val="20"/>
        </w:rPr>
        <w:t>Bikeability</w:t>
      </w:r>
      <w:proofErr w:type="spellEnd"/>
      <w:r w:rsidRPr="001D4226">
        <w:rPr>
          <w:rFonts w:asciiTheme="minorHAnsi" w:hAnsiTheme="minorHAnsi" w:cstheme="minorHAnsi"/>
          <w:sz w:val="20"/>
          <w:szCs w:val="20"/>
        </w:rPr>
        <w:t xml:space="preserve"> </w:t>
      </w:r>
    </w:p>
    <w:p w14:paraId="7799D678" w14:textId="77777777" w:rsidR="008C6C57" w:rsidRPr="001D4226" w:rsidRDefault="008C6C57" w:rsidP="008C6C57">
      <w:pPr>
        <w:rPr>
          <w:rFonts w:asciiTheme="minorHAnsi" w:hAnsiTheme="minorHAnsi" w:cstheme="minorHAnsi"/>
          <w:sz w:val="20"/>
          <w:szCs w:val="20"/>
        </w:rPr>
      </w:pPr>
      <w:r w:rsidRPr="001D4226">
        <w:rPr>
          <w:rFonts w:asciiTheme="minorHAnsi" w:hAnsiTheme="minorHAnsi" w:cstheme="minorHAnsi"/>
          <w:sz w:val="20"/>
          <w:szCs w:val="20"/>
        </w:rPr>
        <w:t>17</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July – Y6 Leavers Assembly </w:t>
      </w:r>
    </w:p>
    <w:p w14:paraId="63C5A2A4" w14:textId="77777777" w:rsidR="008C6C57" w:rsidRPr="001D4226" w:rsidRDefault="008C6C57" w:rsidP="008C6C57">
      <w:pPr>
        <w:rPr>
          <w:rFonts w:asciiTheme="minorHAnsi" w:hAnsiTheme="minorHAnsi" w:cstheme="minorHAnsi"/>
          <w:sz w:val="20"/>
          <w:szCs w:val="20"/>
        </w:rPr>
      </w:pPr>
      <w:r w:rsidRPr="001D4226">
        <w:rPr>
          <w:rFonts w:asciiTheme="minorHAnsi" w:hAnsiTheme="minorHAnsi" w:cstheme="minorHAnsi"/>
          <w:sz w:val="20"/>
          <w:szCs w:val="20"/>
        </w:rPr>
        <w:t>17</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July – Last Day of Term </w:t>
      </w:r>
      <w:r>
        <w:rPr>
          <w:rFonts w:asciiTheme="minorHAnsi" w:hAnsiTheme="minorHAnsi" w:cstheme="minorHAnsi"/>
          <w:sz w:val="20"/>
          <w:szCs w:val="20"/>
        </w:rPr>
        <w:t xml:space="preserve">- </w:t>
      </w:r>
      <w:r w:rsidRPr="00CA351A">
        <w:rPr>
          <w:rFonts w:asciiTheme="minorHAnsi" w:hAnsiTheme="minorHAnsi" w:cstheme="minorHAnsi"/>
          <w:b/>
          <w:bCs/>
          <w:sz w:val="20"/>
          <w:szCs w:val="20"/>
        </w:rPr>
        <w:t>1.15pm</w:t>
      </w:r>
      <w:r>
        <w:rPr>
          <w:rFonts w:asciiTheme="minorHAnsi" w:hAnsiTheme="minorHAnsi" w:cstheme="minorHAnsi"/>
          <w:b/>
          <w:bCs/>
          <w:sz w:val="20"/>
          <w:szCs w:val="20"/>
        </w:rPr>
        <w:t xml:space="preserve"> Finish</w:t>
      </w:r>
    </w:p>
    <w:p w14:paraId="2FFD60E5" w14:textId="77777777" w:rsidR="008C6C57" w:rsidRPr="005B6604" w:rsidRDefault="008C6C57" w:rsidP="008C6C57">
      <w:pPr>
        <w:rPr>
          <w:rFonts w:asciiTheme="minorHAnsi" w:hAnsiTheme="minorHAnsi" w:cstheme="minorHAnsi"/>
          <w:sz w:val="22"/>
          <w:szCs w:val="22"/>
        </w:rPr>
      </w:pPr>
    </w:p>
    <w:p w14:paraId="267AF993" w14:textId="77777777" w:rsidR="008C6C57" w:rsidRPr="005B6604" w:rsidRDefault="008C6C57" w:rsidP="008C6C57">
      <w:pPr>
        <w:rPr>
          <w:rFonts w:asciiTheme="minorHAnsi" w:hAnsiTheme="minorHAnsi" w:cstheme="minorHAnsi"/>
          <w:sz w:val="22"/>
          <w:szCs w:val="22"/>
        </w:rPr>
      </w:pPr>
    </w:p>
    <w:p w14:paraId="56C541B6" w14:textId="77777777" w:rsidR="008C6C57" w:rsidRPr="005B6604" w:rsidRDefault="008C6C57" w:rsidP="008C6C57">
      <w:pPr>
        <w:rPr>
          <w:rFonts w:asciiTheme="minorHAnsi" w:hAnsiTheme="minorHAnsi" w:cstheme="minorHAnsi"/>
          <w:sz w:val="22"/>
          <w:szCs w:val="22"/>
        </w:rPr>
      </w:pPr>
      <w:r w:rsidRPr="005B6604">
        <w:rPr>
          <w:rFonts w:asciiTheme="minorHAnsi" w:hAnsiTheme="minorHAnsi" w:cstheme="minorHAnsi"/>
          <w:i/>
          <w:iCs/>
          <w:sz w:val="22"/>
          <w:szCs w:val="22"/>
        </w:rPr>
        <w:t xml:space="preserve">Calendar dates may change or be added – please check our website regularly for changes: </w:t>
      </w:r>
      <w:hyperlink r:id="rId14" w:history="1">
        <w:r w:rsidRPr="005B6604">
          <w:rPr>
            <w:rStyle w:val="Hyperlink"/>
            <w:rFonts w:asciiTheme="minorHAnsi" w:hAnsiTheme="minorHAnsi" w:cstheme="minorHAnsi"/>
            <w:i/>
            <w:iCs/>
            <w:sz w:val="22"/>
            <w:szCs w:val="22"/>
          </w:rPr>
          <w:t>St Francis School Diary</w:t>
        </w:r>
      </w:hyperlink>
    </w:p>
    <w:p w14:paraId="6876BDA1" w14:textId="77777777" w:rsidR="008C6C57" w:rsidRPr="00BE1347" w:rsidRDefault="008C6C57" w:rsidP="008C6C57">
      <w:pPr>
        <w:rPr>
          <w:rFonts w:asciiTheme="minorHAnsi" w:hAnsiTheme="minorHAnsi" w:cstheme="minorHAnsi"/>
          <w:sz w:val="22"/>
          <w:szCs w:val="22"/>
        </w:rPr>
      </w:pPr>
      <w:r>
        <w:rPr>
          <w:rFonts w:asciiTheme="minorHAnsi" w:hAnsiTheme="minorHAnsi" w:cstheme="minorHAnsi"/>
          <w:sz w:val="22"/>
          <w:szCs w:val="22"/>
        </w:rPr>
        <w:t xml:space="preserve"> </w:t>
      </w:r>
    </w:p>
    <w:p w14:paraId="35E9E203" w14:textId="06ABA5FB" w:rsidR="00B44FB9" w:rsidRPr="00BE1347" w:rsidRDefault="00AB4C82" w:rsidP="00127B6D">
      <w:pPr>
        <w:rPr>
          <w:rFonts w:asciiTheme="minorHAnsi" w:hAnsiTheme="minorHAnsi" w:cstheme="minorHAnsi"/>
          <w:sz w:val="22"/>
          <w:szCs w:val="22"/>
        </w:rPr>
      </w:pPr>
      <w:r>
        <w:rPr>
          <w:rFonts w:asciiTheme="minorHAnsi" w:hAnsiTheme="minorHAnsi" w:cstheme="minorHAnsi"/>
          <w:sz w:val="22"/>
          <w:szCs w:val="22"/>
        </w:rPr>
        <w:t xml:space="preserve"> </w:t>
      </w:r>
    </w:p>
    <w:sectPr w:rsidR="00B44FB9" w:rsidRPr="00BE1347" w:rsidSect="00085E5D">
      <w:headerReference w:type="default" r:id="rId15"/>
      <w:pgSz w:w="11906" w:h="16838"/>
      <w:pgMar w:top="1134" w:right="1361" w:bottom="1135"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25045" w14:textId="77777777" w:rsidR="00596C25" w:rsidRDefault="00596C25" w:rsidP="00187D48">
      <w:r>
        <w:separator/>
      </w:r>
    </w:p>
  </w:endnote>
  <w:endnote w:type="continuationSeparator" w:id="0">
    <w:p w14:paraId="16DDB9E9" w14:textId="77777777" w:rsidR="00596C25" w:rsidRDefault="00596C25" w:rsidP="00187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23BBB" w14:textId="77777777" w:rsidR="00596C25" w:rsidRDefault="00596C25" w:rsidP="00187D48">
      <w:r>
        <w:separator/>
      </w:r>
    </w:p>
  </w:footnote>
  <w:footnote w:type="continuationSeparator" w:id="0">
    <w:p w14:paraId="381AF2A4" w14:textId="77777777" w:rsidR="00596C25" w:rsidRDefault="00596C25" w:rsidP="00187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F727C" w14:textId="03325E6B" w:rsidR="00187D48" w:rsidRPr="00C80398" w:rsidRDefault="00316B64" w:rsidP="00187D48">
    <w:pPr>
      <w:rPr>
        <w:rFonts w:ascii="Arial" w:hAnsi="Arial" w:cs="Arial"/>
        <w:b/>
        <w:bCs/>
      </w:rPr>
    </w:pPr>
    <w:r>
      <w:rPr>
        <w:b/>
        <w:bCs/>
        <w:noProof/>
      </w:rPr>
      <w:drawing>
        <wp:anchor distT="0" distB="0" distL="114300" distR="114300" simplePos="0" relativeHeight="251659264" behindDoc="0" locked="0" layoutInCell="1" allowOverlap="1" wp14:anchorId="39885ADD" wp14:editId="25108AAE">
          <wp:simplePos x="0" y="0"/>
          <wp:positionH relativeFrom="column">
            <wp:posOffset>-68368</wp:posOffset>
          </wp:positionH>
          <wp:positionV relativeFrom="paragraph">
            <wp:posOffset>-1905</wp:posOffset>
          </wp:positionV>
          <wp:extent cx="1244600" cy="699770"/>
          <wp:effectExtent l="0" t="0" r="0" b="5080"/>
          <wp:wrapSquare wrapText="bothSides"/>
          <wp:docPr id="1959028708" name="Picture 2"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52366" name="Picture 2" descr="A logo for a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4600" cy="699770"/>
                  </a:xfrm>
                  <a:prstGeom prst="rect">
                    <a:avLst/>
                  </a:prstGeom>
                </pic:spPr>
              </pic:pic>
            </a:graphicData>
          </a:graphic>
        </wp:anchor>
      </w:drawing>
    </w:r>
    <w:r w:rsidR="00CA2421" w:rsidRPr="00C80398">
      <w:rPr>
        <w:b/>
        <w:bCs/>
        <w:noProof/>
      </w:rPr>
      <w:drawing>
        <wp:anchor distT="0" distB="0" distL="114300" distR="114300" simplePos="0" relativeHeight="251657216" behindDoc="0" locked="0" layoutInCell="1" allowOverlap="1" wp14:anchorId="586F7286" wp14:editId="76BFF1CE">
          <wp:simplePos x="0" y="0"/>
          <wp:positionH relativeFrom="column">
            <wp:posOffset>4647565</wp:posOffset>
          </wp:positionH>
          <wp:positionV relativeFrom="paragraph">
            <wp:posOffset>6350</wp:posOffset>
          </wp:positionV>
          <wp:extent cx="1452245" cy="1630045"/>
          <wp:effectExtent l="0" t="0" r="0" b="8255"/>
          <wp:wrapSquare wrapText="bothSides"/>
          <wp:docPr id="735569769" name="Picture 73556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l="3081"/>
                  <a:stretch>
                    <a:fillRect/>
                  </a:stretch>
                </pic:blipFill>
                <pic:spPr bwMode="auto">
                  <a:xfrm>
                    <a:off x="0" y="0"/>
                    <a:ext cx="1452245" cy="163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F727D" w14:textId="77777777" w:rsidR="00187D48" w:rsidRPr="00E1475C" w:rsidRDefault="00187D48" w:rsidP="00187D48">
    <w:pPr>
      <w:rPr>
        <w:rFonts w:ascii="Arial" w:hAnsi="Arial" w:cs="Arial"/>
        <w:sz w:val="20"/>
        <w:szCs w:val="20"/>
      </w:rPr>
    </w:pPr>
  </w:p>
  <w:p w14:paraId="73528D14" w14:textId="77777777" w:rsidR="00316B64" w:rsidRDefault="00316B64" w:rsidP="00187D48">
    <w:pPr>
      <w:spacing w:line="360" w:lineRule="auto"/>
      <w:rPr>
        <w:rFonts w:ascii="Arial" w:hAnsi="Arial" w:cs="Arial"/>
        <w:b/>
        <w:sz w:val="20"/>
        <w:szCs w:val="20"/>
      </w:rPr>
    </w:pPr>
  </w:p>
  <w:p w14:paraId="0047CA34" w14:textId="77777777" w:rsidR="00316B64" w:rsidRDefault="00316B64" w:rsidP="00187D48">
    <w:pPr>
      <w:spacing w:line="360" w:lineRule="auto"/>
      <w:rPr>
        <w:rFonts w:ascii="Arial" w:hAnsi="Arial" w:cs="Arial"/>
        <w:b/>
        <w:sz w:val="20"/>
        <w:szCs w:val="20"/>
      </w:rPr>
    </w:pPr>
  </w:p>
  <w:p w14:paraId="586F727E" w14:textId="40FB35B2" w:rsidR="00187D48" w:rsidRPr="00F3122C" w:rsidRDefault="00187D48" w:rsidP="00187D48">
    <w:pPr>
      <w:spacing w:line="360" w:lineRule="auto"/>
      <w:rPr>
        <w:rFonts w:ascii="Arial" w:hAnsi="Arial" w:cs="Arial"/>
        <w:b/>
        <w:sz w:val="20"/>
        <w:szCs w:val="20"/>
      </w:rPr>
    </w:pPr>
    <w:r w:rsidRPr="002A4DF0">
      <w:rPr>
        <w:rFonts w:ascii="Arial" w:hAnsi="Arial" w:cs="Arial"/>
        <w:b/>
        <w:sz w:val="20"/>
        <w:szCs w:val="20"/>
      </w:rPr>
      <w:t>St. Francis C.E. Primary School, Horspath Road, Cowley, Oxford OX4 2QT</w:t>
    </w:r>
  </w:p>
  <w:p w14:paraId="586F727F" w14:textId="2A8BC9F7" w:rsidR="00187D48" w:rsidRPr="00E1475C" w:rsidRDefault="0048696F" w:rsidP="00187D48">
    <w:pPr>
      <w:spacing w:line="360" w:lineRule="auto"/>
      <w:rPr>
        <w:rFonts w:ascii="Arial" w:hAnsi="Arial" w:cs="Arial"/>
        <w:sz w:val="20"/>
        <w:szCs w:val="20"/>
      </w:rPr>
    </w:pPr>
    <w:r>
      <w:rPr>
        <w:rFonts w:ascii="Arial" w:hAnsi="Arial" w:cs="Arial"/>
        <w:sz w:val="20"/>
        <w:szCs w:val="20"/>
      </w:rPr>
      <w:t>Co-</w:t>
    </w:r>
    <w:r w:rsidR="00187D48" w:rsidRPr="00E1475C">
      <w:rPr>
        <w:rFonts w:ascii="Arial" w:hAnsi="Arial" w:cs="Arial"/>
        <w:sz w:val="20"/>
        <w:szCs w:val="20"/>
      </w:rPr>
      <w:t>He</w:t>
    </w:r>
    <w:r w:rsidR="00187D48">
      <w:rPr>
        <w:rFonts w:ascii="Arial" w:hAnsi="Arial" w:cs="Arial"/>
        <w:sz w:val="20"/>
        <w:szCs w:val="20"/>
      </w:rPr>
      <w:t xml:space="preserve">adteachers: </w:t>
    </w:r>
    <w:r w:rsidR="00937565">
      <w:rPr>
        <w:rFonts w:ascii="Arial" w:hAnsi="Arial" w:cs="Arial"/>
        <w:sz w:val="20"/>
        <w:szCs w:val="20"/>
      </w:rPr>
      <w:t>Mrs Fleur Belcher</w:t>
    </w:r>
    <w:r w:rsidR="00187D48">
      <w:rPr>
        <w:rFonts w:ascii="Arial" w:hAnsi="Arial" w:cs="Arial"/>
        <w:sz w:val="20"/>
        <w:szCs w:val="20"/>
      </w:rPr>
      <w:t xml:space="preserve"> &amp; Mrs </w:t>
    </w:r>
    <w:r w:rsidR="00937565">
      <w:rPr>
        <w:rFonts w:ascii="Arial" w:hAnsi="Arial" w:cs="Arial"/>
        <w:sz w:val="20"/>
        <w:szCs w:val="20"/>
      </w:rPr>
      <w:t>Lorraine Wood</w:t>
    </w:r>
  </w:p>
  <w:p w14:paraId="586F7280" w14:textId="77777777" w:rsidR="00187D48" w:rsidRDefault="00187D48" w:rsidP="00187D48">
    <w:pPr>
      <w:rPr>
        <w:rFonts w:ascii="Arial" w:hAnsi="Arial" w:cs="Arial"/>
      </w:rPr>
    </w:pPr>
  </w:p>
  <w:p w14:paraId="586F7281" w14:textId="77777777" w:rsidR="00187D48" w:rsidRDefault="00187D48" w:rsidP="00187D48">
    <w:pPr>
      <w:rPr>
        <w:rFonts w:ascii="Arial" w:hAnsi="Arial" w:cs="Arial"/>
        <w:sz w:val="20"/>
        <w:szCs w:val="20"/>
      </w:rPr>
    </w:pPr>
  </w:p>
  <w:p w14:paraId="586F7282"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Telephone: (01865) 468190</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3"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Web site: www.st-francis.oxon.sch.uk</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4" w14:textId="77777777" w:rsidR="00187D48" w:rsidRPr="00187D48" w:rsidRDefault="00187D48" w:rsidP="00187D48">
    <w:pPr>
      <w:spacing w:line="360" w:lineRule="auto"/>
      <w:rPr>
        <w:rFonts w:ascii="Arial" w:hAnsi="Arial" w:cs="Arial"/>
        <w:sz w:val="16"/>
        <w:szCs w:val="16"/>
      </w:rPr>
    </w:pPr>
    <w:r w:rsidRPr="00C80398">
      <w:rPr>
        <w:rFonts w:ascii="Arial" w:hAnsi="Arial" w:cs="Arial"/>
        <w:sz w:val="16"/>
        <w:szCs w:val="16"/>
      </w:rPr>
      <w:t xml:space="preserve">E-mail: </w:t>
    </w:r>
    <w:hyperlink r:id="rId3" w:history="1">
      <w:r w:rsidRPr="00C80398">
        <w:rPr>
          <w:rStyle w:val="Hyperlink"/>
          <w:rFonts w:ascii="Arial" w:hAnsi="Arial" w:cs="Arial"/>
          <w:sz w:val="16"/>
          <w:szCs w:val="16"/>
        </w:rPr>
        <w:t>office.3253@st-francis.oxon.sch.uk</w:t>
      </w:r>
    </w:hyperlink>
  </w:p>
  <w:p w14:paraId="586F7285" w14:textId="77777777" w:rsidR="00187D48" w:rsidRDefault="00187D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1976A1"/>
    <w:multiLevelType w:val="hybridMultilevel"/>
    <w:tmpl w:val="3CCE2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8676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7F"/>
    <w:rsid w:val="000008E9"/>
    <w:rsid w:val="00001F8E"/>
    <w:rsid w:val="00002429"/>
    <w:rsid w:val="00002E24"/>
    <w:rsid w:val="00004EEC"/>
    <w:rsid w:val="00011ABE"/>
    <w:rsid w:val="00013126"/>
    <w:rsid w:val="00013F49"/>
    <w:rsid w:val="00015004"/>
    <w:rsid w:val="00015062"/>
    <w:rsid w:val="00015DAB"/>
    <w:rsid w:val="00015F48"/>
    <w:rsid w:val="00016882"/>
    <w:rsid w:val="0002045B"/>
    <w:rsid w:val="00020CDB"/>
    <w:rsid w:val="00021843"/>
    <w:rsid w:val="000235AF"/>
    <w:rsid w:val="00024DF8"/>
    <w:rsid w:val="000256DA"/>
    <w:rsid w:val="00032360"/>
    <w:rsid w:val="000333DF"/>
    <w:rsid w:val="0003533B"/>
    <w:rsid w:val="00035F30"/>
    <w:rsid w:val="00037164"/>
    <w:rsid w:val="00037AE9"/>
    <w:rsid w:val="0004047F"/>
    <w:rsid w:val="00041FF6"/>
    <w:rsid w:val="00043A93"/>
    <w:rsid w:val="00044D78"/>
    <w:rsid w:val="00045C56"/>
    <w:rsid w:val="00047A28"/>
    <w:rsid w:val="00047D44"/>
    <w:rsid w:val="000529C1"/>
    <w:rsid w:val="00055C2F"/>
    <w:rsid w:val="000562D5"/>
    <w:rsid w:val="00060202"/>
    <w:rsid w:val="000608CE"/>
    <w:rsid w:val="000609F0"/>
    <w:rsid w:val="00060D26"/>
    <w:rsid w:val="00061726"/>
    <w:rsid w:val="00061782"/>
    <w:rsid w:val="00061B3D"/>
    <w:rsid w:val="000626AA"/>
    <w:rsid w:val="00062893"/>
    <w:rsid w:val="0006368F"/>
    <w:rsid w:val="000639E4"/>
    <w:rsid w:val="00065050"/>
    <w:rsid w:val="000654BB"/>
    <w:rsid w:val="00065C09"/>
    <w:rsid w:val="00065D61"/>
    <w:rsid w:val="00071927"/>
    <w:rsid w:val="00073AA6"/>
    <w:rsid w:val="00076658"/>
    <w:rsid w:val="0008192A"/>
    <w:rsid w:val="00081B82"/>
    <w:rsid w:val="000823C0"/>
    <w:rsid w:val="00082C54"/>
    <w:rsid w:val="0008507E"/>
    <w:rsid w:val="00085E5D"/>
    <w:rsid w:val="00087400"/>
    <w:rsid w:val="000900FF"/>
    <w:rsid w:val="000905E7"/>
    <w:rsid w:val="00090C3D"/>
    <w:rsid w:val="00090D2E"/>
    <w:rsid w:val="00092ACA"/>
    <w:rsid w:val="0009309C"/>
    <w:rsid w:val="00094735"/>
    <w:rsid w:val="000952BB"/>
    <w:rsid w:val="00096AB0"/>
    <w:rsid w:val="000A2EC6"/>
    <w:rsid w:val="000A3154"/>
    <w:rsid w:val="000A3688"/>
    <w:rsid w:val="000A464C"/>
    <w:rsid w:val="000A4853"/>
    <w:rsid w:val="000A642A"/>
    <w:rsid w:val="000A7517"/>
    <w:rsid w:val="000B05E6"/>
    <w:rsid w:val="000B0624"/>
    <w:rsid w:val="000B2C7D"/>
    <w:rsid w:val="000B2EDE"/>
    <w:rsid w:val="000B301A"/>
    <w:rsid w:val="000B3F58"/>
    <w:rsid w:val="000B5A19"/>
    <w:rsid w:val="000B5FD8"/>
    <w:rsid w:val="000B6D67"/>
    <w:rsid w:val="000B7DF0"/>
    <w:rsid w:val="000C1041"/>
    <w:rsid w:val="000C11FB"/>
    <w:rsid w:val="000C151A"/>
    <w:rsid w:val="000C1DB5"/>
    <w:rsid w:val="000C3ECA"/>
    <w:rsid w:val="000C572A"/>
    <w:rsid w:val="000C69DF"/>
    <w:rsid w:val="000C6AB7"/>
    <w:rsid w:val="000C7F7A"/>
    <w:rsid w:val="000D132D"/>
    <w:rsid w:val="000D1433"/>
    <w:rsid w:val="000D211B"/>
    <w:rsid w:val="000D321F"/>
    <w:rsid w:val="000D33E4"/>
    <w:rsid w:val="000D3EEF"/>
    <w:rsid w:val="000D480B"/>
    <w:rsid w:val="000D66FC"/>
    <w:rsid w:val="000D6C81"/>
    <w:rsid w:val="000D7D99"/>
    <w:rsid w:val="000E0106"/>
    <w:rsid w:val="000E1B61"/>
    <w:rsid w:val="000E2EEC"/>
    <w:rsid w:val="000E33A1"/>
    <w:rsid w:val="000E4068"/>
    <w:rsid w:val="000E4384"/>
    <w:rsid w:val="000E45E4"/>
    <w:rsid w:val="000E5EF1"/>
    <w:rsid w:val="000E5F6B"/>
    <w:rsid w:val="000E63B4"/>
    <w:rsid w:val="000E77DF"/>
    <w:rsid w:val="000F0345"/>
    <w:rsid w:val="000F0E90"/>
    <w:rsid w:val="000F2A1F"/>
    <w:rsid w:val="000F3146"/>
    <w:rsid w:val="000F3922"/>
    <w:rsid w:val="000F460E"/>
    <w:rsid w:val="000F4B0C"/>
    <w:rsid w:val="000F5ADE"/>
    <w:rsid w:val="000F5EA0"/>
    <w:rsid w:val="000F61EB"/>
    <w:rsid w:val="000F6EE7"/>
    <w:rsid w:val="00101EA5"/>
    <w:rsid w:val="00102D9A"/>
    <w:rsid w:val="00103EDA"/>
    <w:rsid w:val="001046C5"/>
    <w:rsid w:val="00105173"/>
    <w:rsid w:val="001075E3"/>
    <w:rsid w:val="001108A9"/>
    <w:rsid w:val="00110B5A"/>
    <w:rsid w:val="00110B5E"/>
    <w:rsid w:val="0011141C"/>
    <w:rsid w:val="0011246A"/>
    <w:rsid w:val="00113D40"/>
    <w:rsid w:val="00114859"/>
    <w:rsid w:val="001161E2"/>
    <w:rsid w:val="00116A16"/>
    <w:rsid w:val="001200DC"/>
    <w:rsid w:val="00121FFA"/>
    <w:rsid w:val="00122FBE"/>
    <w:rsid w:val="00123874"/>
    <w:rsid w:val="001238D0"/>
    <w:rsid w:val="00123C34"/>
    <w:rsid w:val="00125ADD"/>
    <w:rsid w:val="0012622B"/>
    <w:rsid w:val="001268F6"/>
    <w:rsid w:val="00126D58"/>
    <w:rsid w:val="001277B8"/>
    <w:rsid w:val="00127B6D"/>
    <w:rsid w:val="001303C1"/>
    <w:rsid w:val="00130EAB"/>
    <w:rsid w:val="001311A9"/>
    <w:rsid w:val="00134454"/>
    <w:rsid w:val="0013681B"/>
    <w:rsid w:val="00136D0E"/>
    <w:rsid w:val="001378C6"/>
    <w:rsid w:val="00140C02"/>
    <w:rsid w:val="00142FA5"/>
    <w:rsid w:val="001430EE"/>
    <w:rsid w:val="00143377"/>
    <w:rsid w:val="001442CF"/>
    <w:rsid w:val="001448F3"/>
    <w:rsid w:val="00147186"/>
    <w:rsid w:val="00152FB6"/>
    <w:rsid w:val="00153464"/>
    <w:rsid w:val="00155B33"/>
    <w:rsid w:val="00156243"/>
    <w:rsid w:val="0016173A"/>
    <w:rsid w:val="00161DCB"/>
    <w:rsid w:val="00161E35"/>
    <w:rsid w:val="0016280D"/>
    <w:rsid w:val="00162C7A"/>
    <w:rsid w:val="00163A1D"/>
    <w:rsid w:val="00163C0E"/>
    <w:rsid w:val="0017080F"/>
    <w:rsid w:val="00170EB3"/>
    <w:rsid w:val="0017252E"/>
    <w:rsid w:val="00173836"/>
    <w:rsid w:val="00173E0A"/>
    <w:rsid w:val="0017683E"/>
    <w:rsid w:val="0017749D"/>
    <w:rsid w:val="00177D70"/>
    <w:rsid w:val="00180432"/>
    <w:rsid w:val="00180480"/>
    <w:rsid w:val="00180CCE"/>
    <w:rsid w:val="0018176C"/>
    <w:rsid w:val="00182834"/>
    <w:rsid w:val="00183AF9"/>
    <w:rsid w:val="00184149"/>
    <w:rsid w:val="00184628"/>
    <w:rsid w:val="00184DFB"/>
    <w:rsid w:val="00185005"/>
    <w:rsid w:val="0018571D"/>
    <w:rsid w:val="00185D3D"/>
    <w:rsid w:val="0018665D"/>
    <w:rsid w:val="00186939"/>
    <w:rsid w:val="00187113"/>
    <w:rsid w:val="00187760"/>
    <w:rsid w:val="00187D48"/>
    <w:rsid w:val="00190982"/>
    <w:rsid w:val="00195044"/>
    <w:rsid w:val="001A2AAB"/>
    <w:rsid w:val="001A6145"/>
    <w:rsid w:val="001A6BD7"/>
    <w:rsid w:val="001A7CD6"/>
    <w:rsid w:val="001B1238"/>
    <w:rsid w:val="001B25E2"/>
    <w:rsid w:val="001B39F1"/>
    <w:rsid w:val="001B4206"/>
    <w:rsid w:val="001B50D7"/>
    <w:rsid w:val="001C0224"/>
    <w:rsid w:val="001C0779"/>
    <w:rsid w:val="001C0C41"/>
    <w:rsid w:val="001C119A"/>
    <w:rsid w:val="001C2B26"/>
    <w:rsid w:val="001C36F7"/>
    <w:rsid w:val="001C3821"/>
    <w:rsid w:val="001C44AE"/>
    <w:rsid w:val="001C4CB7"/>
    <w:rsid w:val="001C559F"/>
    <w:rsid w:val="001C7E3B"/>
    <w:rsid w:val="001D0EBB"/>
    <w:rsid w:val="001D1B8D"/>
    <w:rsid w:val="001D26BB"/>
    <w:rsid w:val="001D2965"/>
    <w:rsid w:val="001D3278"/>
    <w:rsid w:val="001D4226"/>
    <w:rsid w:val="001D473C"/>
    <w:rsid w:val="001D6BC0"/>
    <w:rsid w:val="001D6E9F"/>
    <w:rsid w:val="001D7B4F"/>
    <w:rsid w:val="001E080B"/>
    <w:rsid w:val="001E1C0D"/>
    <w:rsid w:val="001E28C1"/>
    <w:rsid w:val="001E36D3"/>
    <w:rsid w:val="001E4BC1"/>
    <w:rsid w:val="001E5F22"/>
    <w:rsid w:val="001E7D3D"/>
    <w:rsid w:val="001F183B"/>
    <w:rsid w:val="001F1909"/>
    <w:rsid w:val="001F1A1C"/>
    <w:rsid w:val="001F2809"/>
    <w:rsid w:val="001F28A0"/>
    <w:rsid w:val="001F3DD1"/>
    <w:rsid w:val="001F4310"/>
    <w:rsid w:val="001F74C7"/>
    <w:rsid w:val="002009A5"/>
    <w:rsid w:val="00201BDE"/>
    <w:rsid w:val="0020225E"/>
    <w:rsid w:val="0020266E"/>
    <w:rsid w:val="00203403"/>
    <w:rsid w:val="00203B7E"/>
    <w:rsid w:val="0020524A"/>
    <w:rsid w:val="002062D5"/>
    <w:rsid w:val="002065F9"/>
    <w:rsid w:val="00207C57"/>
    <w:rsid w:val="00210B03"/>
    <w:rsid w:val="00211091"/>
    <w:rsid w:val="002125E1"/>
    <w:rsid w:val="002139A6"/>
    <w:rsid w:val="00213BCD"/>
    <w:rsid w:val="002146CF"/>
    <w:rsid w:val="00214C41"/>
    <w:rsid w:val="0022021A"/>
    <w:rsid w:val="00221149"/>
    <w:rsid w:val="00221B45"/>
    <w:rsid w:val="00223418"/>
    <w:rsid w:val="00223A06"/>
    <w:rsid w:val="00223E2E"/>
    <w:rsid w:val="0022402E"/>
    <w:rsid w:val="00224058"/>
    <w:rsid w:val="002243DB"/>
    <w:rsid w:val="00224BAB"/>
    <w:rsid w:val="00224EE6"/>
    <w:rsid w:val="00227545"/>
    <w:rsid w:val="0023375E"/>
    <w:rsid w:val="00234FC1"/>
    <w:rsid w:val="002351A8"/>
    <w:rsid w:val="00235E39"/>
    <w:rsid w:val="002362B1"/>
    <w:rsid w:val="00236475"/>
    <w:rsid w:val="002369B1"/>
    <w:rsid w:val="0023740C"/>
    <w:rsid w:val="0024034B"/>
    <w:rsid w:val="00240E88"/>
    <w:rsid w:val="002456A7"/>
    <w:rsid w:val="002456EF"/>
    <w:rsid w:val="0024655E"/>
    <w:rsid w:val="00246BB4"/>
    <w:rsid w:val="0024779E"/>
    <w:rsid w:val="0024784A"/>
    <w:rsid w:val="00252595"/>
    <w:rsid w:val="002527F8"/>
    <w:rsid w:val="002535D4"/>
    <w:rsid w:val="002546A6"/>
    <w:rsid w:val="00255536"/>
    <w:rsid w:val="00256F27"/>
    <w:rsid w:val="002603C5"/>
    <w:rsid w:val="00260698"/>
    <w:rsid w:val="002606B6"/>
    <w:rsid w:val="00260B16"/>
    <w:rsid w:val="00262943"/>
    <w:rsid w:val="00263560"/>
    <w:rsid w:val="00264B44"/>
    <w:rsid w:val="002657A6"/>
    <w:rsid w:val="002701E7"/>
    <w:rsid w:val="00270D61"/>
    <w:rsid w:val="002717E2"/>
    <w:rsid w:val="002731D1"/>
    <w:rsid w:val="00274343"/>
    <w:rsid w:val="00274867"/>
    <w:rsid w:val="00275DB6"/>
    <w:rsid w:val="0027763F"/>
    <w:rsid w:val="002819FD"/>
    <w:rsid w:val="0028272B"/>
    <w:rsid w:val="00282CF6"/>
    <w:rsid w:val="00282F72"/>
    <w:rsid w:val="0028335F"/>
    <w:rsid w:val="00284151"/>
    <w:rsid w:val="00284CF8"/>
    <w:rsid w:val="00286161"/>
    <w:rsid w:val="002910A8"/>
    <w:rsid w:val="00291749"/>
    <w:rsid w:val="00291D1A"/>
    <w:rsid w:val="002927CA"/>
    <w:rsid w:val="00293906"/>
    <w:rsid w:val="00294BF8"/>
    <w:rsid w:val="00294DDD"/>
    <w:rsid w:val="00296708"/>
    <w:rsid w:val="002A0A88"/>
    <w:rsid w:val="002A11AC"/>
    <w:rsid w:val="002A1BA8"/>
    <w:rsid w:val="002A1C04"/>
    <w:rsid w:val="002A253A"/>
    <w:rsid w:val="002A28FA"/>
    <w:rsid w:val="002A486E"/>
    <w:rsid w:val="002A4DF0"/>
    <w:rsid w:val="002A4E1B"/>
    <w:rsid w:val="002A5E6F"/>
    <w:rsid w:val="002A6A53"/>
    <w:rsid w:val="002B160E"/>
    <w:rsid w:val="002B2020"/>
    <w:rsid w:val="002B3394"/>
    <w:rsid w:val="002B5BB2"/>
    <w:rsid w:val="002B670B"/>
    <w:rsid w:val="002B6ACB"/>
    <w:rsid w:val="002B6E74"/>
    <w:rsid w:val="002C1242"/>
    <w:rsid w:val="002C14A0"/>
    <w:rsid w:val="002C3441"/>
    <w:rsid w:val="002C37F8"/>
    <w:rsid w:val="002C38D5"/>
    <w:rsid w:val="002C3A10"/>
    <w:rsid w:val="002C3C56"/>
    <w:rsid w:val="002C6C1C"/>
    <w:rsid w:val="002C7940"/>
    <w:rsid w:val="002D1407"/>
    <w:rsid w:val="002D221A"/>
    <w:rsid w:val="002D26EA"/>
    <w:rsid w:val="002D2CD2"/>
    <w:rsid w:val="002D2ECF"/>
    <w:rsid w:val="002D31A5"/>
    <w:rsid w:val="002D3660"/>
    <w:rsid w:val="002D3B0E"/>
    <w:rsid w:val="002D4180"/>
    <w:rsid w:val="002D438A"/>
    <w:rsid w:val="002D4558"/>
    <w:rsid w:val="002D4B7F"/>
    <w:rsid w:val="002D4CFA"/>
    <w:rsid w:val="002D5617"/>
    <w:rsid w:val="002D565A"/>
    <w:rsid w:val="002D6192"/>
    <w:rsid w:val="002D61AC"/>
    <w:rsid w:val="002D6735"/>
    <w:rsid w:val="002D7FD5"/>
    <w:rsid w:val="002E10C3"/>
    <w:rsid w:val="002E1606"/>
    <w:rsid w:val="002E1720"/>
    <w:rsid w:val="002E1872"/>
    <w:rsid w:val="002E226F"/>
    <w:rsid w:val="002E367F"/>
    <w:rsid w:val="002E3C16"/>
    <w:rsid w:val="002E428C"/>
    <w:rsid w:val="002E4CEC"/>
    <w:rsid w:val="002E51E8"/>
    <w:rsid w:val="002E667E"/>
    <w:rsid w:val="002E682A"/>
    <w:rsid w:val="002E6B81"/>
    <w:rsid w:val="002F009A"/>
    <w:rsid w:val="002F00F4"/>
    <w:rsid w:val="002F097E"/>
    <w:rsid w:val="002F0C5A"/>
    <w:rsid w:val="002F1363"/>
    <w:rsid w:val="002F1881"/>
    <w:rsid w:val="002F2948"/>
    <w:rsid w:val="002F2E4D"/>
    <w:rsid w:val="002F33C6"/>
    <w:rsid w:val="002F6F73"/>
    <w:rsid w:val="002F7501"/>
    <w:rsid w:val="003022FB"/>
    <w:rsid w:val="003027CE"/>
    <w:rsid w:val="00302FDD"/>
    <w:rsid w:val="00303183"/>
    <w:rsid w:val="003037AC"/>
    <w:rsid w:val="003047D8"/>
    <w:rsid w:val="00305230"/>
    <w:rsid w:val="003063CA"/>
    <w:rsid w:val="0030682A"/>
    <w:rsid w:val="00310351"/>
    <w:rsid w:val="0031046A"/>
    <w:rsid w:val="00310558"/>
    <w:rsid w:val="00310BFB"/>
    <w:rsid w:val="00310C65"/>
    <w:rsid w:val="00312F71"/>
    <w:rsid w:val="00312F98"/>
    <w:rsid w:val="00313257"/>
    <w:rsid w:val="0031456D"/>
    <w:rsid w:val="00314BF1"/>
    <w:rsid w:val="0031559B"/>
    <w:rsid w:val="00316430"/>
    <w:rsid w:val="00316B64"/>
    <w:rsid w:val="00317750"/>
    <w:rsid w:val="00317A15"/>
    <w:rsid w:val="003207E8"/>
    <w:rsid w:val="0032153F"/>
    <w:rsid w:val="0032326F"/>
    <w:rsid w:val="0032349A"/>
    <w:rsid w:val="00323C23"/>
    <w:rsid w:val="0032571C"/>
    <w:rsid w:val="003258E2"/>
    <w:rsid w:val="00326FD2"/>
    <w:rsid w:val="00327297"/>
    <w:rsid w:val="0033017B"/>
    <w:rsid w:val="003310FA"/>
    <w:rsid w:val="003319B9"/>
    <w:rsid w:val="003319CA"/>
    <w:rsid w:val="00332A4F"/>
    <w:rsid w:val="00333D7F"/>
    <w:rsid w:val="0033664C"/>
    <w:rsid w:val="0034024C"/>
    <w:rsid w:val="003432DB"/>
    <w:rsid w:val="00350A66"/>
    <w:rsid w:val="0035128E"/>
    <w:rsid w:val="003512B1"/>
    <w:rsid w:val="003512D9"/>
    <w:rsid w:val="00351D24"/>
    <w:rsid w:val="00354685"/>
    <w:rsid w:val="0035576E"/>
    <w:rsid w:val="00356060"/>
    <w:rsid w:val="00356B26"/>
    <w:rsid w:val="003575A3"/>
    <w:rsid w:val="00360642"/>
    <w:rsid w:val="00361166"/>
    <w:rsid w:val="003666E6"/>
    <w:rsid w:val="00367AC7"/>
    <w:rsid w:val="00367C01"/>
    <w:rsid w:val="00367CBE"/>
    <w:rsid w:val="003711CD"/>
    <w:rsid w:val="00371929"/>
    <w:rsid w:val="003736A7"/>
    <w:rsid w:val="003740E8"/>
    <w:rsid w:val="00374145"/>
    <w:rsid w:val="00374DF9"/>
    <w:rsid w:val="003762D1"/>
    <w:rsid w:val="00376770"/>
    <w:rsid w:val="00377412"/>
    <w:rsid w:val="00377AC9"/>
    <w:rsid w:val="00380961"/>
    <w:rsid w:val="00381F87"/>
    <w:rsid w:val="00382D0A"/>
    <w:rsid w:val="00383E37"/>
    <w:rsid w:val="0038456B"/>
    <w:rsid w:val="00384ACC"/>
    <w:rsid w:val="00384C8E"/>
    <w:rsid w:val="00386B3E"/>
    <w:rsid w:val="00386CA7"/>
    <w:rsid w:val="00387912"/>
    <w:rsid w:val="00387F78"/>
    <w:rsid w:val="00391228"/>
    <w:rsid w:val="00391C01"/>
    <w:rsid w:val="0039211D"/>
    <w:rsid w:val="003931A0"/>
    <w:rsid w:val="003948A2"/>
    <w:rsid w:val="00395674"/>
    <w:rsid w:val="003A07B6"/>
    <w:rsid w:val="003A1E21"/>
    <w:rsid w:val="003A219A"/>
    <w:rsid w:val="003A4358"/>
    <w:rsid w:val="003A5034"/>
    <w:rsid w:val="003A50DB"/>
    <w:rsid w:val="003A5AFC"/>
    <w:rsid w:val="003A61E5"/>
    <w:rsid w:val="003B0687"/>
    <w:rsid w:val="003B116E"/>
    <w:rsid w:val="003B2414"/>
    <w:rsid w:val="003B2E03"/>
    <w:rsid w:val="003B323D"/>
    <w:rsid w:val="003B522E"/>
    <w:rsid w:val="003B7296"/>
    <w:rsid w:val="003B7492"/>
    <w:rsid w:val="003C03FB"/>
    <w:rsid w:val="003C1E64"/>
    <w:rsid w:val="003C201B"/>
    <w:rsid w:val="003C30AC"/>
    <w:rsid w:val="003C3804"/>
    <w:rsid w:val="003C387A"/>
    <w:rsid w:val="003C38EF"/>
    <w:rsid w:val="003C5625"/>
    <w:rsid w:val="003C5862"/>
    <w:rsid w:val="003C5D9C"/>
    <w:rsid w:val="003C5DBF"/>
    <w:rsid w:val="003C6B06"/>
    <w:rsid w:val="003C71DA"/>
    <w:rsid w:val="003C7898"/>
    <w:rsid w:val="003D104C"/>
    <w:rsid w:val="003D1A79"/>
    <w:rsid w:val="003D2A56"/>
    <w:rsid w:val="003D2E96"/>
    <w:rsid w:val="003D489B"/>
    <w:rsid w:val="003D4A6F"/>
    <w:rsid w:val="003D5749"/>
    <w:rsid w:val="003D5C1E"/>
    <w:rsid w:val="003D6390"/>
    <w:rsid w:val="003D7E49"/>
    <w:rsid w:val="003E1E6D"/>
    <w:rsid w:val="003E58EE"/>
    <w:rsid w:val="003E6734"/>
    <w:rsid w:val="003E7620"/>
    <w:rsid w:val="003E7FE6"/>
    <w:rsid w:val="003F048D"/>
    <w:rsid w:val="003F0AC6"/>
    <w:rsid w:val="003F19BD"/>
    <w:rsid w:val="003F2F6B"/>
    <w:rsid w:val="003F3DD9"/>
    <w:rsid w:val="003F4860"/>
    <w:rsid w:val="003F528D"/>
    <w:rsid w:val="003F6BB7"/>
    <w:rsid w:val="003F7831"/>
    <w:rsid w:val="00400960"/>
    <w:rsid w:val="00401895"/>
    <w:rsid w:val="004018E2"/>
    <w:rsid w:val="0040270D"/>
    <w:rsid w:val="00403F2D"/>
    <w:rsid w:val="00405392"/>
    <w:rsid w:val="00405ACB"/>
    <w:rsid w:val="00405FA7"/>
    <w:rsid w:val="00406C10"/>
    <w:rsid w:val="00407646"/>
    <w:rsid w:val="00410EA9"/>
    <w:rsid w:val="00411541"/>
    <w:rsid w:val="00412801"/>
    <w:rsid w:val="00412EAF"/>
    <w:rsid w:val="00414161"/>
    <w:rsid w:val="00420BAA"/>
    <w:rsid w:val="004219FD"/>
    <w:rsid w:val="00421CF3"/>
    <w:rsid w:val="004223A9"/>
    <w:rsid w:val="004224DC"/>
    <w:rsid w:val="0042251B"/>
    <w:rsid w:val="00423326"/>
    <w:rsid w:val="00423B09"/>
    <w:rsid w:val="00423E58"/>
    <w:rsid w:val="0042497C"/>
    <w:rsid w:val="0042566C"/>
    <w:rsid w:val="0042593D"/>
    <w:rsid w:val="00426B2E"/>
    <w:rsid w:val="00426C3F"/>
    <w:rsid w:val="00426C65"/>
    <w:rsid w:val="0043020F"/>
    <w:rsid w:val="00430C7A"/>
    <w:rsid w:val="0043132E"/>
    <w:rsid w:val="00432755"/>
    <w:rsid w:val="0043379D"/>
    <w:rsid w:val="00434415"/>
    <w:rsid w:val="00434519"/>
    <w:rsid w:val="00434AAD"/>
    <w:rsid w:val="00434CD6"/>
    <w:rsid w:val="00435202"/>
    <w:rsid w:val="004355CB"/>
    <w:rsid w:val="00435C5E"/>
    <w:rsid w:val="004370D3"/>
    <w:rsid w:val="004400D3"/>
    <w:rsid w:val="00443B98"/>
    <w:rsid w:val="004442E1"/>
    <w:rsid w:val="00445C43"/>
    <w:rsid w:val="00445F20"/>
    <w:rsid w:val="0044665C"/>
    <w:rsid w:val="00446C94"/>
    <w:rsid w:val="00447BB9"/>
    <w:rsid w:val="0045008E"/>
    <w:rsid w:val="00450254"/>
    <w:rsid w:val="004513FF"/>
    <w:rsid w:val="004524F1"/>
    <w:rsid w:val="004526B8"/>
    <w:rsid w:val="00453E54"/>
    <w:rsid w:val="004559A9"/>
    <w:rsid w:val="0045607D"/>
    <w:rsid w:val="00460912"/>
    <w:rsid w:val="00460A28"/>
    <w:rsid w:val="00461E06"/>
    <w:rsid w:val="00463A22"/>
    <w:rsid w:val="00463FD1"/>
    <w:rsid w:val="00465526"/>
    <w:rsid w:val="0046560D"/>
    <w:rsid w:val="00465E00"/>
    <w:rsid w:val="00470B81"/>
    <w:rsid w:val="004718F3"/>
    <w:rsid w:val="00471F5E"/>
    <w:rsid w:val="0047209D"/>
    <w:rsid w:val="004735E6"/>
    <w:rsid w:val="0047579C"/>
    <w:rsid w:val="0047645C"/>
    <w:rsid w:val="004771D9"/>
    <w:rsid w:val="00477562"/>
    <w:rsid w:val="0048010E"/>
    <w:rsid w:val="004803D0"/>
    <w:rsid w:val="00482218"/>
    <w:rsid w:val="00482F3B"/>
    <w:rsid w:val="0048496A"/>
    <w:rsid w:val="0048696F"/>
    <w:rsid w:val="00487309"/>
    <w:rsid w:val="00487B96"/>
    <w:rsid w:val="00491184"/>
    <w:rsid w:val="00491883"/>
    <w:rsid w:val="00491CD3"/>
    <w:rsid w:val="0049364B"/>
    <w:rsid w:val="004937F1"/>
    <w:rsid w:val="00493B42"/>
    <w:rsid w:val="00494252"/>
    <w:rsid w:val="00494D42"/>
    <w:rsid w:val="00495943"/>
    <w:rsid w:val="00496593"/>
    <w:rsid w:val="00496E92"/>
    <w:rsid w:val="004970F9"/>
    <w:rsid w:val="004A1102"/>
    <w:rsid w:val="004A2082"/>
    <w:rsid w:val="004A2AA6"/>
    <w:rsid w:val="004A4E95"/>
    <w:rsid w:val="004A548B"/>
    <w:rsid w:val="004A6A32"/>
    <w:rsid w:val="004A6F21"/>
    <w:rsid w:val="004A74EA"/>
    <w:rsid w:val="004A7780"/>
    <w:rsid w:val="004B06F8"/>
    <w:rsid w:val="004B0C31"/>
    <w:rsid w:val="004B0F80"/>
    <w:rsid w:val="004B1A93"/>
    <w:rsid w:val="004B2EE9"/>
    <w:rsid w:val="004B3075"/>
    <w:rsid w:val="004B3429"/>
    <w:rsid w:val="004B3C41"/>
    <w:rsid w:val="004B4DB4"/>
    <w:rsid w:val="004B512E"/>
    <w:rsid w:val="004B52D6"/>
    <w:rsid w:val="004B7FD3"/>
    <w:rsid w:val="004C2434"/>
    <w:rsid w:val="004C388D"/>
    <w:rsid w:val="004C3D5D"/>
    <w:rsid w:val="004D1B26"/>
    <w:rsid w:val="004D1D3D"/>
    <w:rsid w:val="004D3BA8"/>
    <w:rsid w:val="004D4D3A"/>
    <w:rsid w:val="004D6A3F"/>
    <w:rsid w:val="004D7C59"/>
    <w:rsid w:val="004E1401"/>
    <w:rsid w:val="004E1F2E"/>
    <w:rsid w:val="004E2804"/>
    <w:rsid w:val="004E2E15"/>
    <w:rsid w:val="004E2FB4"/>
    <w:rsid w:val="004E5C4A"/>
    <w:rsid w:val="004E5DB5"/>
    <w:rsid w:val="004E6A10"/>
    <w:rsid w:val="004F1650"/>
    <w:rsid w:val="004F247C"/>
    <w:rsid w:val="004F4636"/>
    <w:rsid w:val="004F50D2"/>
    <w:rsid w:val="004F6AA5"/>
    <w:rsid w:val="004F7724"/>
    <w:rsid w:val="005002F9"/>
    <w:rsid w:val="0050040F"/>
    <w:rsid w:val="00502924"/>
    <w:rsid w:val="005029BC"/>
    <w:rsid w:val="00506CA5"/>
    <w:rsid w:val="005079BD"/>
    <w:rsid w:val="005108CA"/>
    <w:rsid w:val="00511A6C"/>
    <w:rsid w:val="00511AB8"/>
    <w:rsid w:val="005122A6"/>
    <w:rsid w:val="00512CB2"/>
    <w:rsid w:val="005131CD"/>
    <w:rsid w:val="0051345D"/>
    <w:rsid w:val="00513558"/>
    <w:rsid w:val="00514974"/>
    <w:rsid w:val="00515D49"/>
    <w:rsid w:val="00516413"/>
    <w:rsid w:val="00520C34"/>
    <w:rsid w:val="00520C7C"/>
    <w:rsid w:val="00520F2C"/>
    <w:rsid w:val="005217F4"/>
    <w:rsid w:val="005229FE"/>
    <w:rsid w:val="00524895"/>
    <w:rsid w:val="0052799D"/>
    <w:rsid w:val="00527A24"/>
    <w:rsid w:val="00530AAD"/>
    <w:rsid w:val="005329EE"/>
    <w:rsid w:val="0053512C"/>
    <w:rsid w:val="00535A31"/>
    <w:rsid w:val="00537392"/>
    <w:rsid w:val="00542867"/>
    <w:rsid w:val="00542F87"/>
    <w:rsid w:val="00543B45"/>
    <w:rsid w:val="005449A5"/>
    <w:rsid w:val="005464F6"/>
    <w:rsid w:val="0054719F"/>
    <w:rsid w:val="00547D15"/>
    <w:rsid w:val="00550530"/>
    <w:rsid w:val="00551E8C"/>
    <w:rsid w:val="005520C8"/>
    <w:rsid w:val="0055314A"/>
    <w:rsid w:val="005537E6"/>
    <w:rsid w:val="0055479C"/>
    <w:rsid w:val="00554AC1"/>
    <w:rsid w:val="00557ADB"/>
    <w:rsid w:val="00557E17"/>
    <w:rsid w:val="00557F3B"/>
    <w:rsid w:val="00560094"/>
    <w:rsid w:val="005611E9"/>
    <w:rsid w:val="005614C5"/>
    <w:rsid w:val="0056153B"/>
    <w:rsid w:val="00562378"/>
    <w:rsid w:val="00563246"/>
    <w:rsid w:val="00563267"/>
    <w:rsid w:val="0056350B"/>
    <w:rsid w:val="00563CB5"/>
    <w:rsid w:val="005651B6"/>
    <w:rsid w:val="005654CE"/>
    <w:rsid w:val="00566BE5"/>
    <w:rsid w:val="005700C5"/>
    <w:rsid w:val="00571026"/>
    <w:rsid w:val="005710B2"/>
    <w:rsid w:val="005710F2"/>
    <w:rsid w:val="00571BFE"/>
    <w:rsid w:val="00573C06"/>
    <w:rsid w:val="005744E9"/>
    <w:rsid w:val="0058108B"/>
    <w:rsid w:val="005814D7"/>
    <w:rsid w:val="00584431"/>
    <w:rsid w:val="00584667"/>
    <w:rsid w:val="00585449"/>
    <w:rsid w:val="00585E23"/>
    <w:rsid w:val="005866A3"/>
    <w:rsid w:val="005867C0"/>
    <w:rsid w:val="00586872"/>
    <w:rsid w:val="00586CE8"/>
    <w:rsid w:val="0058758D"/>
    <w:rsid w:val="0058773E"/>
    <w:rsid w:val="00590FF5"/>
    <w:rsid w:val="00591D63"/>
    <w:rsid w:val="00592225"/>
    <w:rsid w:val="0059276A"/>
    <w:rsid w:val="00593F2F"/>
    <w:rsid w:val="00596472"/>
    <w:rsid w:val="00596B8D"/>
    <w:rsid w:val="00596C25"/>
    <w:rsid w:val="0059746E"/>
    <w:rsid w:val="00597CA0"/>
    <w:rsid w:val="005A0432"/>
    <w:rsid w:val="005A07F4"/>
    <w:rsid w:val="005A20AB"/>
    <w:rsid w:val="005A5960"/>
    <w:rsid w:val="005A66DA"/>
    <w:rsid w:val="005A6778"/>
    <w:rsid w:val="005A69E7"/>
    <w:rsid w:val="005A6E3B"/>
    <w:rsid w:val="005A7146"/>
    <w:rsid w:val="005A7709"/>
    <w:rsid w:val="005A7844"/>
    <w:rsid w:val="005A78DB"/>
    <w:rsid w:val="005B04F6"/>
    <w:rsid w:val="005B0BDA"/>
    <w:rsid w:val="005B1E86"/>
    <w:rsid w:val="005B215C"/>
    <w:rsid w:val="005B2522"/>
    <w:rsid w:val="005B2D61"/>
    <w:rsid w:val="005B39B4"/>
    <w:rsid w:val="005B3E62"/>
    <w:rsid w:val="005B4890"/>
    <w:rsid w:val="005B6058"/>
    <w:rsid w:val="005B655C"/>
    <w:rsid w:val="005B6604"/>
    <w:rsid w:val="005C03AA"/>
    <w:rsid w:val="005C1934"/>
    <w:rsid w:val="005C2233"/>
    <w:rsid w:val="005C28C3"/>
    <w:rsid w:val="005D0464"/>
    <w:rsid w:val="005D2355"/>
    <w:rsid w:val="005D38E2"/>
    <w:rsid w:val="005D5346"/>
    <w:rsid w:val="005D57ED"/>
    <w:rsid w:val="005D6CB2"/>
    <w:rsid w:val="005D7AB6"/>
    <w:rsid w:val="005E1342"/>
    <w:rsid w:val="005E3917"/>
    <w:rsid w:val="005E3F7B"/>
    <w:rsid w:val="005E4417"/>
    <w:rsid w:val="005E5B96"/>
    <w:rsid w:val="005E6A71"/>
    <w:rsid w:val="005F0586"/>
    <w:rsid w:val="005F074B"/>
    <w:rsid w:val="005F0ACC"/>
    <w:rsid w:val="005F1F42"/>
    <w:rsid w:val="005F3655"/>
    <w:rsid w:val="005F38D7"/>
    <w:rsid w:val="005F3FB1"/>
    <w:rsid w:val="005F4F9D"/>
    <w:rsid w:val="005F7CDF"/>
    <w:rsid w:val="00600BBE"/>
    <w:rsid w:val="00601D49"/>
    <w:rsid w:val="00601F0C"/>
    <w:rsid w:val="00601F47"/>
    <w:rsid w:val="00603340"/>
    <w:rsid w:val="00604C37"/>
    <w:rsid w:val="00607E6B"/>
    <w:rsid w:val="006121F7"/>
    <w:rsid w:val="0061266F"/>
    <w:rsid w:val="006137B6"/>
    <w:rsid w:val="00614CE7"/>
    <w:rsid w:val="00615604"/>
    <w:rsid w:val="00615848"/>
    <w:rsid w:val="006170CE"/>
    <w:rsid w:val="0061725B"/>
    <w:rsid w:val="00617E01"/>
    <w:rsid w:val="00620B37"/>
    <w:rsid w:val="00621E73"/>
    <w:rsid w:val="006224B4"/>
    <w:rsid w:val="00622F52"/>
    <w:rsid w:val="00625046"/>
    <w:rsid w:val="00625A69"/>
    <w:rsid w:val="00627458"/>
    <w:rsid w:val="00627C8E"/>
    <w:rsid w:val="00630017"/>
    <w:rsid w:val="00630835"/>
    <w:rsid w:val="00630932"/>
    <w:rsid w:val="00630FC2"/>
    <w:rsid w:val="00631249"/>
    <w:rsid w:val="00631D25"/>
    <w:rsid w:val="00631D5C"/>
    <w:rsid w:val="006324A8"/>
    <w:rsid w:val="006324B1"/>
    <w:rsid w:val="006338C9"/>
    <w:rsid w:val="00633ADC"/>
    <w:rsid w:val="0063495A"/>
    <w:rsid w:val="0063667E"/>
    <w:rsid w:val="00636D34"/>
    <w:rsid w:val="00637B33"/>
    <w:rsid w:val="00642C10"/>
    <w:rsid w:val="00642F75"/>
    <w:rsid w:val="00643D88"/>
    <w:rsid w:val="00643FA7"/>
    <w:rsid w:val="00644A05"/>
    <w:rsid w:val="0064525D"/>
    <w:rsid w:val="006470CB"/>
    <w:rsid w:val="00647C64"/>
    <w:rsid w:val="00650050"/>
    <w:rsid w:val="0065090C"/>
    <w:rsid w:val="00650CC2"/>
    <w:rsid w:val="0065489C"/>
    <w:rsid w:val="00656BAC"/>
    <w:rsid w:val="00657652"/>
    <w:rsid w:val="00657C18"/>
    <w:rsid w:val="00657FCA"/>
    <w:rsid w:val="006614F0"/>
    <w:rsid w:val="006617A9"/>
    <w:rsid w:val="006620AE"/>
    <w:rsid w:val="00662949"/>
    <w:rsid w:val="00662FC1"/>
    <w:rsid w:val="00664C5F"/>
    <w:rsid w:val="00665016"/>
    <w:rsid w:val="00670CE3"/>
    <w:rsid w:val="0067129D"/>
    <w:rsid w:val="00671F38"/>
    <w:rsid w:val="00673B02"/>
    <w:rsid w:val="00674878"/>
    <w:rsid w:val="006751A3"/>
    <w:rsid w:val="006754C5"/>
    <w:rsid w:val="00681CD7"/>
    <w:rsid w:val="006825A2"/>
    <w:rsid w:val="00682617"/>
    <w:rsid w:val="00682CEB"/>
    <w:rsid w:val="0068367B"/>
    <w:rsid w:val="00684787"/>
    <w:rsid w:val="00684F94"/>
    <w:rsid w:val="00687899"/>
    <w:rsid w:val="00687B2A"/>
    <w:rsid w:val="0069072B"/>
    <w:rsid w:val="0069149B"/>
    <w:rsid w:val="00691598"/>
    <w:rsid w:val="006922E2"/>
    <w:rsid w:val="00692A10"/>
    <w:rsid w:val="00693683"/>
    <w:rsid w:val="00694E99"/>
    <w:rsid w:val="0069520D"/>
    <w:rsid w:val="0069628E"/>
    <w:rsid w:val="006A0458"/>
    <w:rsid w:val="006A0945"/>
    <w:rsid w:val="006A1CD3"/>
    <w:rsid w:val="006A2C63"/>
    <w:rsid w:val="006A4C5A"/>
    <w:rsid w:val="006A4FC8"/>
    <w:rsid w:val="006A6109"/>
    <w:rsid w:val="006A6298"/>
    <w:rsid w:val="006A778E"/>
    <w:rsid w:val="006B01C6"/>
    <w:rsid w:val="006B0293"/>
    <w:rsid w:val="006B1C5E"/>
    <w:rsid w:val="006B1F0C"/>
    <w:rsid w:val="006B26E5"/>
    <w:rsid w:val="006B2F11"/>
    <w:rsid w:val="006B3545"/>
    <w:rsid w:val="006B4049"/>
    <w:rsid w:val="006B4512"/>
    <w:rsid w:val="006B593D"/>
    <w:rsid w:val="006B725E"/>
    <w:rsid w:val="006B7F6C"/>
    <w:rsid w:val="006C1C58"/>
    <w:rsid w:val="006C3EB8"/>
    <w:rsid w:val="006C42F4"/>
    <w:rsid w:val="006C63E8"/>
    <w:rsid w:val="006C73BF"/>
    <w:rsid w:val="006C7A5A"/>
    <w:rsid w:val="006D09B9"/>
    <w:rsid w:val="006D204C"/>
    <w:rsid w:val="006D2ECA"/>
    <w:rsid w:val="006D3670"/>
    <w:rsid w:val="006D3A42"/>
    <w:rsid w:val="006D5A14"/>
    <w:rsid w:val="006D7074"/>
    <w:rsid w:val="006D74F5"/>
    <w:rsid w:val="006D7AC6"/>
    <w:rsid w:val="006D7B9E"/>
    <w:rsid w:val="006E076E"/>
    <w:rsid w:val="006E0D48"/>
    <w:rsid w:val="006E0F9C"/>
    <w:rsid w:val="006E170D"/>
    <w:rsid w:val="006E1B98"/>
    <w:rsid w:val="006E1CA1"/>
    <w:rsid w:val="006E2D0E"/>
    <w:rsid w:val="006E3288"/>
    <w:rsid w:val="006E3915"/>
    <w:rsid w:val="006E3E1E"/>
    <w:rsid w:val="006E3E49"/>
    <w:rsid w:val="006E41C5"/>
    <w:rsid w:val="006E41D3"/>
    <w:rsid w:val="006E4386"/>
    <w:rsid w:val="006E5232"/>
    <w:rsid w:val="006E549F"/>
    <w:rsid w:val="006E7085"/>
    <w:rsid w:val="006E7441"/>
    <w:rsid w:val="006E791E"/>
    <w:rsid w:val="006F09FF"/>
    <w:rsid w:val="006F0DED"/>
    <w:rsid w:val="006F0E00"/>
    <w:rsid w:val="006F1B94"/>
    <w:rsid w:val="006F22ED"/>
    <w:rsid w:val="006F2397"/>
    <w:rsid w:val="006F2F6A"/>
    <w:rsid w:val="006F41B0"/>
    <w:rsid w:val="006F41E9"/>
    <w:rsid w:val="006F463A"/>
    <w:rsid w:val="006F49DC"/>
    <w:rsid w:val="00702BA9"/>
    <w:rsid w:val="00703592"/>
    <w:rsid w:val="00703E51"/>
    <w:rsid w:val="0070410F"/>
    <w:rsid w:val="00704D57"/>
    <w:rsid w:val="00705B31"/>
    <w:rsid w:val="007077F3"/>
    <w:rsid w:val="00710521"/>
    <w:rsid w:val="00711252"/>
    <w:rsid w:val="00711ECE"/>
    <w:rsid w:val="00712A0B"/>
    <w:rsid w:val="007140AC"/>
    <w:rsid w:val="00714601"/>
    <w:rsid w:val="00714897"/>
    <w:rsid w:val="00715140"/>
    <w:rsid w:val="00715ECE"/>
    <w:rsid w:val="00717369"/>
    <w:rsid w:val="007175E9"/>
    <w:rsid w:val="00717D42"/>
    <w:rsid w:val="00717FD8"/>
    <w:rsid w:val="00720977"/>
    <w:rsid w:val="00722314"/>
    <w:rsid w:val="00723373"/>
    <w:rsid w:val="007236F7"/>
    <w:rsid w:val="00724FD9"/>
    <w:rsid w:val="007255D7"/>
    <w:rsid w:val="0072667F"/>
    <w:rsid w:val="00730E0D"/>
    <w:rsid w:val="0073156C"/>
    <w:rsid w:val="00731926"/>
    <w:rsid w:val="0073299A"/>
    <w:rsid w:val="00732F98"/>
    <w:rsid w:val="007337EE"/>
    <w:rsid w:val="007346A3"/>
    <w:rsid w:val="007346FE"/>
    <w:rsid w:val="00735421"/>
    <w:rsid w:val="007360EF"/>
    <w:rsid w:val="00737AA0"/>
    <w:rsid w:val="00737D4C"/>
    <w:rsid w:val="00737F25"/>
    <w:rsid w:val="007400E8"/>
    <w:rsid w:val="0074058E"/>
    <w:rsid w:val="00741AD4"/>
    <w:rsid w:val="00742213"/>
    <w:rsid w:val="00742262"/>
    <w:rsid w:val="00744CE1"/>
    <w:rsid w:val="0074673D"/>
    <w:rsid w:val="007472D1"/>
    <w:rsid w:val="0075022F"/>
    <w:rsid w:val="0075393D"/>
    <w:rsid w:val="00753C79"/>
    <w:rsid w:val="00754713"/>
    <w:rsid w:val="00754EFC"/>
    <w:rsid w:val="007554A9"/>
    <w:rsid w:val="007556F4"/>
    <w:rsid w:val="00757023"/>
    <w:rsid w:val="00757515"/>
    <w:rsid w:val="00757B9F"/>
    <w:rsid w:val="00757E28"/>
    <w:rsid w:val="007609A6"/>
    <w:rsid w:val="00760B7D"/>
    <w:rsid w:val="00760BA1"/>
    <w:rsid w:val="007617CA"/>
    <w:rsid w:val="00762144"/>
    <w:rsid w:val="00763866"/>
    <w:rsid w:val="00765C0C"/>
    <w:rsid w:val="00770B2A"/>
    <w:rsid w:val="00771E99"/>
    <w:rsid w:val="007738D6"/>
    <w:rsid w:val="00774512"/>
    <w:rsid w:val="00774A57"/>
    <w:rsid w:val="00781931"/>
    <w:rsid w:val="0078273D"/>
    <w:rsid w:val="00783064"/>
    <w:rsid w:val="00783BD9"/>
    <w:rsid w:val="00785370"/>
    <w:rsid w:val="0078704C"/>
    <w:rsid w:val="007904E9"/>
    <w:rsid w:val="007928B3"/>
    <w:rsid w:val="0079293E"/>
    <w:rsid w:val="007956CE"/>
    <w:rsid w:val="0079653D"/>
    <w:rsid w:val="0079710C"/>
    <w:rsid w:val="00797342"/>
    <w:rsid w:val="007A02C1"/>
    <w:rsid w:val="007A0A81"/>
    <w:rsid w:val="007A1165"/>
    <w:rsid w:val="007A2173"/>
    <w:rsid w:val="007A3855"/>
    <w:rsid w:val="007A5FC8"/>
    <w:rsid w:val="007A60E8"/>
    <w:rsid w:val="007A65D7"/>
    <w:rsid w:val="007A6673"/>
    <w:rsid w:val="007A6BB4"/>
    <w:rsid w:val="007A6CE5"/>
    <w:rsid w:val="007A773D"/>
    <w:rsid w:val="007A7F38"/>
    <w:rsid w:val="007A7F91"/>
    <w:rsid w:val="007B0692"/>
    <w:rsid w:val="007B0F6C"/>
    <w:rsid w:val="007B0FED"/>
    <w:rsid w:val="007B2382"/>
    <w:rsid w:val="007B25D3"/>
    <w:rsid w:val="007B315A"/>
    <w:rsid w:val="007B3229"/>
    <w:rsid w:val="007B56B8"/>
    <w:rsid w:val="007B6105"/>
    <w:rsid w:val="007B6D5B"/>
    <w:rsid w:val="007B7080"/>
    <w:rsid w:val="007B774B"/>
    <w:rsid w:val="007B7AAD"/>
    <w:rsid w:val="007C09FF"/>
    <w:rsid w:val="007C1323"/>
    <w:rsid w:val="007C2629"/>
    <w:rsid w:val="007C2689"/>
    <w:rsid w:val="007C3295"/>
    <w:rsid w:val="007C372A"/>
    <w:rsid w:val="007C5EE0"/>
    <w:rsid w:val="007C632F"/>
    <w:rsid w:val="007C6B8E"/>
    <w:rsid w:val="007C70E3"/>
    <w:rsid w:val="007C79CF"/>
    <w:rsid w:val="007D0689"/>
    <w:rsid w:val="007D16DD"/>
    <w:rsid w:val="007D18C1"/>
    <w:rsid w:val="007D1FD3"/>
    <w:rsid w:val="007D2C2C"/>
    <w:rsid w:val="007D2D42"/>
    <w:rsid w:val="007D325F"/>
    <w:rsid w:val="007D3E10"/>
    <w:rsid w:val="007D4AC8"/>
    <w:rsid w:val="007D675C"/>
    <w:rsid w:val="007E0497"/>
    <w:rsid w:val="007E156E"/>
    <w:rsid w:val="007E16D2"/>
    <w:rsid w:val="007E1CD7"/>
    <w:rsid w:val="007E2D60"/>
    <w:rsid w:val="007E765F"/>
    <w:rsid w:val="007E7BB4"/>
    <w:rsid w:val="007F06F4"/>
    <w:rsid w:val="007F0E75"/>
    <w:rsid w:val="007F0EEC"/>
    <w:rsid w:val="007F18A4"/>
    <w:rsid w:val="007F27FF"/>
    <w:rsid w:val="007F4522"/>
    <w:rsid w:val="007F4630"/>
    <w:rsid w:val="007F52B2"/>
    <w:rsid w:val="007F54CD"/>
    <w:rsid w:val="007F596A"/>
    <w:rsid w:val="007F6DD0"/>
    <w:rsid w:val="007F7884"/>
    <w:rsid w:val="00800663"/>
    <w:rsid w:val="00801D48"/>
    <w:rsid w:val="0080241C"/>
    <w:rsid w:val="00802669"/>
    <w:rsid w:val="008026CC"/>
    <w:rsid w:val="00802BD6"/>
    <w:rsid w:val="00802E88"/>
    <w:rsid w:val="008036BC"/>
    <w:rsid w:val="008042A0"/>
    <w:rsid w:val="00804E0B"/>
    <w:rsid w:val="00806504"/>
    <w:rsid w:val="00810DDA"/>
    <w:rsid w:val="008115E6"/>
    <w:rsid w:val="00811FC3"/>
    <w:rsid w:val="00814EA7"/>
    <w:rsid w:val="008154CE"/>
    <w:rsid w:val="00815DF1"/>
    <w:rsid w:val="008162E3"/>
    <w:rsid w:val="00817BF7"/>
    <w:rsid w:val="00822143"/>
    <w:rsid w:val="00822CB8"/>
    <w:rsid w:val="00822E5C"/>
    <w:rsid w:val="008244DF"/>
    <w:rsid w:val="00824727"/>
    <w:rsid w:val="0082487F"/>
    <w:rsid w:val="00826861"/>
    <w:rsid w:val="0082767F"/>
    <w:rsid w:val="00827BD8"/>
    <w:rsid w:val="00827C95"/>
    <w:rsid w:val="00830768"/>
    <w:rsid w:val="008307F9"/>
    <w:rsid w:val="00830994"/>
    <w:rsid w:val="00831451"/>
    <w:rsid w:val="008326C6"/>
    <w:rsid w:val="00833B79"/>
    <w:rsid w:val="00835366"/>
    <w:rsid w:val="00835E24"/>
    <w:rsid w:val="008363C8"/>
    <w:rsid w:val="00836DC4"/>
    <w:rsid w:val="00837EBB"/>
    <w:rsid w:val="00840A49"/>
    <w:rsid w:val="008435FE"/>
    <w:rsid w:val="00843ADA"/>
    <w:rsid w:val="00843EB1"/>
    <w:rsid w:val="008461B5"/>
    <w:rsid w:val="00846436"/>
    <w:rsid w:val="0084751B"/>
    <w:rsid w:val="0084761D"/>
    <w:rsid w:val="00847BAF"/>
    <w:rsid w:val="00850147"/>
    <w:rsid w:val="00850773"/>
    <w:rsid w:val="0085157D"/>
    <w:rsid w:val="0085329A"/>
    <w:rsid w:val="00853E2D"/>
    <w:rsid w:val="00854CCA"/>
    <w:rsid w:val="008561AB"/>
    <w:rsid w:val="0085731C"/>
    <w:rsid w:val="008604DB"/>
    <w:rsid w:val="008607BB"/>
    <w:rsid w:val="008616D5"/>
    <w:rsid w:val="00862BD7"/>
    <w:rsid w:val="00862D37"/>
    <w:rsid w:val="008637FB"/>
    <w:rsid w:val="00863826"/>
    <w:rsid w:val="0086434A"/>
    <w:rsid w:val="00864527"/>
    <w:rsid w:val="00864C26"/>
    <w:rsid w:val="00865899"/>
    <w:rsid w:val="00865DF8"/>
    <w:rsid w:val="00866E5E"/>
    <w:rsid w:val="0086725E"/>
    <w:rsid w:val="00867628"/>
    <w:rsid w:val="008724E3"/>
    <w:rsid w:val="0087265A"/>
    <w:rsid w:val="008726BA"/>
    <w:rsid w:val="008726CB"/>
    <w:rsid w:val="008731FA"/>
    <w:rsid w:val="00873893"/>
    <w:rsid w:val="008740CE"/>
    <w:rsid w:val="008764C9"/>
    <w:rsid w:val="00876CE8"/>
    <w:rsid w:val="00876D95"/>
    <w:rsid w:val="00877DE5"/>
    <w:rsid w:val="00880068"/>
    <w:rsid w:val="008829AF"/>
    <w:rsid w:val="00882D52"/>
    <w:rsid w:val="00882FC9"/>
    <w:rsid w:val="0088355E"/>
    <w:rsid w:val="00883C42"/>
    <w:rsid w:val="00884096"/>
    <w:rsid w:val="008845A6"/>
    <w:rsid w:val="00885EB7"/>
    <w:rsid w:val="00886867"/>
    <w:rsid w:val="00890211"/>
    <w:rsid w:val="00890BD7"/>
    <w:rsid w:val="0089170C"/>
    <w:rsid w:val="00891BFF"/>
    <w:rsid w:val="00891EEE"/>
    <w:rsid w:val="00892100"/>
    <w:rsid w:val="008927FF"/>
    <w:rsid w:val="00893F99"/>
    <w:rsid w:val="00894080"/>
    <w:rsid w:val="00894408"/>
    <w:rsid w:val="0089627A"/>
    <w:rsid w:val="00896436"/>
    <w:rsid w:val="00896509"/>
    <w:rsid w:val="00896ED5"/>
    <w:rsid w:val="00896F87"/>
    <w:rsid w:val="008A2208"/>
    <w:rsid w:val="008A2B97"/>
    <w:rsid w:val="008A3D83"/>
    <w:rsid w:val="008A42BC"/>
    <w:rsid w:val="008A4915"/>
    <w:rsid w:val="008A6BA4"/>
    <w:rsid w:val="008A72C4"/>
    <w:rsid w:val="008A7407"/>
    <w:rsid w:val="008A7E20"/>
    <w:rsid w:val="008B0CB4"/>
    <w:rsid w:val="008B1352"/>
    <w:rsid w:val="008B1D11"/>
    <w:rsid w:val="008B297B"/>
    <w:rsid w:val="008B316A"/>
    <w:rsid w:val="008B35E2"/>
    <w:rsid w:val="008B361B"/>
    <w:rsid w:val="008B372C"/>
    <w:rsid w:val="008B44FD"/>
    <w:rsid w:val="008B46FF"/>
    <w:rsid w:val="008B4911"/>
    <w:rsid w:val="008B5AC8"/>
    <w:rsid w:val="008B6AA3"/>
    <w:rsid w:val="008B6C31"/>
    <w:rsid w:val="008C0DA9"/>
    <w:rsid w:val="008C1AB3"/>
    <w:rsid w:val="008C1E07"/>
    <w:rsid w:val="008C333D"/>
    <w:rsid w:val="008C338D"/>
    <w:rsid w:val="008C3690"/>
    <w:rsid w:val="008C4864"/>
    <w:rsid w:val="008C4E1F"/>
    <w:rsid w:val="008C5E28"/>
    <w:rsid w:val="008C6686"/>
    <w:rsid w:val="008C6C57"/>
    <w:rsid w:val="008C72B7"/>
    <w:rsid w:val="008C777C"/>
    <w:rsid w:val="008D1A5D"/>
    <w:rsid w:val="008D33B4"/>
    <w:rsid w:val="008D3CB6"/>
    <w:rsid w:val="008D4B39"/>
    <w:rsid w:val="008D6B7D"/>
    <w:rsid w:val="008D7864"/>
    <w:rsid w:val="008D7CB0"/>
    <w:rsid w:val="008E0699"/>
    <w:rsid w:val="008E0BEE"/>
    <w:rsid w:val="008E0F26"/>
    <w:rsid w:val="008E1234"/>
    <w:rsid w:val="008E1DAD"/>
    <w:rsid w:val="008E272D"/>
    <w:rsid w:val="008E2C5B"/>
    <w:rsid w:val="008E31F9"/>
    <w:rsid w:val="008E3EF0"/>
    <w:rsid w:val="008E4703"/>
    <w:rsid w:val="008E62A5"/>
    <w:rsid w:val="008F0A5F"/>
    <w:rsid w:val="008F153D"/>
    <w:rsid w:val="008F25CE"/>
    <w:rsid w:val="008F2EA1"/>
    <w:rsid w:val="008F2F70"/>
    <w:rsid w:val="008F48BE"/>
    <w:rsid w:val="008F52EC"/>
    <w:rsid w:val="008F587E"/>
    <w:rsid w:val="008F7E96"/>
    <w:rsid w:val="00902155"/>
    <w:rsid w:val="00903013"/>
    <w:rsid w:val="00904AA0"/>
    <w:rsid w:val="00905392"/>
    <w:rsid w:val="009059FA"/>
    <w:rsid w:val="0091007A"/>
    <w:rsid w:val="00912284"/>
    <w:rsid w:val="00912D85"/>
    <w:rsid w:val="00913EE8"/>
    <w:rsid w:val="00914EE3"/>
    <w:rsid w:val="00915D46"/>
    <w:rsid w:val="0091690C"/>
    <w:rsid w:val="00917643"/>
    <w:rsid w:val="009224F9"/>
    <w:rsid w:val="009225DE"/>
    <w:rsid w:val="00923A2B"/>
    <w:rsid w:val="00923E25"/>
    <w:rsid w:val="00924D40"/>
    <w:rsid w:val="009250BC"/>
    <w:rsid w:val="009250EF"/>
    <w:rsid w:val="00931E59"/>
    <w:rsid w:val="00932567"/>
    <w:rsid w:val="00932AC2"/>
    <w:rsid w:val="009337E5"/>
    <w:rsid w:val="00933EAF"/>
    <w:rsid w:val="00934398"/>
    <w:rsid w:val="00934860"/>
    <w:rsid w:val="0093619A"/>
    <w:rsid w:val="00936FB0"/>
    <w:rsid w:val="009372B8"/>
    <w:rsid w:val="00937340"/>
    <w:rsid w:val="00937565"/>
    <w:rsid w:val="0093775A"/>
    <w:rsid w:val="0093798D"/>
    <w:rsid w:val="00937B89"/>
    <w:rsid w:val="0094053D"/>
    <w:rsid w:val="009408D7"/>
    <w:rsid w:val="00940FCE"/>
    <w:rsid w:val="0094336E"/>
    <w:rsid w:val="0094638A"/>
    <w:rsid w:val="00947021"/>
    <w:rsid w:val="00947E75"/>
    <w:rsid w:val="0095100A"/>
    <w:rsid w:val="00951233"/>
    <w:rsid w:val="00951D04"/>
    <w:rsid w:val="009526DB"/>
    <w:rsid w:val="00954FA9"/>
    <w:rsid w:val="00957BCB"/>
    <w:rsid w:val="00957BEB"/>
    <w:rsid w:val="00957E4D"/>
    <w:rsid w:val="0096030E"/>
    <w:rsid w:val="00960CE3"/>
    <w:rsid w:val="00961035"/>
    <w:rsid w:val="009639E9"/>
    <w:rsid w:val="00963B90"/>
    <w:rsid w:val="00963FF8"/>
    <w:rsid w:val="009644B0"/>
    <w:rsid w:val="00964BA8"/>
    <w:rsid w:val="0096533F"/>
    <w:rsid w:val="009675A0"/>
    <w:rsid w:val="00970FB1"/>
    <w:rsid w:val="00971441"/>
    <w:rsid w:val="009716DD"/>
    <w:rsid w:val="00971838"/>
    <w:rsid w:val="00971ABD"/>
    <w:rsid w:val="009722AE"/>
    <w:rsid w:val="009725BF"/>
    <w:rsid w:val="009740CE"/>
    <w:rsid w:val="00974306"/>
    <w:rsid w:val="00975533"/>
    <w:rsid w:val="00975652"/>
    <w:rsid w:val="00976B9D"/>
    <w:rsid w:val="009771E1"/>
    <w:rsid w:val="00981254"/>
    <w:rsid w:val="00982044"/>
    <w:rsid w:val="00982C2E"/>
    <w:rsid w:val="00982D59"/>
    <w:rsid w:val="00982D82"/>
    <w:rsid w:val="00982E72"/>
    <w:rsid w:val="009844BE"/>
    <w:rsid w:val="009845CD"/>
    <w:rsid w:val="00985E18"/>
    <w:rsid w:val="0098609F"/>
    <w:rsid w:val="009870A1"/>
    <w:rsid w:val="0099000C"/>
    <w:rsid w:val="00990657"/>
    <w:rsid w:val="00990FF9"/>
    <w:rsid w:val="0099119C"/>
    <w:rsid w:val="0099196E"/>
    <w:rsid w:val="00992CF8"/>
    <w:rsid w:val="009937A7"/>
    <w:rsid w:val="00993EAF"/>
    <w:rsid w:val="00994FA5"/>
    <w:rsid w:val="00996AFF"/>
    <w:rsid w:val="00996FE4"/>
    <w:rsid w:val="009A2001"/>
    <w:rsid w:val="009A21E2"/>
    <w:rsid w:val="009A29B3"/>
    <w:rsid w:val="009A2BC6"/>
    <w:rsid w:val="009A4404"/>
    <w:rsid w:val="009A46F4"/>
    <w:rsid w:val="009A5A18"/>
    <w:rsid w:val="009A767D"/>
    <w:rsid w:val="009B04E7"/>
    <w:rsid w:val="009B05B4"/>
    <w:rsid w:val="009B1FBA"/>
    <w:rsid w:val="009B2048"/>
    <w:rsid w:val="009B266D"/>
    <w:rsid w:val="009B28E7"/>
    <w:rsid w:val="009B2B3E"/>
    <w:rsid w:val="009B3A6C"/>
    <w:rsid w:val="009B5E59"/>
    <w:rsid w:val="009B6909"/>
    <w:rsid w:val="009B7217"/>
    <w:rsid w:val="009C0BA0"/>
    <w:rsid w:val="009C2FD3"/>
    <w:rsid w:val="009C3B75"/>
    <w:rsid w:val="009C4D29"/>
    <w:rsid w:val="009C5FFC"/>
    <w:rsid w:val="009C6FEA"/>
    <w:rsid w:val="009D18CD"/>
    <w:rsid w:val="009D36E4"/>
    <w:rsid w:val="009D54C6"/>
    <w:rsid w:val="009D69F5"/>
    <w:rsid w:val="009D708C"/>
    <w:rsid w:val="009E0B53"/>
    <w:rsid w:val="009E0D53"/>
    <w:rsid w:val="009E1FC8"/>
    <w:rsid w:val="009E491E"/>
    <w:rsid w:val="009E4A78"/>
    <w:rsid w:val="009E4B57"/>
    <w:rsid w:val="009E69FA"/>
    <w:rsid w:val="009F01C3"/>
    <w:rsid w:val="009F0608"/>
    <w:rsid w:val="009F111B"/>
    <w:rsid w:val="009F11BA"/>
    <w:rsid w:val="009F1324"/>
    <w:rsid w:val="009F3057"/>
    <w:rsid w:val="009F38B0"/>
    <w:rsid w:val="009F6B08"/>
    <w:rsid w:val="009F6C51"/>
    <w:rsid w:val="009F7E25"/>
    <w:rsid w:val="00A0091F"/>
    <w:rsid w:val="00A025DE"/>
    <w:rsid w:val="00A036B3"/>
    <w:rsid w:val="00A03D13"/>
    <w:rsid w:val="00A04F41"/>
    <w:rsid w:val="00A05112"/>
    <w:rsid w:val="00A06A5F"/>
    <w:rsid w:val="00A06ADD"/>
    <w:rsid w:val="00A10E1B"/>
    <w:rsid w:val="00A11305"/>
    <w:rsid w:val="00A11952"/>
    <w:rsid w:val="00A1213F"/>
    <w:rsid w:val="00A12585"/>
    <w:rsid w:val="00A13348"/>
    <w:rsid w:val="00A1486E"/>
    <w:rsid w:val="00A14A22"/>
    <w:rsid w:val="00A15061"/>
    <w:rsid w:val="00A15A07"/>
    <w:rsid w:val="00A17506"/>
    <w:rsid w:val="00A176F5"/>
    <w:rsid w:val="00A20150"/>
    <w:rsid w:val="00A20883"/>
    <w:rsid w:val="00A208BC"/>
    <w:rsid w:val="00A21485"/>
    <w:rsid w:val="00A22EA5"/>
    <w:rsid w:val="00A2358B"/>
    <w:rsid w:val="00A242D4"/>
    <w:rsid w:val="00A24B37"/>
    <w:rsid w:val="00A24DEC"/>
    <w:rsid w:val="00A250B9"/>
    <w:rsid w:val="00A2605E"/>
    <w:rsid w:val="00A26E22"/>
    <w:rsid w:val="00A26EF4"/>
    <w:rsid w:val="00A32512"/>
    <w:rsid w:val="00A35218"/>
    <w:rsid w:val="00A353A7"/>
    <w:rsid w:val="00A3589E"/>
    <w:rsid w:val="00A3755E"/>
    <w:rsid w:val="00A401B5"/>
    <w:rsid w:val="00A4062E"/>
    <w:rsid w:val="00A41B95"/>
    <w:rsid w:val="00A41DCE"/>
    <w:rsid w:val="00A439C1"/>
    <w:rsid w:val="00A43E90"/>
    <w:rsid w:val="00A44EAA"/>
    <w:rsid w:val="00A466B7"/>
    <w:rsid w:val="00A511C7"/>
    <w:rsid w:val="00A515F3"/>
    <w:rsid w:val="00A519A5"/>
    <w:rsid w:val="00A520BE"/>
    <w:rsid w:val="00A5311A"/>
    <w:rsid w:val="00A543F4"/>
    <w:rsid w:val="00A5513B"/>
    <w:rsid w:val="00A55485"/>
    <w:rsid w:val="00A555B8"/>
    <w:rsid w:val="00A5570F"/>
    <w:rsid w:val="00A557BB"/>
    <w:rsid w:val="00A55B8C"/>
    <w:rsid w:val="00A55E91"/>
    <w:rsid w:val="00A57270"/>
    <w:rsid w:val="00A57DCF"/>
    <w:rsid w:val="00A600DD"/>
    <w:rsid w:val="00A60863"/>
    <w:rsid w:val="00A60A20"/>
    <w:rsid w:val="00A62C03"/>
    <w:rsid w:val="00A657CA"/>
    <w:rsid w:val="00A664E8"/>
    <w:rsid w:val="00A666D3"/>
    <w:rsid w:val="00A66A9C"/>
    <w:rsid w:val="00A70BBD"/>
    <w:rsid w:val="00A723F2"/>
    <w:rsid w:val="00A750AA"/>
    <w:rsid w:val="00A75553"/>
    <w:rsid w:val="00A75646"/>
    <w:rsid w:val="00A76B64"/>
    <w:rsid w:val="00A76C14"/>
    <w:rsid w:val="00A76E80"/>
    <w:rsid w:val="00A80A86"/>
    <w:rsid w:val="00A83622"/>
    <w:rsid w:val="00A842D4"/>
    <w:rsid w:val="00A84902"/>
    <w:rsid w:val="00A85226"/>
    <w:rsid w:val="00A87161"/>
    <w:rsid w:val="00A87F44"/>
    <w:rsid w:val="00A87F58"/>
    <w:rsid w:val="00A91E5A"/>
    <w:rsid w:val="00A9522B"/>
    <w:rsid w:val="00AA02E5"/>
    <w:rsid w:val="00AA3263"/>
    <w:rsid w:val="00AA34BA"/>
    <w:rsid w:val="00AA5275"/>
    <w:rsid w:val="00AA56DA"/>
    <w:rsid w:val="00AA642A"/>
    <w:rsid w:val="00AA6BA0"/>
    <w:rsid w:val="00AB0294"/>
    <w:rsid w:val="00AB2E14"/>
    <w:rsid w:val="00AB39F1"/>
    <w:rsid w:val="00AB4ADE"/>
    <w:rsid w:val="00AB4C82"/>
    <w:rsid w:val="00AB615C"/>
    <w:rsid w:val="00AB6961"/>
    <w:rsid w:val="00AB6B8B"/>
    <w:rsid w:val="00AB751A"/>
    <w:rsid w:val="00AB7BA2"/>
    <w:rsid w:val="00AC064A"/>
    <w:rsid w:val="00AC2733"/>
    <w:rsid w:val="00AC3E3E"/>
    <w:rsid w:val="00AC577B"/>
    <w:rsid w:val="00AC5AF2"/>
    <w:rsid w:val="00AC5B2C"/>
    <w:rsid w:val="00AC63D9"/>
    <w:rsid w:val="00AD004D"/>
    <w:rsid w:val="00AD088B"/>
    <w:rsid w:val="00AD155F"/>
    <w:rsid w:val="00AD171D"/>
    <w:rsid w:val="00AD1EAE"/>
    <w:rsid w:val="00AD2F2D"/>
    <w:rsid w:val="00AD43A8"/>
    <w:rsid w:val="00AD4AAC"/>
    <w:rsid w:val="00AD53E1"/>
    <w:rsid w:val="00AD57EB"/>
    <w:rsid w:val="00AD7097"/>
    <w:rsid w:val="00AD7375"/>
    <w:rsid w:val="00AD756D"/>
    <w:rsid w:val="00AE0D6F"/>
    <w:rsid w:val="00AE4C3F"/>
    <w:rsid w:val="00AE521E"/>
    <w:rsid w:val="00AE549F"/>
    <w:rsid w:val="00AE5693"/>
    <w:rsid w:val="00AF036C"/>
    <w:rsid w:val="00AF0AE1"/>
    <w:rsid w:val="00AF1778"/>
    <w:rsid w:val="00AF3CD9"/>
    <w:rsid w:val="00AF62B0"/>
    <w:rsid w:val="00AF71DE"/>
    <w:rsid w:val="00AF7721"/>
    <w:rsid w:val="00B008B4"/>
    <w:rsid w:val="00B00BC0"/>
    <w:rsid w:val="00B01A46"/>
    <w:rsid w:val="00B064A0"/>
    <w:rsid w:val="00B071FC"/>
    <w:rsid w:val="00B07776"/>
    <w:rsid w:val="00B10942"/>
    <w:rsid w:val="00B10CCD"/>
    <w:rsid w:val="00B12243"/>
    <w:rsid w:val="00B12B8D"/>
    <w:rsid w:val="00B1336D"/>
    <w:rsid w:val="00B153E5"/>
    <w:rsid w:val="00B15E04"/>
    <w:rsid w:val="00B164B3"/>
    <w:rsid w:val="00B169C4"/>
    <w:rsid w:val="00B17438"/>
    <w:rsid w:val="00B17859"/>
    <w:rsid w:val="00B17A3F"/>
    <w:rsid w:val="00B214C2"/>
    <w:rsid w:val="00B21B6B"/>
    <w:rsid w:val="00B220E4"/>
    <w:rsid w:val="00B22784"/>
    <w:rsid w:val="00B24B2F"/>
    <w:rsid w:val="00B24D7A"/>
    <w:rsid w:val="00B26283"/>
    <w:rsid w:val="00B26B4D"/>
    <w:rsid w:val="00B27339"/>
    <w:rsid w:val="00B300CE"/>
    <w:rsid w:val="00B31182"/>
    <w:rsid w:val="00B32E77"/>
    <w:rsid w:val="00B347CE"/>
    <w:rsid w:val="00B365DC"/>
    <w:rsid w:val="00B37526"/>
    <w:rsid w:val="00B4180A"/>
    <w:rsid w:val="00B42443"/>
    <w:rsid w:val="00B42A68"/>
    <w:rsid w:val="00B44B25"/>
    <w:rsid w:val="00B44FB9"/>
    <w:rsid w:val="00B4665A"/>
    <w:rsid w:val="00B47124"/>
    <w:rsid w:val="00B5100A"/>
    <w:rsid w:val="00B513B4"/>
    <w:rsid w:val="00B51FDA"/>
    <w:rsid w:val="00B52BE8"/>
    <w:rsid w:val="00B52F4C"/>
    <w:rsid w:val="00B539D7"/>
    <w:rsid w:val="00B5561F"/>
    <w:rsid w:val="00B55A05"/>
    <w:rsid w:val="00B567AA"/>
    <w:rsid w:val="00B573CA"/>
    <w:rsid w:val="00B57504"/>
    <w:rsid w:val="00B57AA2"/>
    <w:rsid w:val="00B60181"/>
    <w:rsid w:val="00B611B4"/>
    <w:rsid w:val="00B613D9"/>
    <w:rsid w:val="00B64177"/>
    <w:rsid w:val="00B665F8"/>
    <w:rsid w:val="00B66A2A"/>
    <w:rsid w:val="00B6744C"/>
    <w:rsid w:val="00B7102C"/>
    <w:rsid w:val="00B71283"/>
    <w:rsid w:val="00B71A1F"/>
    <w:rsid w:val="00B73D96"/>
    <w:rsid w:val="00B765AD"/>
    <w:rsid w:val="00B77BC8"/>
    <w:rsid w:val="00B81FB1"/>
    <w:rsid w:val="00B82EB9"/>
    <w:rsid w:val="00B84131"/>
    <w:rsid w:val="00B84643"/>
    <w:rsid w:val="00B8634F"/>
    <w:rsid w:val="00B86738"/>
    <w:rsid w:val="00B90C76"/>
    <w:rsid w:val="00B91924"/>
    <w:rsid w:val="00B91A75"/>
    <w:rsid w:val="00B91CE1"/>
    <w:rsid w:val="00B92749"/>
    <w:rsid w:val="00B95DB8"/>
    <w:rsid w:val="00B960B8"/>
    <w:rsid w:val="00B9644B"/>
    <w:rsid w:val="00B967B9"/>
    <w:rsid w:val="00BA0949"/>
    <w:rsid w:val="00BA4204"/>
    <w:rsid w:val="00BA4368"/>
    <w:rsid w:val="00BA4695"/>
    <w:rsid w:val="00BB23B0"/>
    <w:rsid w:val="00BB2408"/>
    <w:rsid w:val="00BB37DA"/>
    <w:rsid w:val="00BB5A85"/>
    <w:rsid w:val="00BB5CC6"/>
    <w:rsid w:val="00BB66AA"/>
    <w:rsid w:val="00BB6A0B"/>
    <w:rsid w:val="00BC024E"/>
    <w:rsid w:val="00BC0DC3"/>
    <w:rsid w:val="00BC1769"/>
    <w:rsid w:val="00BC19FE"/>
    <w:rsid w:val="00BC34A1"/>
    <w:rsid w:val="00BC4000"/>
    <w:rsid w:val="00BC40D9"/>
    <w:rsid w:val="00BC4DB2"/>
    <w:rsid w:val="00BC6802"/>
    <w:rsid w:val="00BC6F72"/>
    <w:rsid w:val="00BC7A79"/>
    <w:rsid w:val="00BD00C4"/>
    <w:rsid w:val="00BD189D"/>
    <w:rsid w:val="00BD2551"/>
    <w:rsid w:val="00BD3D35"/>
    <w:rsid w:val="00BD5836"/>
    <w:rsid w:val="00BD7D7F"/>
    <w:rsid w:val="00BE1347"/>
    <w:rsid w:val="00BE1479"/>
    <w:rsid w:val="00BE58EC"/>
    <w:rsid w:val="00BE7EA0"/>
    <w:rsid w:val="00BF3E25"/>
    <w:rsid w:val="00BF45AF"/>
    <w:rsid w:val="00BF46CB"/>
    <w:rsid w:val="00BF495F"/>
    <w:rsid w:val="00BF5393"/>
    <w:rsid w:val="00BF786C"/>
    <w:rsid w:val="00BF7952"/>
    <w:rsid w:val="00C01B31"/>
    <w:rsid w:val="00C025B5"/>
    <w:rsid w:val="00C02AFA"/>
    <w:rsid w:val="00C04DBB"/>
    <w:rsid w:val="00C05FBB"/>
    <w:rsid w:val="00C06652"/>
    <w:rsid w:val="00C0696C"/>
    <w:rsid w:val="00C103E2"/>
    <w:rsid w:val="00C11623"/>
    <w:rsid w:val="00C12F6B"/>
    <w:rsid w:val="00C155AA"/>
    <w:rsid w:val="00C15746"/>
    <w:rsid w:val="00C16DAD"/>
    <w:rsid w:val="00C17ECA"/>
    <w:rsid w:val="00C17F96"/>
    <w:rsid w:val="00C2095B"/>
    <w:rsid w:val="00C20F40"/>
    <w:rsid w:val="00C217D0"/>
    <w:rsid w:val="00C22606"/>
    <w:rsid w:val="00C2277C"/>
    <w:rsid w:val="00C229A0"/>
    <w:rsid w:val="00C24051"/>
    <w:rsid w:val="00C258CC"/>
    <w:rsid w:val="00C26073"/>
    <w:rsid w:val="00C2655C"/>
    <w:rsid w:val="00C2725F"/>
    <w:rsid w:val="00C30806"/>
    <w:rsid w:val="00C30C81"/>
    <w:rsid w:val="00C31B8C"/>
    <w:rsid w:val="00C32774"/>
    <w:rsid w:val="00C32E5A"/>
    <w:rsid w:val="00C33A54"/>
    <w:rsid w:val="00C359B5"/>
    <w:rsid w:val="00C35D83"/>
    <w:rsid w:val="00C363CA"/>
    <w:rsid w:val="00C42944"/>
    <w:rsid w:val="00C43072"/>
    <w:rsid w:val="00C432DB"/>
    <w:rsid w:val="00C438F0"/>
    <w:rsid w:val="00C43B3A"/>
    <w:rsid w:val="00C43EF3"/>
    <w:rsid w:val="00C44219"/>
    <w:rsid w:val="00C44E68"/>
    <w:rsid w:val="00C45F64"/>
    <w:rsid w:val="00C4640C"/>
    <w:rsid w:val="00C476CA"/>
    <w:rsid w:val="00C5126B"/>
    <w:rsid w:val="00C51DAC"/>
    <w:rsid w:val="00C51F63"/>
    <w:rsid w:val="00C528F5"/>
    <w:rsid w:val="00C52E96"/>
    <w:rsid w:val="00C5359C"/>
    <w:rsid w:val="00C54A20"/>
    <w:rsid w:val="00C54C1E"/>
    <w:rsid w:val="00C567D3"/>
    <w:rsid w:val="00C56B63"/>
    <w:rsid w:val="00C606CB"/>
    <w:rsid w:val="00C647C0"/>
    <w:rsid w:val="00C6592A"/>
    <w:rsid w:val="00C6613F"/>
    <w:rsid w:val="00C6615F"/>
    <w:rsid w:val="00C662A3"/>
    <w:rsid w:val="00C66EA4"/>
    <w:rsid w:val="00C677B4"/>
    <w:rsid w:val="00C67945"/>
    <w:rsid w:val="00C70769"/>
    <w:rsid w:val="00C72E13"/>
    <w:rsid w:val="00C73599"/>
    <w:rsid w:val="00C738EE"/>
    <w:rsid w:val="00C73B5C"/>
    <w:rsid w:val="00C743F1"/>
    <w:rsid w:val="00C75AEF"/>
    <w:rsid w:val="00C77181"/>
    <w:rsid w:val="00C77438"/>
    <w:rsid w:val="00C801ED"/>
    <w:rsid w:val="00C80398"/>
    <w:rsid w:val="00C811B9"/>
    <w:rsid w:val="00C81BB4"/>
    <w:rsid w:val="00C82502"/>
    <w:rsid w:val="00C82D46"/>
    <w:rsid w:val="00C847FC"/>
    <w:rsid w:val="00C849CF"/>
    <w:rsid w:val="00C86EEC"/>
    <w:rsid w:val="00C877B5"/>
    <w:rsid w:val="00C90442"/>
    <w:rsid w:val="00C9121A"/>
    <w:rsid w:val="00C912FD"/>
    <w:rsid w:val="00C915A8"/>
    <w:rsid w:val="00C92CD7"/>
    <w:rsid w:val="00C9340E"/>
    <w:rsid w:val="00C9365C"/>
    <w:rsid w:val="00C943A2"/>
    <w:rsid w:val="00C94939"/>
    <w:rsid w:val="00C95395"/>
    <w:rsid w:val="00C96A1B"/>
    <w:rsid w:val="00C96CEC"/>
    <w:rsid w:val="00C96E6F"/>
    <w:rsid w:val="00C96E8C"/>
    <w:rsid w:val="00C974D0"/>
    <w:rsid w:val="00CA0280"/>
    <w:rsid w:val="00CA12A3"/>
    <w:rsid w:val="00CA1F85"/>
    <w:rsid w:val="00CA2421"/>
    <w:rsid w:val="00CA351A"/>
    <w:rsid w:val="00CA772C"/>
    <w:rsid w:val="00CA7AEA"/>
    <w:rsid w:val="00CA7CF7"/>
    <w:rsid w:val="00CB02B6"/>
    <w:rsid w:val="00CB0714"/>
    <w:rsid w:val="00CB115A"/>
    <w:rsid w:val="00CB163D"/>
    <w:rsid w:val="00CB3689"/>
    <w:rsid w:val="00CB39A9"/>
    <w:rsid w:val="00CB63F3"/>
    <w:rsid w:val="00CB67B6"/>
    <w:rsid w:val="00CB73DC"/>
    <w:rsid w:val="00CB78BA"/>
    <w:rsid w:val="00CC0483"/>
    <w:rsid w:val="00CC0A87"/>
    <w:rsid w:val="00CC0E57"/>
    <w:rsid w:val="00CC1F0A"/>
    <w:rsid w:val="00CC21C2"/>
    <w:rsid w:val="00CC3F89"/>
    <w:rsid w:val="00CC62DF"/>
    <w:rsid w:val="00CC65B3"/>
    <w:rsid w:val="00CC6D46"/>
    <w:rsid w:val="00CC7FB5"/>
    <w:rsid w:val="00CD122A"/>
    <w:rsid w:val="00CD18C5"/>
    <w:rsid w:val="00CD43D6"/>
    <w:rsid w:val="00CD4915"/>
    <w:rsid w:val="00CD49DC"/>
    <w:rsid w:val="00CD5572"/>
    <w:rsid w:val="00CD594B"/>
    <w:rsid w:val="00CD7A94"/>
    <w:rsid w:val="00CE0517"/>
    <w:rsid w:val="00CE0D6C"/>
    <w:rsid w:val="00CE1794"/>
    <w:rsid w:val="00CE3624"/>
    <w:rsid w:val="00CE39C1"/>
    <w:rsid w:val="00CE452F"/>
    <w:rsid w:val="00CE48F2"/>
    <w:rsid w:val="00CE5228"/>
    <w:rsid w:val="00CE605B"/>
    <w:rsid w:val="00CE63AF"/>
    <w:rsid w:val="00CE68DF"/>
    <w:rsid w:val="00CF0BBA"/>
    <w:rsid w:val="00CF0C27"/>
    <w:rsid w:val="00CF10AE"/>
    <w:rsid w:val="00CF13BE"/>
    <w:rsid w:val="00CF17DC"/>
    <w:rsid w:val="00CF1ECB"/>
    <w:rsid w:val="00CF232C"/>
    <w:rsid w:val="00CF25CA"/>
    <w:rsid w:val="00CF2C4C"/>
    <w:rsid w:val="00CF2E9A"/>
    <w:rsid w:val="00CF3E46"/>
    <w:rsid w:val="00CF4A48"/>
    <w:rsid w:val="00CF502A"/>
    <w:rsid w:val="00CF65E6"/>
    <w:rsid w:val="00CF6E27"/>
    <w:rsid w:val="00D002D2"/>
    <w:rsid w:val="00D00A5E"/>
    <w:rsid w:val="00D01AFA"/>
    <w:rsid w:val="00D01F9B"/>
    <w:rsid w:val="00D021E0"/>
    <w:rsid w:val="00D03470"/>
    <w:rsid w:val="00D03E6D"/>
    <w:rsid w:val="00D03F1F"/>
    <w:rsid w:val="00D04112"/>
    <w:rsid w:val="00D06419"/>
    <w:rsid w:val="00D0685B"/>
    <w:rsid w:val="00D12A5C"/>
    <w:rsid w:val="00D144E3"/>
    <w:rsid w:val="00D155DF"/>
    <w:rsid w:val="00D16735"/>
    <w:rsid w:val="00D2016E"/>
    <w:rsid w:val="00D2049A"/>
    <w:rsid w:val="00D207DA"/>
    <w:rsid w:val="00D21DE5"/>
    <w:rsid w:val="00D21EE1"/>
    <w:rsid w:val="00D2445A"/>
    <w:rsid w:val="00D24C52"/>
    <w:rsid w:val="00D25B2F"/>
    <w:rsid w:val="00D25ECC"/>
    <w:rsid w:val="00D26EB0"/>
    <w:rsid w:val="00D3106F"/>
    <w:rsid w:val="00D315D7"/>
    <w:rsid w:val="00D33C68"/>
    <w:rsid w:val="00D36EEA"/>
    <w:rsid w:val="00D374C5"/>
    <w:rsid w:val="00D379B9"/>
    <w:rsid w:val="00D37C22"/>
    <w:rsid w:val="00D400E4"/>
    <w:rsid w:val="00D403A4"/>
    <w:rsid w:val="00D41955"/>
    <w:rsid w:val="00D42B5E"/>
    <w:rsid w:val="00D44B96"/>
    <w:rsid w:val="00D46284"/>
    <w:rsid w:val="00D472E5"/>
    <w:rsid w:val="00D47C6F"/>
    <w:rsid w:val="00D502B5"/>
    <w:rsid w:val="00D50619"/>
    <w:rsid w:val="00D52C68"/>
    <w:rsid w:val="00D52D0B"/>
    <w:rsid w:val="00D537CB"/>
    <w:rsid w:val="00D541C0"/>
    <w:rsid w:val="00D561A9"/>
    <w:rsid w:val="00D566DB"/>
    <w:rsid w:val="00D57059"/>
    <w:rsid w:val="00D60806"/>
    <w:rsid w:val="00D60F64"/>
    <w:rsid w:val="00D613FB"/>
    <w:rsid w:val="00D63B9F"/>
    <w:rsid w:val="00D63D4B"/>
    <w:rsid w:val="00D63EA7"/>
    <w:rsid w:val="00D63F2F"/>
    <w:rsid w:val="00D64037"/>
    <w:rsid w:val="00D65558"/>
    <w:rsid w:val="00D659B1"/>
    <w:rsid w:val="00D65E1F"/>
    <w:rsid w:val="00D67493"/>
    <w:rsid w:val="00D70680"/>
    <w:rsid w:val="00D706EA"/>
    <w:rsid w:val="00D711BE"/>
    <w:rsid w:val="00D72E0C"/>
    <w:rsid w:val="00D72EEC"/>
    <w:rsid w:val="00D7307D"/>
    <w:rsid w:val="00D732D9"/>
    <w:rsid w:val="00D7668A"/>
    <w:rsid w:val="00D76E80"/>
    <w:rsid w:val="00D77447"/>
    <w:rsid w:val="00D775FD"/>
    <w:rsid w:val="00D8073C"/>
    <w:rsid w:val="00D8305B"/>
    <w:rsid w:val="00D8323D"/>
    <w:rsid w:val="00D84B8B"/>
    <w:rsid w:val="00D84E7D"/>
    <w:rsid w:val="00D85086"/>
    <w:rsid w:val="00D85F80"/>
    <w:rsid w:val="00D874A5"/>
    <w:rsid w:val="00D879CE"/>
    <w:rsid w:val="00D87A4D"/>
    <w:rsid w:val="00D92455"/>
    <w:rsid w:val="00D924C1"/>
    <w:rsid w:val="00D9338F"/>
    <w:rsid w:val="00D94687"/>
    <w:rsid w:val="00D9696C"/>
    <w:rsid w:val="00D96BEB"/>
    <w:rsid w:val="00D96C1B"/>
    <w:rsid w:val="00D97F90"/>
    <w:rsid w:val="00DA13E3"/>
    <w:rsid w:val="00DA1E61"/>
    <w:rsid w:val="00DA43D0"/>
    <w:rsid w:val="00DA5CDE"/>
    <w:rsid w:val="00DA7093"/>
    <w:rsid w:val="00DB0543"/>
    <w:rsid w:val="00DB1D27"/>
    <w:rsid w:val="00DB1D95"/>
    <w:rsid w:val="00DB1DDB"/>
    <w:rsid w:val="00DB3971"/>
    <w:rsid w:val="00DB549F"/>
    <w:rsid w:val="00DB5C55"/>
    <w:rsid w:val="00DB6122"/>
    <w:rsid w:val="00DB6140"/>
    <w:rsid w:val="00DB6D09"/>
    <w:rsid w:val="00DB79A9"/>
    <w:rsid w:val="00DB7A42"/>
    <w:rsid w:val="00DC00C1"/>
    <w:rsid w:val="00DC0938"/>
    <w:rsid w:val="00DC0A1E"/>
    <w:rsid w:val="00DC0C8F"/>
    <w:rsid w:val="00DC0D23"/>
    <w:rsid w:val="00DC446A"/>
    <w:rsid w:val="00DC55AD"/>
    <w:rsid w:val="00DC61D0"/>
    <w:rsid w:val="00DC75DE"/>
    <w:rsid w:val="00DC7C18"/>
    <w:rsid w:val="00DD0F1C"/>
    <w:rsid w:val="00DD30E1"/>
    <w:rsid w:val="00DD3EFE"/>
    <w:rsid w:val="00DD64BF"/>
    <w:rsid w:val="00DD7DD2"/>
    <w:rsid w:val="00DE29FD"/>
    <w:rsid w:val="00DE2D8F"/>
    <w:rsid w:val="00DE3E94"/>
    <w:rsid w:val="00DE40A6"/>
    <w:rsid w:val="00DE4E46"/>
    <w:rsid w:val="00DE660F"/>
    <w:rsid w:val="00DE7366"/>
    <w:rsid w:val="00DF0748"/>
    <w:rsid w:val="00DF1198"/>
    <w:rsid w:val="00DF15FA"/>
    <w:rsid w:val="00DF2C52"/>
    <w:rsid w:val="00DF2C6B"/>
    <w:rsid w:val="00DF3013"/>
    <w:rsid w:val="00DF36C6"/>
    <w:rsid w:val="00DF3A5A"/>
    <w:rsid w:val="00DF3ED1"/>
    <w:rsid w:val="00DF5638"/>
    <w:rsid w:val="00DF6394"/>
    <w:rsid w:val="00DF7926"/>
    <w:rsid w:val="00E00112"/>
    <w:rsid w:val="00E0025B"/>
    <w:rsid w:val="00E019EF"/>
    <w:rsid w:val="00E022FA"/>
    <w:rsid w:val="00E02F92"/>
    <w:rsid w:val="00E0376C"/>
    <w:rsid w:val="00E0396C"/>
    <w:rsid w:val="00E03A18"/>
    <w:rsid w:val="00E0439C"/>
    <w:rsid w:val="00E045CE"/>
    <w:rsid w:val="00E0468E"/>
    <w:rsid w:val="00E0481A"/>
    <w:rsid w:val="00E05C2C"/>
    <w:rsid w:val="00E0623D"/>
    <w:rsid w:val="00E066D4"/>
    <w:rsid w:val="00E0732D"/>
    <w:rsid w:val="00E10693"/>
    <w:rsid w:val="00E10B43"/>
    <w:rsid w:val="00E1160C"/>
    <w:rsid w:val="00E11850"/>
    <w:rsid w:val="00E1268D"/>
    <w:rsid w:val="00E13EC4"/>
    <w:rsid w:val="00E1475C"/>
    <w:rsid w:val="00E14B58"/>
    <w:rsid w:val="00E14B87"/>
    <w:rsid w:val="00E163A6"/>
    <w:rsid w:val="00E16817"/>
    <w:rsid w:val="00E16957"/>
    <w:rsid w:val="00E1703C"/>
    <w:rsid w:val="00E17105"/>
    <w:rsid w:val="00E20C35"/>
    <w:rsid w:val="00E20C46"/>
    <w:rsid w:val="00E20F5A"/>
    <w:rsid w:val="00E216DB"/>
    <w:rsid w:val="00E22677"/>
    <w:rsid w:val="00E230B5"/>
    <w:rsid w:val="00E234E4"/>
    <w:rsid w:val="00E236D8"/>
    <w:rsid w:val="00E2390C"/>
    <w:rsid w:val="00E266FA"/>
    <w:rsid w:val="00E27686"/>
    <w:rsid w:val="00E279F4"/>
    <w:rsid w:val="00E27A23"/>
    <w:rsid w:val="00E308BA"/>
    <w:rsid w:val="00E31162"/>
    <w:rsid w:val="00E31B10"/>
    <w:rsid w:val="00E327C2"/>
    <w:rsid w:val="00E32C60"/>
    <w:rsid w:val="00E33251"/>
    <w:rsid w:val="00E33F12"/>
    <w:rsid w:val="00E357B6"/>
    <w:rsid w:val="00E35C7C"/>
    <w:rsid w:val="00E37946"/>
    <w:rsid w:val="00E37BCB"/>
    <w:rsid w:val="00E40DB9"/>
    <w:rsid w:val="00E416AF"/>
    <w:rsid w:val="00E419AA"/>
    <w:rsid w:val="00E41CEE"/>
    <w:rsid w:val="00E42482"/>
    <w:rsid w:val="00E425E6"/>
    <w:rsid w:val="00E42689"/>
    <w:rsid w:val="00E4273D"/>
    <w:rsid w:val="00E42787"/>
    <w:rsid w:val="00E42AFF"/>
    <w:rsid w:val="00E43AA8"/>
    <w:rsid w:val="00E44757"/>
    <w:rsid w:val="00E459F2"/>
    <w:rsid w:val="00E4693A"/>
    <w:rsid w:val="00E46AF6"/>
    <w:rsid w:val="00E46EFF"/>
    <w:rsid w:val="00E50DE6"/>
    <w:rsid w:val="00E51C53"/>
    <w:rsid w:val="00E52EEC"/>
    <w:rsid w:val="00E535FD"/>
    <w:rsid w:val="00E53E22"/>
    <w:rsid w:val="00E55E3A"/>
    <w:rsid w:val="00E55F8A"/>
    <w:rsid w:val="00E60E89"/>
    <w:rsid w:val="00E65F34"/>
    <w:rsid w:val="00E70E19"/>
    <w:rsid w:val="00E71F9D"/>
    <w:rsid w:val="00E721C6"/>
    <w:rsid w:val="00E73658"/>
    <w:rsid w:val="00E736ED"/>
    <w:rsid w:val="00E74F6A"/>
    <w:rsid w:val="00E7672C"/>
    <w:rsid w:val="00E7741C"/>
    <w:rsid w:val="00E80EA5"/>
    <w:rsid w:val="00E813ED"/>
    <w:rsid w:val="00E823BA"/>
    <w:rsid w:val="00E8263D"/>
    <w:rsid w:val="00E83D80"/>
    <w:rsid w:val="00E845B7"/>
    <w:rsid w:val="00E848B9"/>
    <w:rsid w:val="00E852C1"/>
    <w:rsid w:val="00E858DD"/>
    <w:rsid w:val="00E879E1"/>
    <w:rsid w:val="00E914A3"/>
    <w:rsid w:val="00E933B0"/>
    <w:rsid w:val="00E93F2B"/>
    <w:rsid w:val="00E95401"/>
    <w:rsid w:val="00E96D18"/>
    <w:rsid w:val="00EA14C3"/>
    <w:rsid w:val="00EA17B7"/>
    <w:rsid w:val="00EA1918"/>
    <w:rsid w:val="00EA1DA3"/>
    <w:rsid w:val="00EA3B77"/>
    <w:rsid w:val="00EA3F44"/>
    <w:rsid w:val="00EA40A9"/>
    <w:rsid w:val="00EA4A17"/>
    <w:rsid w:val="00EA4BE7"/>
    <w:rsid w:val="00EA66D4"/>
    <w:rsid w:val="00EA6DB0"/>
    <w:rsid w:val="00EA6EBE"/>
    <w:rsid w:val="00EA6F11"/>
    <w:rsid w:val="00EA6FC3"/>
    <w:rsid w:val="00EA7DCA"/>
    <w:rsid w:val="00EB088E"/>
    <w:rsid w:val="00EB1AD7"/>
    <w:rsid w:val="00EB25C4"/>
    <w:rsid w:val="00EB2998"/>
    <w:rsid w:val="00EB2F8E"/>
    <w:rsid w:val="00EB539B"/>
    <w:rsid w:val="00EB5D28"/>
    <w:rsid w:val="00EB6C3D"/>
    <w:rsid w:val="00EC0182"/>
    <w:rsid w:val="00EC1B18"/>
    <w:rsid w:val="00EC225F"/>
    <w:rsid w:val="00EC2935"/>
    <w:rsid w:val="00EC2D12"/>
    <w:rsid w:val="00EC41C1"/>
    <w:rsid w:val="00EC4205"/>
    <w:rsid w:val="00EC4797"/>
    <w:rsid w:val="00EC503A"/>
    <w:rsid w:val="00EC6ED3"/>
    <w:rsid w:val="00EC7087"/>
    <w:rsid w:val="00ED1226"/>
    <w:rsid w:val="00ED1270"/>
    <w:rsid w:val="00ED23AE"/>
    <w:rsid w:val="00ED25C3"/>
    <w:rsid w:val="00ED4281"/>
    <w:rsid w:val="00ED42C5"/>
    <w:rsid w:val="00ED5031"/>
    <w:rsid w:val="00ED59B0"/>
    <w:rsid w:val="00ED5D69"/>
    <w:rsid w:val="00ED6B7B"/>
    <w:rsid w:val="00ED6E65"/>
    <w:rsid w:val="00ED7F4A"/>
    <w:rsid w:val="00EE0958"/>
    <w:rsid w:val="00EE1015"/>
    <w:rsid w:val="00EE2635"/>
    <w:rsid w:val="00EE2B3B"/>
    <w:rsid w:val="00EE5154"/>
    <w:rsid w:val="00EE5AEF"/>
    <w:rsid w:val="00EE6DDC"/>
    <w:rsid w:val="00EE6FD9"/>
    <w:rsid w:val="00EF1B2A"/>
    <w:rsid w:val="00EF3AE5"/>
    <w:rsid w:val="00EF5279"/>
    <w:rsid w:val="00EF62D3"/>
    <w:rsid w:val="00EF6468"/>
    <w:rsid w:val="00EF6A12"/>
    <w:rsid w:val="00F02E5F"/>
    <w:rsid w:val="00F02FEC"/>
    <w:rsid w:val="00F0574C"/>
    <w:rsid w:val="00F05D37"/>
    <w:rsid w:val="00F07726"/>
    <w:rsid w:val="00F07C31"/>
    <w:rsid w:val="00F1016C"/>
    <w:rsid w:val="00F1067C"/>
    <w:rsid w:val="00F107E3"/>
    <w:rsid w:val="00F11088"/>
    <w:rsid w:val="00F113E0"/>
    <w:rsid w:val="00F117A3"/>
    <w:rsid w:val="00F1208D"/>
    <w:rsid w:val="00F1297E"/>
    <w:rsid w:val="00F136A7"/>
    <w:rsid w:val="00F13B5F"/>
    <w:rsid w:val="00F15B18"/>
    <w:rsid w:val="00F15B3B"/>
    <w:rsid w:val="00F15E98"/>
    <w:rsid w:val="00F16073"/>
    <w:rsid w:val="00F16CB6"/>
    <w:rsid w:val="00F178C2"/>
    <w:rsid w:val="00F20361"/>
    <w:rsid w:val="00F20707"/>
    <w:rsid w:val="00F22257"/>
    <w:rsid w:val="00F23B57"/>
    <w:rsid w:val="00F2431D"/>
    <w:rsid w:val="00F24362"/>
    <w:rsid w:val="00F2481C"/>
    <w:rsid w:val="00F258EC"/>
    <w:rsid w:val="00F25D3A"/>
    <w:rsid w:val="00F264F1"/>
    <w:rsid w:val="00F274B9"/>
    <w:rsid w:val="00F30EB0"/>
    <w:rsid w:val="00F3122C"/>
    <w:rsid w:val="00F32438"/>
    <w:rsid w:val="00F32C75"/>
    <w:rsid w:val="00F35512"/>
    <w:rsid w:val="00F36C83"/>
    <w:rsid w:val="00F374E2"/>
    <w:rsid w:val="00F37B5F"/>
    <w:rsid w:val="00F42B50"/>
    <w:rsid w:val="00F44413"/>
    <w:rsid w:val="00F45227"/>
    <w:rsid w:val="00F4599E"/>
    <w:rsid w:val="00F463D8"/>
    <w:rsid w:val="00F4728B"/>
    <w:rsid w:val="00F47C63"/>
    <w:rsid w:val="00F501C9"/>
    <w:rsid w:val="00F501F0"/>
    <w:rsid w:val="00F515ED"/>
    <w:rsid w:val="00F53A74"/>
    <w:rsid w:val="00F53ECC"/>
    <w:rsid w:val="00F54AC5"/>
    <w:rsid w:val="00F554E2"/>
    <w:rsid w:val="00F55772"/>
    <w:rsid w:val="00F5742D"/>
    <w:rsid w:val="00F57ED4"/>
    <w:rsid w:val="00F6004F"/>
    <w:rsid w:val="00F60F7C"/>
    <w:rsid w:val="00F61C5F"/>
    <w:rsid w:val="00F61C9E"/>
    <w:rsid w:val="00F62A26"/>
    <w:rsid w:val="00F632FB"/>
    <w:rsid w:val="00F63332"/>
    <w:rsid w:val="00F63C8A"/>
    <w:rsid w:val="00F641C1"/>
    <w:rsid w:val="00F6612A"/>
    <w:rsid w:val="00F6634F"/>
    <w:rsid w:val="00F66DA5"/>
    <w:rsid w:val="00F67052"/>
    <w:rsid w:val="00F67BE7"/>
    <w:rsid w:val="00F71E2F"/>
    <w:rsid w:val="00F72844"/>
    <w:rsid w:val="00F73844"/>
    <w:rsid w:val="00F759DD"/>
    <w:rsid w:val="00F76301"/>
    <w:rsid w:val="00F76531"/>
    <w:rsid w:val="00F778BD"/>
    <w:rsid w:val="00F80D42"/>
    <w:rsid w:val="00F82C90"/>
    <w:rsid w:val="00F83591"/>
    <w:rsid w:val="00F840F2"/>
    <w:rsid w:val="00F8676B"/>
    <w:rsid w:val="00F86B0A"/>
    <w:rsid w:val="00F87D18"/>
    <w:rsid w:val="00F90814"/>
    <w:rsid w:val="00F90817"/>
    <w:rsid w:val="00F90D18"/>
    <w:rsid w:val="00F90D90"/>
    <w:rsid w:val="00F91022"/>
    <w:rsid w:val="00F91A03"/>
    <w:rsid w:val="00F92211"/>
    <w:rsid w:val="00F93FAA"/>
    <w:rsid w:val="00F9463B"/>
    <w:rsid w:val="00F94B26"/>
    <w:rsid w:val="00F957C3"/>
    <w:rsid w:val="00F95C42"/>
    <w:rsid w:val="00F97BFD"/>
    <w:rsid w:val="00FA0302"/>
    <w:rsid w:val="00FA04D2"/>
    <w:rsid w:val="00FA17A1"/>
    <w:rsid w:val="00FA1A67"/>
    <w:rsid w:val="00FA21F6"/>
    <w:rsid w:val="00FA3578"/>
    <w:rsid w:val="00FA427F"/>
    <w:rsid w:val="00FA44FA"/>
    <w:rsid w:val="00FA4CC2"/>
    <w:rsid w:val="00FA557D"/>
    <w:rsid w:val="00FA569E"/>
    <w:rsid w:val="00FA59B2"/>
    <w:rsid w:val="00FA5DD5"/>
    <w:rsid w:val="00FA7053"/>
    <w:rsid w:val="00FB1878"/>
    <w:rsid w:val="00FB29A9"/>
    <w:rsid w:val="00FB2DD0"/>
    <w:rsid w:val="00FB3E3D"/>
    <w:rsid w:val="00FB3E5F"/>
    <w:rsid w:val="00FB46BE"/>
    <w:rsid w:val="00FB4BCD"/>
    <w:rsid w:val="00FB53CA"/>
    <w:rsid w:val="00FB6948"/>
    <w:rsid w:val="00FB746B"/>
    <w:rsid w:val="00FB755F"/>
    <w:rsid w:val="00FC1D42"/>
    <w:rsid w:val="00FC3FEB"/>
    <w:rsid w:val="00FC41F3"/>
    <w:rsid w:val="00FC43FC"/>
    <w:rsid w:val="00FC4424"/>
    <w:rsid w:val="00FC44DA"/>
    <w:rsid w:val="00FC60BC"/>
    <w:rsid w:val="00FC6D48"/>
    <w:rsid w:val="00FC6D55"/>
    <w:rsid w:val="00FC6F19"/>
    <w:rsid w:val="00FC7CFA"/>
    <w:rsid w:val="00FD03B4"/>
    <w:rsid w:val="00FD12C5"/>
    <w:rsid w:val="00FD219C"/>
    <w:rsid w:val="00FD4A67"/>
    <w:rsid w:val="00FD60FF"/>
    <w:rsid w:val="00FD64D4"/>
    <w:rsid w:val="00FD7D28"/>
    <w:rsid w:val="00FD7D62"/>
    <w:rsid w:val="00FE0535"/>
    <w:rsid w:val="00FE12F5"/>
    <w:rsid w:val="00FE1A50"/>
    <w:rsid w:val="00FE1AF0"/>
    <w:rsid w:val="00FE1DDB"/>
    <w:rsid w:val="00FE1FE6"/>
    <w:rsid w:val="00FE25C7"/>
    <w:rsid w:val="00FE2E91"/>
    <w:rsid w:val="00FE3879"/>
    <w:rsid w:val="00FE5150"/>
    <w:rsid w:val="00FE5A48"/>
    <w:rsid w:val="00FE6916"/>
    <w:rsid w:val="00FE6F2C"/>
    <w:rsid w:val="00FF18F2"/>
    <w:rsid w:val="00FF1B2C"/>
    <w:rsid w:val="00FF1DA0"/>
    <w:rsid w:val="00FF3EF3"/>
    <w:rsid w:val="00FF4203"/>
    <w:rsid w:val="00FF4403"/>
    <w:rsid w:val="00FF45DB"/>
    <w:rsid w:val="00FF5A1C"/>
    <w:rsid w:val="00FF6345"/>
    <w:rsid w:val="00FF7062"/>
    <w:rsid w:val="00FF74F7"/>
    <w:rsid w:val="00FF7C3C"/>
    <w:rsid w:val="00FF7EE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F7269"/>
  <w15:chartTrackingRefBased/>
  <w15:docId w15:val="{B1D45EC1-61CE-4D17-A3F7-6C779C26B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qFormat/>
    <w:rsid w:val="00356B26"/>
    <w:pPr>
      <w:keepNext/>
      <w:ind w:left="360"/>
      <w:outlineLvl w:val="0"/>
    </w:pPr>
    <w:rPr>
      <w:rFonts w:ascii="Century Gothic" w:hAnsi="Century Gothic" w:cs="Arial"/>
      <w:b/>
      <w:bCs/>
      <w:sz w:val="20"/>
      <w:szCs w:val="20"/>
      <w:u w:val="single"/>
    </w:rPr>
  </w:style>
  <w:style w:type="paragraph" w:styleId="Heading3">
    <w:name w:val="heading 3"/>
    <w:basedOn w:val="Normal"/>
    <w:next w:val="Normal"/>
    <w:link w:val="Heading3Char"/>
    <w:semiHidden/>
    <w:unhideWhenUsed/>
    <w:qFormat/>
    <w:rsid w:val="00EE5AE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1475C"/>
    <w:rPr>
      <w:color w:val="0000FF"/>
      <w:u w:val="single"/>
    </w:rPr>
  </w:style>
  <w:style w:type="paragraph" w:styleId="NormalWeb">
    <w:name w:val="Normal (Web)"/>
    <w:basedOn w:val="Normal"/>
    <w:uiPriority w:val="99"/>
    <w:unhideWhenUsed/>
    <w:rsid w:val="00140C02"/>
    <w:pPr>
      <w:spacing w:before="100" w:beforeAutospacing="1" w:after="100" w:afterAutospacing="1"/>
    </w:pPr>
  </w:style>
  <w:style w:type="paragraph" w:styleId="BalloonText">
    <w:name w:val="Balloon Text"/>
    <w:basedOn w:val="Normal"/>
    <w:link w:val="BalloonTextChar"/>
    <w:rsid w:val="00E03A18"/>
    <w:rPr>
      <w:rFonts w:ascii="Segoe UI" w:hAnsi="Segoe UI" w:cs="Segoe UI"/>
      <w:sz w:val="18"/>
      <w:szCs w:val="18"/>
    </w:rPr>
  </w:style>
  <w:style w:type="character" w:customStyle="1" w:styleId="BalloonTextChar">
    <w:name w:val="Balloon Text Char"/>
    <w:link w:val="BalloonText"/>
    <w:rsid w:val="00E03A18"/>
    <w:rPr>
      <w:rFonts w:ascii="Segoe UI" w:hAnsi="Segoe UI" w:cs="Segoe UI"/>
      <w:sz w:val="18"/>
      <w:szCs w:val="18"/>
    </w:rPr>
  </w:style>
  <w:style w:type="paragraph" w:styleId="Header">
    <w:name w:val="header"/>
    <w:basedOn w:val="Normal"/>
    <w:link w:val="HeaderChar"/>
    <w:uiPriority w:val="99"/>
    <w:rsid w:val="00187D48"/>
    <w:pPr>
      <w:tabs>
        <w:tab w:val="center" w:pos="4513"/>
        <w:tab w:val="right" w:pos="9026"/>
      </w:tabs>
    </w:pPr>
  </w:style>
  <w:style w:type="character" w:customStyle="1" w:styleId="HeaderChar">
    <w:name w:val="Header Char"/>
    <w:link w:val="Header"/>
    <w:uiPriority w:val="99"/>
    <w:rsid w:val="00187D48"/>
    <w:rPr>
      <w:sz w:val="24"/>
      <w:szCs w:val="24"/>
    </w:rPr>
  </w:style>
  <w:style w:type="paragraph" w:styleId="Footer">
    <w:name w:val="footer"/>
    <w:basedOn w:val="Normal"/>
    <w:link w:val="FooterChar"/>
    <w:rsid w:val="00187D48"/>
    <w:pPr>
      <w:tabs>
        <w:tab w:val="center" w:pos="4513"/>
        <w:tab w:val="right" w:pos="9026"/>
      </w:tabs>
    </w:pPr>
  </w:style>
  <w:style w:type="character" w:customStyle="1" w:styleId="FooterChar">
    <w:name w:val="Footer Char"/>
    <w:link w:val="Footer"/>
    <w:rsid w:val="00187D48"/>
    <w:rPr>
      <w:sz w:val="24"/>
      <w:szCs w:val="24"/>
    </w:rPr>
  </w:style>
  <w:style w:type="paragraph" w:customStyle="1" w:styleId="Document">
    <w:name w:val="Document"/>
    <w:basedOn w:val="Normal"/>
    <w:rsid w:val="008162E3"/>
    <w:pPr>
      <w:tabs>
        <w:tab w:val="left" w:pos="567"/>
        <w:tab w:val="left" w:pos="1276"/>
      </w:tabs>
      <w:overflowPunct w:val="0"/>
      <w:autoSpaceDE w:val="0"/>
      <w:autoSpaceDN w:val="0"/>
      <w:adjustRightInd w:val="0"/>
      <w:textAlignment w:val="baseline"/>
    </w:pPr>
    <w:rPr>
      <w:szCs w:val="20"/>
    </w:rPr>
  </w:style>
  <w:style w:type="character" w:styleId="UnresolvedMention">
    <w:name w:val="Unresolved Mention"/>
    <w:basedOn w:val="DefaultParagraphFont"/>
    <w:uiPriority w:val="99"/>
    <w:semiHidden/>
    <w:unhideWhenUsed/>
    <w:rsid w:val="00463FD1"/>
    <w:rPr>
      <w:color w:val="605E5C"/>
      <w:shd w:val="clear" w:color="auto" w:fill="E1DFDD"/>
    </w:rPr>
  </w:style>
  <w:style w:type="paragraph" w:styleId="ListParagraph">
    <w:name w:val="List Paragraph"/>
    <w:basedOn w:val="Normal"/>
    <w:uiPriority w:val="34"/>
    <w:qFormat/>
    <w:rsid w:val="00F76301"/>
    <w:pPr>
      <w:ind w:left="720"/>
      <w:contextualSpacing/>
    </w:pPr>
  </w:style>
  <w:style w:type="paragraph" w:styleId="BodyText">
    <w:name w:val="Body Text"/>
    <w:basedOn w:val="Normal"/>
    <w:link w:val="BodyTextChar"/>
    <w:uiPriority w:val="1"/>
    <w:qFormat/>
    <w:rsid w:val="00FC60BC"/>
    <w:pPr>
      <w:widowControl w:val="0"/>
      <w:autoSpaceDE w:val="0"/>
      <w:autoSpaceDN w:val="0"/>
    </w:pPr>
    <w:rPr>
      <w:rFonts w:ascii="Carlito" w:eastAsia="Carlito" w:hAnsi="Carlito" w:cs="Carlito"/>
      <w:lang w:val="en-US" w:eastAsia="en-US"/>
    </w:rPr>
  </w:style>
  <w:style w:type="character" w:customStyle="1" w:styleId="BodyTextChar">
    <w:name w:val="Body Text Char"/>
    <w:basedOn w:val="DefaultParagraphFont"/>
    <w:link w:val="BodyText"/>
    <w:uiPriority w:val="1"/>
    <w:rsid w:val="00FC60BC"/>
    <w:rPr>
      <w:rFonts w:ascii="Carlito" w:eastAsia="Carlito" w:hAnsi="Carlito" w:cs="Carlito"/>
      <w:sz w:val="24"/>
      <w:szCs w:val="24"/>
      <w:lang w:val="en-US" w:eastAsia="en-US"/>
    </w:rPr>
  </w:style>
  <w:style w:type="paragraph" w:customStyle="1" w:styleId="xmsonormal">
    <w:name w:val="x_msonormal"/>
    <w:basedOn w:val="Normal"/>
    <w:rsid w:val="009225DE"/>
    <w:pPr>
      <w:spacing w:before="100" w:beforeAutospacing="1" w:after="100" w:afterAutospacing="1"/>
    </w:pPr>
  </w:style>
  <w:style w:type="character" w:styleId="FollowedHyperlink">
    <w:name w:val="FollowedHyperlink"/>
    <w:basedOn w:val="DefaultParagraphFont"/>
    <w:rsid w:val="004B4DB4"/>
    <w:rPr>
      <w:color w:val="954F72" w:themeColor="followedHyperlink"/>
      <w:u w:val="single"/>
    </w:rPr>
  </w:style>
  <w:style w:type="paragraph" w:customStyle="1" w:styleId="xelementtoproof">
    <w:name w:val="x_elementtoproof"/>
    <w:basedOn w:val="Normal"/>
    <w:rsid w:val="007B7AAD"/>
    <w:pPr>
      <w:spacing w:before="100" w:beforeAutospacing="1" w:after="100" w:afterAutospacing="1"/>
    </w:pPr>
  </w:style>
  <w:style w:type="paragraph" w:styleId="NoSpacing">
    <w:name w:val="No Spacing"/>
    <w:uiPriority w:val="1"/>
    <w:qFormat/>
    <w:rsid w:val="001448F3"/>
    <w:rPr>
      <w:sz w:val="24"/>
      <w:szCs w:val="24"/>
      <w:lang w:eastAsia="en-GB"/>
    </w:rPr>
  </w:style>
  <w:style w:type="character" w:styleId="SubtleEmphasis">
    <w:name w:val="Subtle Emphasis"/>
    <w:basedOn w:val="DefaultParagraphFont"/>
    <w:uiPriority w:val="19"/>
    <w:qFormat/>
    <w:rsid w:val="004B3429"/>
    <w:rPr>
      <w:i/>
      <w:iCs/>
      <w:color w:val="404040" w:themeColor="text1" w:themeTint="BF"/>
    </w:rPr>
  </w:style>
  <w:style w:type="character" w:customStyle="1" w:styleId="Heading1Char">
    <w:name w:val="Heading 1 Char"/>
    <w:basedOn w:val="DefaultParagraphFont"/>
    <w:link w:val="Heading1"/>
    <w:rsid w:val="00356B26"/>
    <w:rPr>
      <w:rFonts w:ascii="Century Gothic" w:hAnsi="Century Gothic" w:cs="Arial"/>
      <w:b/>
      <w:bCs/>
      <w:u w:val="single"/>
      <w:lang w:eastAsia="en-GB"/>
    </w:rPr>
  </w:style>
  <w:style w:type="character" w:customStyle="1" w:styleId="Heading3Char">
    <w:name w:val="Heading 3 Char"/>
    <w:basedOn w:val="DefaultParagraphFont"/>
    <w:link w:val="Heading3"/>
    <w:semiHidden/>
    <w:rsid w:val="00EE5AEF"/>
    <w:rPr>
      <w:rFonts w:asciiTheme="majorHAnsi" w:eastAsiaTheme="majorEastAsia" w:hAnsiTheme="majorHAnsi" w:cstheme="majorBidi"/>
      <w:color w:val="1F3763" w:themeColor="accent1" w:themeShade="7F"/>
      <w:sz w:val="24"/>
      <w:szCs w:val="24"/>
      <w:lang w:eastAsia="en-GB"/>
    </w:rPr>
  </w:style>
  <w:style w:type="paragraph" w:customStyle="1" w:styleId="k3ksmc">
    <w:name w:val="k3ksmc"/>
    <w:basedOn w:val="Normal"/>
    <w:rsid w:val="00914EE3"/>
    <w:pPr>
      <w:spacing w:before="100" w:beforeAutospacing="1" w:after="100" w:afterAutospacing="1"/>
    </w:pPr>
  </w:style>
  <w:style w:type="character" w:styleId="Strong">
    <w:name w:val="Strong"/>
    <w:basedOn w:val="DefaultParagraphFont"/>
    <w:uiPriority w:val="22"/>
    <w:qFormat/>
    <w:rsid w:val="00914EE3"/>
    <w:rPr>
      <w:b/>
      <w:bCs/>
    </w:rPr>
  </w:style>
  <w:style w:type="character" w:customStyle="1" w:styleId="uv3um">
    <w:name w:val="uv3um"/>
    <w:basedOn w:val="DefaultParagraphFont"/>
    <w:rsid w:val="00914EE3"/>
  </w:style>
  <w:style w:type="paragraph" w:customStyle="1" w:styleId="xmsolistparagraph">
    <w:name w:val="x_msolistparagraph"/>
    <w:basedOn w:val="Normal"/>
    <w:rsid w:val="00A12585"/>
    <w:pPr>
      <w:spacing w:before="100" w:beforeAutospacing="1" w:after="100" w:afterAutospacing="1"/>
    </w:pPr>
  </w:style>
  <w:style w:type="paragraph" w:styleId="Subtitle">
    <w:name w:val="Subtitle"/>
    <w:basedOn w:val="Normal"/>
    <w:next w:val="Normal"/>
    <w:link w:val="SubtitleChar"/>
    <w:qFormat/>
    <w:rsid w:val="000608C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0608CE"/>
    <w:rPr>
      <w:rFonts w:asciiTheme="minorHAnsi" w:eastAsiaTheme="minorEastAsia" w:hAnsiTheme="minorHAnsi" w:cstheme="minorBidi"/>
      <w:color w:val="5A5A5A" w:themeColor="text1" w:themeTint="A5"/>
      <w:spacing w:val="15"/>
      <w:sz w:val="22"/>
      <w:szCs w:val="22"/>
      <w:lang w:eastAsia="en-GB"/>
    </w:rPr>
  </w:style>
  <w:style w:type="paragraph" w:styleId="Title">
    <w:name w:val="Title"/>
    <w:basedOn w:val="Normal"/>
    <w:next w:val="Normal"/>
    <w:link w:val="TitleChar"/>
    <w:qFormat/>
    <w:rsid w:val="000608C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608CE"/>
    <w:rPr>
      <w:rFonts w:asciiTheme="majorHAnsi" w:eastAsiaTheme="majorEastAsia" w:hAnsiTheme="majorHAnsi" w:cstheme="majorBidi"/>
      <w:spacing w:val="-10"/>
      <w:kern w:val="28"/>
      <w:sz w:val="56"/>
      <w:szCs w:val="56"/>
      <w:lang w:eastAsia="en-GB"/>
    </w:rPr>
  </w:style>
  <w:style w:type="paragraph" w:customStyle="1" w:styleId="paragraph">
    <w:name w:val="paragraph"/>
    <w:basedOn w:val="Normal"/>
    <w:rsid w:val="00127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17083">
      <w:bodyDiv w:val="1"/>
      <w:marLeft w:val="0"/>
      <w:marRight w:val="0"/>
      <w:marTop w:val="0"/>
      <w:marBottom w:val="0"/>
      <w:divBdr>
        <w:top w:val="none" w:sz="0" w:space="0" w:color="auto"/>
        <w:left w:val="none" w:sz="0" w:space="0" w:color="auto"/>
        <w:bottom w:val="none" w:sz="0" w:space="0" w:color="auto"/>
        <w:right w:val="none" w:sz="0" w:space="0" w:color="auto"/>
      </w:divBdr>
      <w:divsChild>
        <w:div w:id="1613198290">
          <w:marLeft w:val="0"/>
          <w:marRight w:val="0"/>
          <w:marTop w:val="0"/>
          <w:marBottom w:val="0"/>
          <w:divBdr>
            <w:top w:val="none" w:sz="0" w:space="0" w:color="auto"/>
            <w:left w:val="none" w:sz="0" w:space="0" w:color="auto"/>
            <w:bottom w:val="none" w:sz="0" w:space="0" w:color="auto"/>
            <w:right w:val="none" w:sz="0" w:space="0" w:color="auto"/>
          </w:divBdr>
        </w:div>
        <w:div w:id="1533690509">
          <w:marLeft w:val="0"/>
          <w:marRight w:val="0"/>
          <w:marTop w:val="0"/>
          <w:marBottom w:val="0"/>
          <w:divBdr>
            <w:top w:val="none" w:sz="0" w:space="0" w:color="auto"/>
            <w:left w:val="none" w:sz="0" w:space="0" w:color="auto"/>
            <w:bottom w:val="none" w:sz="0" w:space="0" w:color="auto"/>
            <w:right w:val="none" w:sz="0" w:space="0" w:color="auto"/>
          </w:divBdr>
        </w:div>
        <w:div w:id="1013845582">
          <w:marLeft w:val="0"/>
          <w:marRight w:val="0"/>
          <w:marTop w:val="0"/>
          <w:marBottom w:val="0"/>
          <w:divBdr>
            <w:top w:val="none" w:sz="0" w:space="0" w:color="auto"/>
            <w:left w:val="none" w:sz="0" w:space="0" w:color="auto"/>
            <w:bottom w:val="none" w:sz="0" w:space="0" w:color="auto"/>
            <w:right w:val="none" w:sz="0" w:space="0" w:color="auto"/>
          </w:divBdr>
        </w:div>
        <w:div w:id="35084648">
          <w:marLeft w:val="0"/>
          <w:marRight w:val="0"/>
          <w:marTop w:val="0"/>
          <w:marBottom w:val="0"/>
          <w:divBdr>
            <w:top w:val="none" w:sz="0" w:space="0" w:color="auto"/>
            <w:left w:val="none" w:sz="0" w:space="0" w:color="auto"/>
            <w:bottom w:val="none" w:sz="0" w:space="0" w:color="auto"/>
            <w:right w:val="none" w:sz="0" w:space="0" w:color="auto"/>
          </w:divBdr>
          <w:divsChild>
            <w:div w:id="1390228888">
              <w:marLeft w:val="0"/>
              <w:marRight w:val="0"/>
              <w:marTop w:val="0"/>
              <w:marBottom w:val="0"/>
              <w:divBdr>
                <w:top w:val="none" w:sz="0" w:space="0" w:color="auto"/>
                <w:left w:val="none" w:sz="0" w:space="0" w:color="auto"/>
                <w:bottom w:val="none" w:sz="0" w:space="0" w:color="auto"/>
                <w:right w:val="none" w:sz="0" w:space="0" w:color="auto"/>
              </w:divBdr>
            </w:div>
            <w:div w:id="255333211">
              <w:marLeft w:val="0"/>
              <w:marRight w:val="0"/>
              <w:marTop w:val="0"/>
              <w:marBottom w:val="0"/>
              <w:divBdr>
                <w:top w:val="none" w:sz="0" w:space="0" w:color="auto"/>
                <w:left w:val="none" w:sz="0" w:space="0" w:color="auto"/>
                <w:bottom w:val="none" w:sz="0" w:space="0" w:color="auto"/>
                <w:right w:val="none" w:sz="0" w:space="0" w:color="auto"/>
              </w:divBdr>
            </w:div>
            <w:div w:id="16497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88349">
      <w:bodyDiv w:val="1"/>
      <w:marLeft w:val="0"/>
      <w:marRight w:val="0"/>
      <w:marTop w:val="0"/>
      <w:marBottom w:val="0"/>
      <w:divBdr>
        <w:top w:val="none" w:sz="0" w:space="0" w:color="auto"/>
        <w:left w:val="none" w:sz="0" w:space="0" w:color="auto"/>
        <w:bottom w:val="none" w:sz="0" w:space="0" w:color="auto"/>
        <w:right w:val="none" w:sz="0" w:space="0" w:color="auto"/>
      </w:divBdr>
    </w:div>
    <w:div w:id="429858865">
      <w:bodyDiv w:val="1"/>
      <w:marLeft w:val="0"/>
      <w:marRight w:val="0"/>
      <w:marTop w:val="0"/>
      <w:marBottom w:val="0"/>
      <w:divBdr>
        <w:top w:val="none" w:sz="0" w:space="0" w:color="auto"/>
        <w:left w:val="none" w:sz="0" w:space="0" w:color="auto"/>
        <w:bottom w:val="none" w:sz="0" w:space="0" w:color="auto"/>
        <w:right w:val="none" w:sz="0" w:space="0" w:color="auto"/>
      </w:divBdr>
      <w:divsChild>
        <w:div w:id="1490291969">
          <w:marLeft w:val="0"/>
          <w:marRight w:val="0"/>
          <w:marTop w:val="0"/>
          <w:marBottom w:val="0"/>
          <w:divBdr>
            <w:top w:val="none" w:sz="0" w:space="0" w:color="auto"/>
            <w:left w:val="none" w:sz="0" w:space="0" w:color="auto"/>
            <w:bottom w:val="none" w:sz="0" w:space="0" w:color="auto"/>
            <w:right w:val="none" w:sz="0" w:space="0" w:color="auto"/>
          </w:divBdr>
        </w:div>
        <w:div w:id="1583224801">
          <w:marLeft w:val="0"/>
          <w:marRight w:val="0"/>
          <w:marTop w:val="0"/>
          <w:marBottom w:val="0"/>
          <w:divBdr>
            <w:top w:val="none" w:sz="0" w:space="0" w:color="auto"/>
            <w:left w:val="none" w:sz="0" w:space="0" w:color="auto"/>
            <w:bottom w:val="none" w:sz="0" w:space="0" w:color="auto"/>
            <w:right w:val="none" w:sz="0" w:space="0" w:color="auto"/>
          </w:divBdr>
        </w:div>
        <w:div w:id="1664510702">
          <w:marLeft w:val="0"/>
          <w:marRight w:val="0"/>
          <w:marTop w:val="0"/>
          <w:marBottom w:val="0"/>
          <w:divBdr>
            <w:top w:val="none" w:sz="0" w:space="0" w:color="auto"/>
            <w:left w:val="none" w:sz="0" w:space="0" w:color="auto"/>
            <w:bottom w:val="none" w:sz="0" w:space="0" w:color="auto"/>
            <w:right w:val="none" w:sz="0" w:space="0" w:color="auto"/>
          </w:divBdr>
        </w:div>
      </w:divsChild>
    </w:div>
    <w:div w:id="431978734">
      <w:bodyDiv w:val="1"/>
      <w:marLeft w:val="0"/>
      <w:marRight w:val="0"/>
      <w:marTop w:val="0"/>
      <w:marBottom w:val="0"/>
      <w:divBdr>
        <w:top w:val="none" w:sz="0" w:space="0" w:color="auto"/>
        <w:left w:val="none" w:sz="0" w:space="0" w:color="auto"/>
        <w:bottom w:val="none" w:sz="0" w:space="0" w:color="auto"/>
        <w:right w:val="none" w:sz="0" w:space="0" w:color="auto"/>
      </w:divBdr>
    </w:div>
    <w:div w:id="502359922">
      <w:bodyDiv w:val="1"/>
      <w:marLeft w:val="0"/>
      <w:marRight w:val="0"/>
      <w:marTop w:val="0"/>
      <w:marBottom w:val="0"/>
      <w:divBdr>
        <w:top w:val="none" w:sz="0" w:space="0" w:color="auto"/>
        <w:left w:val="none" w:sz="0" w:space="0" w:color="auto"/>
        <w:bottom w:val="none" w:sz="0" w:space="0" w:color="auto"/>
        <w:right w:val="none" w:sz="0" w:space="0" w:color="auto"/>
      </w:divBdr>
    </w:div>
    <w:div w:id="514341991">
      <w:bodyDiv w:val="1"/>
      <w:marLeft w:val="0"/>
      <w:marRight w:val="0"/>
      <w:marTop w:val="0"/>
      <w:marBottom w:val="0"/>
      <w:divBdr>
        <w:top w:val="none" w:sz="0" w:space="0" w:color="auto"/>
        <w:left w:val="none" w:sz="0" w:space="0" w:color="auto"/>
        <w:bottom w:val="none" w:sz="0" w:space="0" w:color="auto"/>
        <w:right w:val="none" w:sz="0" w:space="0" w:color="auto"/>
      </w:divBdr>
    </w:div>
    <w:div w:id="654341450">
      <w:bodyDiv w:val="1"/>
      <w:marLeft w:val="0"/>
      <w:marRight w:val="0"/>
      <w:marTop w:val="0"/>
      <w:marBottom w:val="0"/>
      <w:divBdr>
        <w:top w:val="none" w:sz="0" w:space="0" w:color="auto"/>
        <w:left w:val="none" w:sz="0" w:space="0" w:color="auto"/>
        <w:bottom w:val="none" w:sz="0" w:space="0" w:color="auto"/>
        <w:right w:val="none" w:sz="0" w:space="0" w:color="auto"/>
      </w:divBdr>
      <w:divsChild>
        <w:div w:id="1169829302">
          <w:marLeft w:val="0"/>
          <w:marRight w:val="0"/>
          <w:marTop w:val="240"/>
          <w:marBottom w:val="240"/>
          <w:divBdr>
            <w:top w:val="none" w:sz="0" w:space="0" w:color="auto"/>
            <w:left w:val="none" w:sz="0" w:space="0" w:color="auto"/>
            <w:bottom w:val="none" w:sz="0" w:space="0" w:color="auto"/>
            <w:right w:val="none" w:sz="0" w:space="0" w:color="auto"/>
          </w:divBdr>
        </w:div>
        <w:div w:id="1046758693">
          <w:marLeft w:val="0"/>
          <w:marRight w:val="0"/>
          <w:marTop w:val="240"/>
          <w:marBottom w:val="240"/>
          <w:divBdr>
            <w:top w:val="none" w:sz="0" w:space="0" w:color="auto"/>
            <w:left w:val="none" w:sz="0" w:space="0" w:color="auto"/>
            <w:bottom w:val="none" w:sz="0" w:space="0" w:color="auto"/>
            <w:right w:val="none" w:sz="0" w:space="0" w:color="auto"/>
          </w:divBdr>
        </w:div>
        <w:div w:id="1267424437">
          <w:marLeft w:val="0"/>
          <w:marRight w:val="0"/>
          <w:marTop w:val="240"/>
          <w:marBottom w:val="240"/>
          <w:divBdr>
            <w:top w:val="none" w:sz="0" w:space="0" w:color="auto"/>
            <w:left w:val="none" w:sz="0" w:space="0" w:color="auto"/>
            <w:bottom w:val="none" w:sz="0" w:space="0" w:color="auto"/>
            <w:right w:val="none" w:sz="0" w:space="0" w:color="auto"/>
          </w:divBdr>
        </w:div>
        <w:div w:id="813257234">
          <w:marLeft w:val="0"/>
          <w:marRight w:val="0"/>
          <w:marTop w:val="240"/>
          <w:marBottom w:val="240"/>
          <w:divBdr>
            <w:top w:val="none" w:sz="0" w:space="0" w:color="auto"/>
            <w:left w:val="none" w:sz="0" w:space="0" w:color="auto"/>
            <w:bottom w:val="none" w:sz="0" w:space="0" w:color="auto"/>
            <w:right w:val="none" w:sz="0" w:space="0" w:color="auto"/>
          </w:divBdr>
        </w:div>
        <w:div w:id="464588650">
          <w:marLeft w:val="0"/>
          <w:marRight w:val="0"/>
          <w:marTop w:val="0"/>
          <w:marBottom w:val="0"/>
          <w:divBdr>
            <w:top w:val="none" w:sz="0" w:space="0" w:color="auto"/>
            <w:left w:val="none" w:sz="0" w:space="0" w:color="auto"/>
            <w:bottom w:val="none" w:sz="0" w:space="0" w:color="auto"/>
            <w:right w:val="none" w:sz="0" w:space="0" w:color="auto"/>
          </w:divBdr>
        </w:div>
        <w:div w:id="1493332627">
          <w:marLeft w:val="0"/>
          <w:marRight w:val="0"/>
          <w:marTop w:val="240"/>
          <w:marBottom w:val="240"/>
          <w:divBdr>
            <w:top w:val="none" w:sz="0" w:space="0" w:color="auto"/>
            <w:left w:val="none" w:sz="0" w:space="0" w:color="auto"/>
            <w:bottom w:val="none" w:sz="0" w:space="0" w:color="auto"/>
            <w:right w:val="none" w:sz="0" w:space="0" w:color="auto"/>
          </w:divBdr>
        </w:div>
        <w:div w:id="303395838">
          <w:marLeft w:val="0"/>
          <w:marRight w:val="0"/>
          <w:marTop w:val="240"/>
          <w:marBottom w:val="240"/>
          <w:divBdr>
            <w:top w:val="none" w:sz="0" w:space="0" w:color="auto"/>
            <w:left w:val="none" w:sz="0" w:space="0" w:color="auto"/>
            <w:bottom w:val="none" w:sz="0" w:space="0" w:color="auto"/>
            <w:right w:val="none" w:sz="0" w:space="0" w:color="auto"/>
          </w:divBdr>
        </w:div>
        <w:div w:id="314457066">
          <w:marLeft w:val="0"/>
          <w:marRight w:val="0"/>
          <w:marTop w:val="240"/>
          <w:marBottom w:val="240"/>
          <w:divBdr>
            <w:top w:val="none" w:sz="0" w:space="0" w:color="auto"/>
            <w:left w:val="none" w:sz="0" w:space="0" w:color="auto"/>
            <w:bottom w:val="none" w:sz="0" w:space="0" w:color="auto"/>
            <w:right w:val="none" w:sz="0" w:space="0" w:color="auto"/>
          </w:divBdr>
        </w:div>
        <w:div w:id="203105706">
          <w:marLeft w:val="0"/>
          <w:marRight w:val="0"/>
          <w:marTop w:val="240"/>
          <w:marBottom w:val="240"/>
          <w:divBdr>
            <w:top w:val="none" w:sz="0" w:space="0" w:color="auto"/>
            <w:left w:val="none" w:sz="0" w:space="0" w:color="auto"/>
            <w:bottom w:val="none" w:sz="0" w:space="0" w:color="auto"/>
            <w:right w:val="none" w:sz="0" w:space="0" w:color="auto"/>
          </w:divBdr>
        </w:div>
        <w:div w:id="278921792">
          <w:marLeft w:val="0"/>
          <w:marRight w:val="0"/>
          <w:marTop w:val="240"/>
          <w:marBottom w:val="240"/>
          <w:divBdr>
            <w:top w:val="none" w:sz="0" w:space="0" w:color="auto"/>
            <w:left w:val="none" w:sz="0" w:space="0" w:color="auto"/>
            <w:bottom w:val="none" w:sz="0" w:space="0" w:color="auto"/>
            <w:right w:val="none" w:sz="0" w:space="0" w:color="auto"/>
          </w:divBdr>
        </w:div>
        <w:div w:id="1751806915">
          <w:marLeft w:val="0"/>
          <w:marRight w:val="0"/>
          <w:marTop w:val="240"/>
          <w:marBottom w:val="240"/>
          <w:divBdr>
            <w:top w:val="none" w:sz="0" w:space="0" w:color="auto"/>
            <w:left w:val="none" w:sz="0" w:space="0" w:color="auto"/>
            <w:bottom w:val="none" w:sz="0" w:space="0" w:color="auto"/>
            <w:right w:val="none" w:sz="0" w:space="0" w:color="auto"/>
          </w:divBdr>
        </w:div>
        <w:div w:id="788663552">
          <w:marLeft w:val="0"/>
          <w:marRight w:val="0"/>
          <w:marTop w:val="0"/>
          <w:marBottom w:val="0"/>
          <w:divBdr>
            <w:top w:val="none" w:sz="0" w:space="0" w:color="auto"/>
            <w:left w:val="none" w:sz="0" w:space="0" w:color="auto"/>
            <w:bottom w:val="none" w:sz="0" w:space="0" w:color="auto"/>
            <w:right w:val="none" w:sz="0" w:space="0" w:color="auto"/>
          </w:divBdr>
        </w:div>
        <w:div w:id="570849379">
          <w:marLeft w:val="0"/>
          <w:marRight w:val="0"/>
          <w:marTop w:val="240"/>
          <w:marBottom w:val="240"/>
          <w:divBdr>
            <w:top w:val="none" w:sz="0" w:space="0" w:color="auto"/>
            <w:left w:val="none" w:sz="0" w:space="0" w:color="auto"/>
            <w:bottom w:val="none" w:sz="0" w:space="0" w:color="auto"/>
            <w:right w:val="none" w:sz="0" w:space="0" w:color="auto"/>
          </w:divBdr>
        </w:div>
        <w:div w:id="752121309">
          <w:marLeft w:val="0"/>
          <w:marRight w:val="0"/>
          <w:marTop w:val="240"/>
          <w:marBottom w:val="240"/>
          <w:divBdr>
            <w:top w:val="none" w:sz="0" w:space="0" w:color="auto"/>
            <w:left w:val="none" w:sz="0" w:space="0" w:color="auto"/>
            <w:bottom w:val="none" w:sz="0" w:space="0" w:color="auto"/>
            <w:right w:val="none" w:sz="0" w:space="0" w:color="auto"/>
          </w:divBdr>
        </w:div>
        <w:div w:id="1398744432">
          <w:marLeft w:val="0"/>
          <w:marRight w:val="0"/>
          <w:marTop w:val="240"/>
          <w:marBottom w:val="240"/>
          <w:divBdr>
            <w:top w:val="none" w:sz="0" w:space="0" w:color="auto"/>
            <w:left w:val="none" w:sz="0" w:space="0" w:color="auto"/>
            <w:bottom w:val="none" w:sz="0" w:space="0" w:color="auto"/>
            <w:right w:val="none" w:sz="0" w:space="0" w:color="auto"/>
          </w:divBdr>
        </w:div>
        <w:div w:id="1154907270">
          <w:marLeft w:val="0"/>
          <w:marRight w:val="0"/>
          <w:marTop w:val="240"/>
          <w:marBottom w:val="240"/>
          <w:divBdr>
            <w:top w:val="none" w:sz="0" w:space="0" w:color="auto"/>
            <w:left w:val="none" w:sz="0" w:space="0" w:color="auto"/>
            <w:bottom w:val="none" w:sz="0" w:space="0" w:color="auto"/>
            <w:right w:val="none" w:sz="0" w:space="0" w:color="auto"/>
          </w:divBdr>
        </w:div>
        <w:div w:id="1013146391">
          <w:marLeft w:val="0"/>
          <w:marRight w:val="0"/>
          <w:marTop w:val="240"/>
          <w:marBottom w:val="240"/>
          <w:divBdr>
            <w:top w:val="none" w:sz="0" w:space="0" w:color="auto"/>
            <w:left w:val="none" w:sz="0" w:space="0" w:color="auto"/>
            <w:bottom w:val="none" w:sz="0" w:space="0" w:color="auto"/>
            <w:right w:val="none" w:sz="0" w:space="0" w:color="auto"/>
          </w:divBdr>
        </w:div>
        <w:div w:id="2097556029">
          <w:marLeft w:val="0"/>
          <w:marRight w:val="0"/>
          <w:marTop w:val="240"/>
          <w:marBottom w:val="240"/>
          <w:divBdr>
            <w:top w:val="none" w:sz="0" w:space="0" w:color="auto"/>
            <w:left w:val="none" w:sz="0" w:space="0" w:color="auto"/>
            <w:bottom w:val="none" w:sz="0" w:space="0" w:color="auto"/>
            <w:right w:val="none" w:sz="0" w:space="0" w:color="auto"/>
          </w:divBdr>
        </w:div>
        <w:div w:id="1839074070">
          <w:marLeft w:val="0"/>
          <w:marRight w:val="0"/>
          <w:marTop w:val="0"/>
          <w:marBottom w:val="0"/>
          <w:divBdr>
            <w:top w:val="none" w:sz="0" w:space="0" w:color="auto"/>
            <w:left w:val="none" w:sz="0" w:space="0" w:color="auto"/>
            <w:bottom w:val="none" w:sz="0" w:space="0" w:color="auto"/>
            <w:right w:val="none" w:sz="0" w:space="0" w:color="auto"/>
          </w:divBdr>
        </w:div>
        <w:div w:id="1443064777">
          <w:marLeft w:val="0"/>
          <w:marRight w:val="0"/>
          <w:marTop w:val="0"/>
          <w:marBottom w:val="0"/>
          <w:divBdr>
            <w:top w:val="none" w:sz="0" w:space="0" w:color="auto"/>
            <w:left w:val="none" w:sz="0" w:space="0" w:color="auto"/>
            <w:bottom w:val="none" w:sz="0" w:space="0" w:color="auto"/>
            <w:right w:val="none" w:sz="0" w:space="0" w:color="auto"/>
          </w:divBdr>
        </w:div>
        <w:div w:id="540871478">
          <w:marLeft w:val="0"/>
          <w:marRight w:val="0"/>
          <w:marTop w:val="0"/>
          <w:marBottom w:val="0"/>
          <w:divBdr>
            <w:top w:val="none" w:sz="0" w:space="0" w:color="auto"/>
            <w:left w:val="none" w:sz="0" w:space="0" w:color="auto"/>
            <w:bottom w:val="none" w:sz="0" w:space="0" w:color="auto"/>
            <w:right w:val="none" w:sz="0" w:space="0" w:color="auto"/>
          </w:divBdr>
          <w:divsChild>
            <w:div w:id="854268571">
              <w:marLeft w:val="0"/>
              <w:marRight w:val="0"/>
              <w:marTop w:val="0"/>
              <w:marBottom w:val="0"/>
              <w:divBdr>
                <w:top w:val="none" w:sz="0" w:space="0" w:color="auto"/>
                <w:left w:val="none" w:sz="0" w:space="0" w:color="auto"/>
                <w:bottom w:val="none" w:sz="0" w:space="0" w:color="auto"/>
                <w:right w:val="none" w:sz="0" w:space="0" w:color="auto"/>
              </w:divBdr>
            </w:div>
            <w:div w:id="1257786111">
              <w:marLeft w:val="0"/>
              <w:marRight w:val="0"/>
              <w:marTop w:val="0"/>
              <w:marBottom w:val="0"/>
              <w:divBdr>
                <w:top w:val="none" w:sz="0" w:space="0" w:color="auto"/>
                <w:left w:val="none" w:sz="0" w:space="0" w:color="auto"/>
                <w:bottom w:val="none" w:sz="0" w:space="0" w:color="auto"/>
                <w:right w:val="none" w:sz="0" w:space="0" w:color="auto"/>
              </w:divBdr>
            </w:div>
            <w:div w:id="902645669">
              <w:marLeft w:val="0"/>
              <w:marRight w:val="0"/>
              <w:marTop w:val="0"/>
              <w:marBottom w:val="0"/>
              <w:divBdr>
                <w:top w:val="none" w:sz="0" w:space="0" w:color="auto"/>
                <w:left w:val="none" w:sz="0" w:space="0" w:color="auto"/>
                <w:bottom w:val="none" w:sz="0" w:space="0" w:color="auto"/>
                <w:right w:val="none" w:sz="0" w:space="0" w:color="auto"/>
              </w:divBdr>
            </w:div>
            <w:div w:id="648945955">
              <w:marLeft w:val="0"/>
              <w:marRight w:val="0"/>
              <w:marTop w:val="0"/>
              <w:marBottom w:val="0"/>
              <w:divBdr>
                <w:top w:val="none" w:sz="0" w:space="0" w:color="auto"/>
                <w:left w:val="none" w:sz="0" w:space="0" w:color="auto"/>
                <w:bottom w:val="none" w:sz="0" w:space="0" w:color="auto"/>
                <w:right w:val="none" w:sz="0" w:space="0" w:color="auto"/>
              </w:divBdr>
            </w:div>
            <w:div w:id="1085566890">
              <w:marLeft w:val="0"/>
              <w:marRight w:val="0"/>
              <w:marTop w:val="0"/>
              <w:marBottom w:val="0"/>
              <w:divBdr>
                <w:top w:val="none" w:sz="0" w:space="0" w:color="auto"/>
                <w:left w:val="none" w:sz="0" w:space="0" w:color="auto"/>
                <w:bottom w:val="none" w:sz="0" w:space="0" w:color="auto"/>
                <w:right w:val="none" w:sz="0" w:space="0" w:color="auto"/>
              </w:divBdr>
            </w:div>
            <w:div w:id="169950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29355">
      <w:bodyDiv w:val="1"/>
      <w:marLeft w:val="0"/>
      <w:marRight w:val="0"/>
      <w:marTop w:val="0"/>
      <w:marBottom w:val="0"/>
      <w:divBdr>
        <w:top w:val="none" w:sz="0" w:space="0" w:color="auto"/>
        <w:left w:val="none" w:sz="0" w:space="0" w:color="auto"/>
        <w:bottom w:val="none" w:sz="0" w:space="0" w:color="auto"/>
        <w:right w:val="none" w:sz="0" w:space="0" w:color="auto"/>
      </w:divBdr>
      <w:divsChild>
        <w:div w:id="1462073763">
          <w:marLeft w:val="0"/>
          <w:marRight w:val="0"/>
          <w:marTop w:val="0"/>
          <w:marBottom w:val="0"/>
          <w:divBdr>
            <w:top w:val="none" w:sz="0" w:space="0" w:color="auto"/>
            <w:left w:val="none" w:sz="0" w:space="0" w:color="auto"/>
            <w:bottom w:val="none" w:sz="0" w:space="0" w:color="auto"/>
            <w:right w:val="none" w:sz="0" w:space="0" w:color="auto"/>
          </w:divBdr>
        </w:div>
        <w:div w:id="241181140">
          <w:marLeft w:val="0"/>
          <w:marRight w:val="0"/>
          <w:marTop w:val="0"/>
          <w:marBottom w:val="0"/>
          <w:divBdr>
            <w:top w:val="none" w:sz="0" w:space="0" w:color="auto"/>
            <w:left w:val="none" w:sz="0" w:space="0" w:color="auto"/>
            <w:bottom w:val="none" w:sz="0" w:space="0" w:color="auto"/>
            <w:right w:val="none" w:sz="0" w:space="0" w:color="auto"/>
          </w:divBdr>
        </w:div>
        <w:div w:id="1563246778">
          <w:marLeft w:val="0"/>
          <w:marRight w:val="0"/>
          <w:marTop w:val="0"/>
          <w:marBottom w:val="0"/>
          <w:divBdr>
            <w:top w:val="none" w:sz="0" w:space="0" w:color="auto"/>
            <w:left w:val="none" w:sz="0" w:space="0" w:color="auto"/>
            <w:bottom w:val="none" w:sz="0" w:space="0" w:color="auto"/>
            <w:right w:val="none" w:sz="0" w:space="0" w:color="auto"/>
          </w:divBdr>
        </w:div>
      </w:divsChild>
    </w:div>
    <w:div w:id="715592180">
      <w:bodyDiv w:val="1"/>
      <w:marLeft w:val="0"/>
      <w:marRight w:val="0"/>
      <w:marTop w:val="0"/>
      <w:marBottom w:val="0"/>
      <w:divBdr>
        <w:top w:val="none" w:sz="0" w:space="0" w:color="auto"/>
        <w:left w:val="none" w:sz="0" w:space="0" w:color="auto"/>
        <w:bottom w:val="none" w:sz="0" w:space="0" w:color="auto"/>
        <w:right w:val="none" w:sz="0" w:space="0" w:color="auto"/>
      </w:divBdr>
      <w:divsChild>
        <w:div w:id="649019224">
          <w:marLeft w:val="0"/>
          <w:marRight w:val="0"/>
          <w:marTop w:val="0"/>
          <w:marBottom w:val="0"/>
          <w:divBdr>
            <w:top w:val="none" w:sz="0" w:space="0" w:color="auto"/>
            <w:left w:val="none" w:sz="0" w:space="0" w:color="auto"/>
            <w:bottom w:val="none" w:sz="0" w:space="0" w:color="auto"/>
            <w:right w:val="none" w:sz="0" w:space="0" w:color="auto"/>
          </w:divBdr>
        </w:div>
        <w:div w:id="914819746">
          <w:marLeft w:val="0"/>
          <w:marRight w:val="0"/>
          <w:marTop w:val="0"/>
          <w:marBottom w:val="0"/>
          <w:divBdr>
            <w:top w:val="none" w:sz="0" w:space="0" w:color="auto"/>
            <w:left w:val="none" w:sz="0" w:space="0" w:color="auto"/>
            <w:bottom w:val="none" w:sz="0" w:space="0" w:color="auto"/>
            <w:right w:val="none" w:sz="0" w:space="0" w:color="auto"/>
          </w:divBdr>
        </w:div>
        <w:div w:id="1814562805">
          <w:marLeft w:val="0"/>
          <w:marRight w:val="0"/>
          <w:marTop w:val="0"/>
          <w:marBottom w:val="0"/>
          <w:divBdr>
            <w:top w:val="none" w:sz="0" w:space="0" w:color="auto"/>
            <w:left w:val="none" w:sz="0" w:space="0" w:color="auto"/>
            <w:bottom w:val="none" w:sz="0" w:space="0" w:color="auto"/>
            <w:right w:val="none" w:sz="0" w:space="0" w:color="auto"/>
          </w:divBdr>
        </w:div>
        <w:div w:id="1189182525">
          <w:marLeft w:val="0"/>
          <w:marRight w:val="0"/>
          <w:marTop w:val="0"/>
          <w:marBottom w:val="0"/>
          <w:divBdr>
            <w:top w:val="none" w:sz="0" w:space="0" w:color="auto"/>
            <w:left w:val="none" w:sz="0" w:space="0" w:color="auto"/>
            <w:bottom w:val="none" w:sz="0" w:space="0" w:color="auto"/>
            <w:right w:val="none" w:sz="0" w:space="0" w:color="auto"/>
          </w:divBdr>
        </w:div>
        <w:div w:id="1849710544">
          <w:marLeft w:val="0"/>
          <w:marRight w:val="0"/>
          <w:marTop w:val="0"/>
          <w:marBottom w:val="0"/>
          <w:divBdr>
            <w:top w:val="none" w:sz="0" w:space="0" w:color="auto"/>
            <w:left w:val="none" w:sz="0" w:space="0" w:color="auto"/>
            <w:bottom w:val="none" w:sz="0" w:space="0" w:color="auto"/>
            <w:right w:val="none" w:sz="0" w:space="0" w:color="auto"/>
          </w:divBdr>
        </w:div>
        <w:div w:id="1990011830">
          <w:marLeft w:val="0"/>
          <w:marRight w:val="0"/>
          <w:marTop w:val="0"/>
          <w:marBottom w:val="0"/>
          <w:divBdr>
            <w:top w:val="none" w:sz="0" w:space="0" w:color="auto"/>
            <w:left w:val="none" w:sz="0" w:space="0" w:color="auto"/>
            <w:bottom w:val="none" w:sz="0" w:space="0" w:color="auto"/>
            <w:right w:val="none" w:sz="0" w:space="0" w:color="auto"/>
          </w:divBdr>
        </w:div>
        <w:div w:id="2117600528">
          <w:marLeft w:val="0"/>
          <w:marRight w:val="0"/>
          <w:marTop w:val="0"/>
          <w:marBottom w:val="0"/>
          <w:divBdr>
            <w:top w:val="none" w:sz="0" w:space="0" w:color="auto"/>
            <w:left w:val="none" w:sz="0" w:space="0" w:color="auto"/>
            <w:bottom w:val="none" w:sz="0" w:space="0" w:color="auto"/>
            <w:right w:val="none" w:sz="0" w:space="0" w:color="auto"/>
          </w:divBdr>
        </w:div>
        <w:div w:id="1386296272">
          <w:marLeft w:val="0"/>
          <w:marRight w:val="0"/>
          <w:marTop w:val="0"/>
          <w:marBottom w:val="0"/>
          <w:divBdr>
            <w:top w:val="none" w:sz="0" w:space="0" w:color="auto"/>
            <w:left w:val="none" w:sz="0" w:space="0" w:color="auto"/>
            <w:bottom w:val="none" w:sz="0" w:space="0" w:color="auto"/>
            <w:right w:val="none" w:sz="0" w:space="0" w:color="auto"/>
          </w:divBdr>
        </w:div>
        <w:div w:id="1997755656">
          <w:marLeft w:val="0"/>
          <w:marRight w:val="0"/>
          <w:marTop w:val="0"/>
          <w:marBottom w:val="0"/>
          <w:divBdr>
            <w:top w:val="none" w:sz="0" w:space="0" w:color="auto"/>
            <w:left w:val="none" w:sz="0" w:space="0" w:color="auto"/>
            <w:bottom w:val="none" w:sz="0" w:space="0" w:color="auto"/>
            <w:right w:val="none" w:sz="0" w:space="0" w:color="auto"/>
          </w:divBdr>
        </w:div>
        <w:div w:id="1129938879">
          <w:marLeft w:val="0"/>
          <w:marRight w:val="0"/>
          <w:marTop w:val="0"/>
          <w:marBottom w:val="0"/>
          <w:divBdr>
            <w:top w:val="none" w:sz="0" w:space="0" w:color="auto"/>
            <w:left w:val="none" w:sz="0" w:space="0" w:color="auto"/>
            <w:bottom w:val="none" w:sz="0" w:space="0" w:color="auto"/>
            <w:right w:val="none" w:sz="0" w:space="0" w:color="auto"/>
          </w:divBdr>
        </w:div>
        <w:div w:id="2002854890">
          <w:marLeft w:val="0"/>
          <w:marRight w:val="0"/>
          <w:marTop w:val="0"/>
          <w:marBottom w:val="0"/>
          <w:divBdr>
            <w:top w:val="none" w:sz="0" w:space="0" w:color="auto"/>
            <w:left w:val="none" w:sz="0" w:space="0" w:color="auto"/>
            <w:bottom w:val="none" w:sz="0" w:space="0" w:color="auto"/>
            <w:right w:val="none" w:sz="0" w:space="0" w:color="auto"/>
          </w:divBdr>
        </w:div>
        <w:div w:id="1784615690">
          <w:marLeft w:val="0"/>
          <w:marRight w:val="0"/>
          <w:marTop w:val="0"/>
          <w:marBottom w:val="0"/>
          <w:divBdr>
            <w:top w:val="none" w:sz="0" w:space="0" w:color="auto"/>
            <w:left w:val="none" w:sz="0" w:space="0" w:color="auto"/>
            <w:bottom w:val="none" w:sz="0" w:space="0" w:color="auto"/>
            <w:right w:val="none" w:sz="0" w:space="0" w:color="auto"/>
          </w:divBdr>
        </w:div>
        <w:div w:id="4937857">
          <w:marLeft w:val="0"/>
          <w:marRight w:val="0"/>
          <w:marTop w:val="0"/>
          <w:marBottom w:val="0"/>
          <w:divBdr>
            <w:top w:val="none" w:sz="0" w:space="0" w:color="auto"/>
            <w:left w:val="none" w:sz="0" w:space="0" w:color="auto"/>
            <w:bottom w:val="none" w:sz="0" w:space="0" w:color="auto"/>
            <w:right w:val="none" w:sz="0" w:space="0" w:color="auto"/>
          </w:divBdr>
        </w:div>
        <w:div w:id="1619750869">
          <w:marLeft w:val="0"/>
          <w:marRight w:val="0"/>
          <w:marTop w:val="0"/>
          <w:marBottom w:val="0"/>
          <w:divBdr>
            <w:top w:val="none" w:sz="0" w:space="0" w:color="auto"/>
            <w:left w:val="none" w:sz="0" w:space="0" w:color="auto"/>
            <w:bottom w:val="none" w:sz="0" w:space="0" w:color="auto"/>
            <w:right w:val="none" w:sz="0" w:space="0" w:color="auto"/>
          </w:divBdr>
        </w:div>
        <w:div w:id="1305504592">
          <w:marLeft w:val="0"/>
          <w:marRight w:val="0"/>
          <w:marTop w:val="0"/>
          <w:marBottom w:val="0"/>
          <w:divBdr>
            <w:top w:val="none" w:sz="0" w:space="0" w:color="auto"/>
            <w:left w:val="none" w:sz="0" w:space="0" w:color="auto"/>
            <w:bottom w:val="none" w:sz="0" w:space="0" w:color="auto"/>
            <w:right w:val="none" w:sz="0" w:space="0" w:color="auto"/>
          </w:divBdr>
        </w:div>
        <w:div w:id="1941718326">
          <w:marLeft w:val="0"/>
          <w:marRight w:val="0"/>
          <w:marTop w:val="0"/>
          <w:marBottom w:val="0"/>
          <w:divBdr>
            <w:top w:val="none" w:sz="0" w:space="0" w:color="auto"/>
            <w:left w:val="none" w:sz="0" w:space="0" w:color="auto"/>
            <w:bottom w:val="none" w:sz="0" w:space="0" w:color="auto"/>
            <w:right w:val="none" w:sz="0" w:space="0" w:color="auto"/>
          </w:divBdr>
        </w:div>
        <w:div w:id="897665459">
          <w:marLeft w:val="0"/>
          <w:marRight w:val="0"/>
          <w:marTop w:val="0"/>
          <w:marBottom w:val="0"/>
          <w:divBdr>
            <w:top w:val="none" w:sz="0" w:space="0" w:color="auto"/>
            <w:left w:val="none" w:sz="0" w:space="0" w:color="auto"/>
            <w:bottom w:val="none" w:sz="0" w:space="0" w:color="auto"/>
            <w:right w:val="none" w:sz="0" w:space="0" w:color="auto"/>
          </w:divBdr>
        </w:div>
        <w:div w:id="77140012">
          <w:marLeft w:val="0"/>
          <w:marRight w:val="0"/>
          <w:marTop w:val="0"/>
          <w:marBottom w:val="0"/>
          <w:divBdr>
            <w:top w:val="none" w:sz="0" w:space="0" w:color="auto"/>
            <w:left w:val="none" w:sz="0" w:space="0" w:color="auto"/>
            <w:bottom w:val="none" w:sz="0" w:space="0" w:color="auto"/>
            <w:right w:val="none" w:sz="0" w:space="0" w:color="auto"/>
          </w:divBdr>
        </w:div>
        <w:div w:id="931738094">
          <w:marLeft w:val="0"/>
          <w:marRight w:val="0"/>
          <w:marTop w:val="0"/>
          <w:marBottom w:val="0"/>
          <w:divBdr>
            <w:top w:val="none" w:sz="0" w:space="0" w:color="auto"/>
            <w:left w:val="none" w:sz="0" w:space="0" w:color="auto"/>
            <w:bottom w:val="none" w:sz="0" w:space="0" w:color="auto"/>
            <w:right w:val="none" w:sz="0" w:space="0" w:color="auto"/>
          </w:divBdr>
        </w:div>
        <w:div w:id="38937924">
          <w:marLeft w:val="0"/>
          <w:marRight w:val="0"/>
          <w:marTop w:val="0"/>
          <w:marBottom w:val="0"/>
          <w:divBdr>
            <w:top w:val="none" w:sz="0" w:space="0" w:color="auto"/>
            <w:left w:val="none" w:sz="0" w:space="0" w:color="auto"/>
            <w:bottom w:val="none" w:sz="0" w:space="0" w:color="auto"/>
            <w:right w:val="none" w:sz="0" w:space="0" w:color="auto"/>
          </w:divBdr>
        </w:div>
        <w:div w:id="664868978">
          <w:marLeft w:val="0"/>
          <w:marRight w:val="0"/>
          <w:marTop w:val="0"/>
          <w:marBottom w:val="0"/>
          <w:divBdr>
            <w:top w:val="none" w:sz="0" w:space="0" w:color="auto"/>
            <w:left w:val="none" w:sz="0" w:space="0" w:color="auto"/>
            <w:bottom w:val="none" w:sz="0" w:space="0" w:color="auto"/>
            <w:right w:val="none" w:sz="0" w:space="0" w:color="auto"/>
          </w:divBdr>
        </w:div>
        <w:div w:id="1279678602">
          <w:marLeft w:val="0"/>
          <w:marRight w:val="0"/>
          <w:marTop w:val="0"/>
          <w:marBottom w:val="0"/>
          <w:divBdr>
            <w:top w:val="none" w:sz="0" w:space="0" w:color="auto"/>
            <w:left w:val="none" w:sz="0" w:space="0" w:color="auto"/>
            <w:bottom w:val="none" w:sz="0" w:space="0" w:color="auto"/>
            <w:right w:val="none" w:sz="0" w:space="0" w:color="auto"/>
          </w:divBdr>
        </w:div>
        <w:div w:id="226693949">
          <w:marLeft w:val="0"/>
          <w:marRight w:val="0"/>
          <w:marTop w:val="0"/>
          <w:marBottom w:val="0"/>
          <w:divBdr>
            <w:top w:val="none" w:sz="0" w:space="0" w:color="auto"/>
            <w:left w:val="none" w:sz="0" w:space="0" w:color="auto"/>
            <w:bottom w:val="none" w:sz="0" w:space="0" w:color="auto"/>
            <w:right w:val="none" w:sz="0" w:space="0" w:color="auto"/>
          </w:divBdr>
        </w:div>
        <w:div w:id="735779252">
          <w:marLeft w:val="0"/>
          <w:marRight w:val="0"/>
          <w:marTop w:val="0"/>
          <w:marBottom w:val="0"/>
          <w:divBdr>
            <w:top w:val="none" w:sz="0" w:space="0" w:color="auto"/>
            <w:left w:val="none" w:sz="0" w:space="0" w:color="auto"/>
            <w:bottom w:val="none" w:sz="0" w:space="0" w:color="auto"/>
            <w:right w:val="none" w:sz="0" w:space="0" w:color="auto"/>
          </w:divBdr>
        </w:div>
        <w:div w:id="640889767">
          <w:marLeft w:val="0"/>
          <w:marRight w:val="0"/>
          <w:marTop w:val="0"/>
          <w:marBottom w:val="0"/>
          <w:divBdr>
            <w:top w:val="none" w:sz="0" w:space="0" w:color="auto"/>
            <w:left w:val="none" w:sz="0" w:space="0" w:color="auto"/>
            <w:bottom w:val="none" w:sz="0" w:space="0" w:color="auto"/>
            <w:right w:val="none" w:sz="0" w:space="0" w:color="auto"/>
          </w:divBdr>
        </w:div>
        <w:div w:id="828525145">
          <w:marLeft w:val="0"/>
          <w:marRight w:val="0"/>
          <w:marTop w:val="0"/>
          <w:marBottom w:val="0"/>
          <w:divBdr>
            <w:top w:val="none" w:sz="0" w:space="0" w:color="auto"/>
            <w:left w:val="none" w:sz="0" w:space="0" w:color="auto"/>
            <w:bottom w:val="none" w:sz="0" w:space="0" w:color="auto"/>
            <w:right w:val="none" w:sz="0" w:space="0" w:color="auto"/>
          </w:divBdr>
        </w:div>
        <w:div w:id="1344085593">
          <w:marLeft w:val="0"/>
          <w:marRight w:val="0"/>
          <w:marTop w:val="0"/>
          <w:marBottom w:val="0"/>
          <w:divBdr>
            <w:top w:val="none" w:sz="0" w:space="0" w:color="auto"/>
            <w:left w:val="none" w:sz="0" w:space="0" w:color="auto"/>
            <w:bottom w:val="none" w:sz="0" w:space="0" w:color="auto"/>
            <w:right w:val="none" w:sz="0" w:space="0" w:color="auto"/>
          </w:divBdr>
        </w:div>
        <w:div w:id="1338192757">
          <w:marLeft w:val="0"/>
          <w:marRight w:val="0"/>
          <w:marTop w:val="0"/>
          <w:marBottom w:val="0"/>
          <w:divBdr>
            <w:top w:val="none" w:sz="0" w:space="0" w:color="auto"/>
            <w:left w:val="none" w:sz="0" w:space="0" w:color="auto"/>
            <w:bottom w:val="none" w:sz="0" w:space="0" w:color="auto"/>
            <w:right w:val="none" w:sz="0" w:space="0" w:color="auto"/>
          </w:divBdr>
        </w:div>
        <w:div w:id="488449608">
          <w:marLeft w:val="0"/>
          <w:marRight w:val="0"/>
          <w:marTop w:val="0"/>
          <w:marBottom w:val="0"/>
          <w:divBdr>
            <w:top w:val="none" w:sz="0" w:space="0" w:color="auto"/>
            <w:left w:val="none" w:sz="0" w:space="0" w:color="auto"/>
            <w:bottom w:val="none" w:sz="0" w:space="0" w:color="auto"/>
            <w:right w:val="none" w:sz="0" w:space="0" w:color="auto"/>
          </w:divBdr>
        </w:div>
        <w:div w:id="1027566117">
          <w:marLeft w:val="0"/>
          <w:marRight w:val="0"/>
          <w:marTop w:val="0"/>
          <w:marBottom w:val="0"/>
          <w:divBdr>
            <w:top w:val="none" w:sz="0" w:space="0" w:color="auto"/>
            <w:left w:val="none" w:sz="0" w:space="0" w:color="auto"/>
            <w:bottom w:val="none" w:sz="0" w:space="0" w:color="auto"/>
            <w:right w:val="none" w:sz="0" w:space="0" w:color="auto"/>
          </w:divBdr>
        </w:div>
        <w:div w:id="1024287514">
          <w:marLeft w:val="0"/>
          <w:marRight w:val="0"/>
          <w:marTop w:val="0"/>
          <w:marBottom w:val="0"/>
          <w:divBdr>
            <w:top w:val="none" w:sz="0" w:space="0" w:color="auto"/>
            <w:left w:val="none" w:sz="0" w:space="0" w:color="auto"/>
            <w:bottom w:val="none" w:sz="0" w:space="0" w:color="auto"/>
            <w:right w:val="none" w:sz="0" w:space="0" w:color="auto"/>
          </w:divBdr>
        </w:div>
        <w:div w:id="230627955">
          <w:marLeft w:val="0"/>
          <w:marRight w:val="0"/>
          <w:marTop w:val="0"/>
          <w:marBottom w:val="0"/>
          <w:divBdr>
            <w:top w:val="none" w:sz="0" w:space="0" w:color="auto"/>
            <w:left w:val="none" w:sz="0" w:space="0" w:color="auto"/>
            <w:bottom w:val="none" w:sz="0" w:space="0" w:color="auto"/>
            <w:right w:val="none" w:sz="0" w:space="0" w:color="auto"/>
          </w:divBdr>
        </w:div>
      </w:divsChild>
    </w:div>
    <w:div w:id="731124567">
      <w:bodyDiv w:val="1"/>
      <w:marLeft w:val="0"/>
      <w:marRight w:val="0"/>
      <w:marTop w:val="0"/>
      <w:marBottom w:val="0"/>
      <w:divBdr>
        <w:top w:val="none" w:sz="0" w:space="0" w:color="auto"/>
        <w:left w:val="none" w:sz="0" w:space="0" w:color="auto"/>
        <w:bottom w:val="none" w:sz="0" w:space="0" w:color="auto"/>
        <w:right w:val="none" w:sz="0" w:space="0" w:color="auto"/>
      </w:divBdr>
    </w:div>
    <w:div w:id="759108546">
      <w:bodyDiv w:val="1"/>
      <w:marLeft w:val="0"/>
      <w:marRight w:val="0"/>
      <w:marTop w:val="0"/>
      <w:marBottom w:val="0"/>
      <w:divBdr>
        <w:top w:val="none" w:sz="0" w:space="0" w:color="auto"/>
        <w:left w:val="none" w:sz="0" w:space="0" w:color="auto"/>
        <w:bottom w:val="none" w:sz="0" w:space="0" w:color="auto"/>
        <w:right w:val="none" w:sz="0" w:space="0" w:color="auto"/>
      </w:divBdr>
    </w:div>
    <w:div w:id="907033552">
      <w:bodyDiv w:val="1"/>
      <w:marLeft w:val="0"/>
      <w:marRight w:val="0"/>
      <w:marTop w:val="0"/>
      <w:marBottom w:val="0"/>
      <w:divBdr>
        <w:top w:val="none" w:sz="0" w:space="0" w:color="auto"/>
        <w:left w:val="none" w:sz="0" w:space="0" w:color="auto"/>
        <w:bottom w:val="none" w:sz="0" w:space="0" w:color="auto"/>
        <w:right w:val="none" w:sz="0" w:space="0" w:color="auto"/>
      </w:divBdr>
    </w:div>
    <w:div w:id="990140810">
      <w:bodyDiv w:val="1"/>
      <w:marLeft w:val="0"/>
      <w:marRight w:val="0"/>
      <w:marTop w:val="0"/>
      <w:marBottom w:val="0"/>
      <w:divBdr>
        <w:top w:val="none" w:sz="0" w:space="0" w:color="auto"/>
        <w:left w:val="none" w:sz="0" w:space="0" w:color="auto"/>
        <w:bottom w:val="none" w:sz="0" w:space="0" w:color="auto"/>
        <w:right w:val="none" w:sz="0" w:space="0" w:color="auto"/>
      </w:divBdr>
    </w:div>
    <w:div w:id="993216302">
      <w:bodyDiv w:val="1"/>
      <w:marLeft w:val="0"/>
      <w:marRight w:val="0"/>
      <w:marTop w:val="0"/>
      <w:marBottom w:val="0"/>
      <w:divBdr>
        <w:top w:val="none" w:sz="0" w:space="0" w:color="auto"/>
        <w:left w:val="none" w:sz="0" w:space="0" w:color="auto"/>
        <w:bottom w:val="none" w:sz="0" w:space="0" w:color="auto"/>
        <w:right w:val="none" w:sz="0" w:space="0" w:color="auto"/>
      </w:divBdr>
      <w:divsChild>
        <w:div w:id="577785104">
          <w:marLeft w:val="0"/>
          <w:marRight w:val="0"/>
          <w:marTop w:val="0"/>
          <w:marBottom w:val="0"/>
          <w:divBdr>
            <w:top w:val="none" w:sz="0" w:space="0" w:color="auto"/>
            <w:left w:val="none" w:sz="0" w:space="0" w:color="auto"/>
            <w:bottom w:val="none" w:sz="0" w:space="0" w:color="auto"/>
            <w:right w:val="none" w:sz="0" w:space="0" w:color="auto"/>
          </w:divBdr>
          <w:divsChild>
            <w:div w:id="357656621">
              <w:marLeft w:val="60"/>
              <w:marRight w:val="0"/>
              <w:marTop w:val="0"/>
              <w:marBottom w:val="60"/>
              <w:divBdr>
                <w:top w:val="none" w:sz="0" w:space="0" w:color="auto"/>
                <w:left w:val="none" w:sz="0" w:space="0" w:color="auto"/>
                <w:bottom w:val="none" w:sz="0" w:space="0" w:color="auto"/>
                <w:right w:val="none" w:sz="0" w:space="0" w:color="auto"/>
              </w:divBdr>
              <w:divsChild>
                <w:div w:id="2043289119">
                  <w:marLeft w:val="0"/>
                  <w:marRight w:val="0"/>
                  <w:marTop w:val="0"/>
                  <w:marBottom w:val="0"/>
                  <w:divBdr>
                    <w:top w:val="none" w:sz="0" w:space="0" w:color="auto"/>
                    <w:left w:val="none" w:sz="0" w:space="0" w:color="auto"/>
                    <w:bottom w:val="none" w:sz="0" w:space="0" w:color="auto"/>
                    <w:right w:val="none" w:sz="0" w:space="0" w:color="auto"/>
                  </w:divBdr>
                  <w:divsChild>
                    <w:div w:id="211301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58723">
      <w:bodyDiv w:val="1"/>
      <w:marLeft w:val="0"/>
      <w:marRight w:val="0"/>
      <w:marTop w:val="0"/>
      <w:marBottom w:val="0"/>
      <w:divBdr>
        <w:top w:val="none" w:sz="0" w:space="0" w:color="auto"/>
        <w:left w:val="none" w:sz="0" w:space="0" w:color="auto"/>
        <w:bottom w:val="none" w:sz="0" w:space="0" w:color="auto"/>
        <w:right w:val="none" w:sz="0" w:space="0" w:color="auto"/>
      </w:divBdr>
    </w:div>
    <w:div w:id="1469544865">
      <w:bodyDiv w:val="1"/>
      <w:marLeft w:val="0"/>
      <w:marRight w:val="0"/>
      <w:marTop w:val="0"/>
      <w:marBottom w:val="0"/>
      <w:divBdr>
        <w:top w:val="none" w:sz="0" w:space="0" w:color="auto"/>
        <w:left w:val="none" w:sz="0" w:space="0" w:color="auto"/>
        <w:bottom w:val="none" w:sz="0" w:space="0" w:color="auto"/>
        <w:right w:val="none" w:sz="0" w:space="0" w:color="auto"/>
      </w:divBdr>
    </w:div>
    <w:div w:id="1498374853">
      <w:bodyDiv w:val="1"/>
      <w:marLeft w:val="0"/>
      <w:marRight w:val="0"/>
      <w:marTop w:val="0"/>
      <w:marBottom w:val="0"/>
      <w:divBdr>
        <w:top w:val="none" w:sz="0" w:space="0" w:color="auto"/>
        <w:left w:val="none" w:sz="0" w:space="0" w:color="auto"/>
        <w:bottom w:val="none" w:sz="0" w:space="0" w:color="auto"/>
        <w:right w:val="none" w:sz="0" w:space="0" w:color="auto"/>
      </w:divBdr>
    </w:div>
    <w:div w:id="1527056844">
      <w:bodyDiv w:val="1"/>
      <w:marLeft w:val="0"/>
      <w:marRight w:val="0"/>
      <w:marTop w:val="0"/>
      <w:marBottom w:val="0"/>
      <w:divBdr>
        <w:top w:val="none" w:sz="0" w:space="0" w:color="auto"/>
        <w:left w:val="none" w:sz="0" w:space="0" w:color="auto"/>
        <w:bottom w:val="none" w:sz="0" w:space="0" w:color="auto"/>
        <w:right w:val="none" w:sz="0" w:space="0" w:color="auto"/>
      </w:divBdr>
    </w:div>
    <w:div w:id="1534072784">
      <w:bodyDiv w:val="1"/>
      <w:marLeft w:val="0"/>
      <w:marRight w:val="0"/>
      <w:marTop w:val="0"/>
      <w:marBottom w:val="0"/>
      <w:divBdr>
        <w:top w:val="none" w:sz="0" w:space="0" w:color="auto"/>
        <w:left w:val="none" w:sz="0" w:space="0" w:color="auto"/>
        <w:bottom w:val="none" w:sz="0" w:space="0" w:color="auto"/>
        <w:right w:val="none" w:sz="0" w:space="0" w:color="auto"/>
      </w:divBdr>
    </w:div>
    <w:div w:id="1539858055">
      <w:bodyDiv w:val="1"/>
      <w:marLeft w:val="0"/>
      <w:marRight w:val="0"/>
      <w:marTop w:val="0"/>
      <w:marBottom w:val="0"/>
      <w:divBdr>
        <w:top w:val="none" w:sz="0" w:space="0" w:color="auto"/>
        <w:left w:val="none" w:sz="0" w:space="0" w:color="auto"/>
        <w:bottom w:val="none" w:sz="0" w:space="0" w:color="auto"/>
        <w:right w:val="none" w:sz="0" w:space="0" w:color="auto"/>
      </w:divBdr>
    </w:div>
    <w:div w:id="1551575703">
      <w:bodyDiv w:val="1"/>
      <w:marLeft w:val="0"/>
      <w:marRight w:val="0"/>
      <w:marTop w:val="0"/>
      <w:marBottom w:val="0"/>
      <w:divBdr>
        <w:top w:val="none" w:sz="0" w:space="0" w:color="auto"/>
        <w:left w:val="none" w:sz="0" w:space="0" w:color="auto"/>
        <w:bottom w:val="none" w:sz="0" w:space="0" w:color="auto"/>
        <w:right w:val="none" w:sz="0" w:space="0" w:color="auto"/>
      </w:divBdr>
    </w:div>
    <w:div w:id="1625424411">
      <w:bodyDiv w:val="1"/>
      <w:marLeft w:val="0"/>
      <w:marRight w:val="0"/>
      <w:marTop w:val="0"/>
      <w:marBottom w:val="0"/>
      <w:divBdr>
        <w:top w:val="none" w:sz="0" w:space="0" w:color="auto"/>
        <w:left w:val="none" w:sz="0" w:space="0" w:color="auto"/>
        <w:bottom w:val="none" w:sz="0" w:space="0" w:color="auto"/>
        <w:right w:val="none" w:sz="0" w:space="0" w:color="auto"/>
      </w:divBdr>
      <w:divsChild>
        <w:div w:id="359664591">
          <w:marLeft w:val="0"/>
          <w:marRight w:val="0"/>
          <w:marTop w:val="0"/>
          <w:marBottom w:val="0"/>
          <w:divBdr>
            <w:top w:val="none" w:sz="0" w:space="0" w:color="auto"/>
            <w:left w:val="none" w:sz="0" w:space="0" w:color="auto"/>
            <w:bottom w:val="none" w:sz="0" w:space="0" w:color="auto"/>
            <w:right w:val="none" w:sz="0" w:space="0" w:color="auto"/>
          </w:divBdr>
        </w:div>
        <w:div w:id="442725006">
          <w:marLeft w:val="0"/>
          <w:marRight w:val="0"/>
          <w:marTop w:val="0"/>
          <w:marBottom w:val="0"/>
          <w:divBdr>
            <w:top w:val="none" w:sz="0" w:space="0" w:color="auto"/>
            <w:left w:val="none" w:sz="0" w:space="0" w:color="auto"/>
            <w:bottom w:val="none" w:sz="0" w:space="0" w:color="auto"/>
            <w:right w:val="none" w:sz="0" w:space="0" w:color="auto"/>
          </w:divBdr>
        </w:div>
      </w:divsChild>
    </w:div>
    <w:div w:id="1633823859">
      <w:bodyDiv w:val="1"/>
      <w:marLeft w:val="0"/>
      <w:marRight w:val="0"/>
      <w:marTop w:val="0"/>
      <w:marBottom w:val="0"/>
      <w:divBdr>
        <w:top w:val="none" w:sz="0" w:space="0" w:color="auto"/>
        <w:left w:val="none" w:sz="0" w:space="0" w:color="auto"/>
        <w:bottom w:val="none" w:sz="0" w:space="0" w:color="auto"/>
        <w:right w:val="none" w:sz="0" w:space="0" w:color="auto"/>
      </w:divBdr>
    </w:div>
    <w:div w:id="1705595302">
      <w:bodyDiv w:val="1"/>
      <w:marLeft w:val="0"/>
      <w:marRight w:val="0"/>
      <w:marTop w:val="0"/>
      <w:marBottom w:val="0"/>
      <w:divBdr>
        <w:top w:val="none" w:sz="0" w:space="0" w:color="auto"/>
        <w:left w:val="none" w:sz="0" w:space="0" w:color="auto"/>
        <w:bottom w:val="none" w:sz="0" w:space="0" w:color="auto"/>
        <w:right w:val="none" w:sz="0" w:space="0" w:color="auto"/>
      </w:divBdr>
      <w:divsChild>
        <w:div w:id="2104182453">
          <w:marLeft w:val="0"/>
          <w:marRight w:val="0"/>
          <w:marTop w:val="0"/>
          <w:marBottom w:val="0"/>
          <w:divBdr>
            <w:top w:val="none" w:sz="0" w:space="0" w:color="auto"/>
            <w:left w:val="none" w:sz="0" w:space="0" w:color="auto"/>
            <w:bottom w:val="none" w:sz="0" w:space="0" w:color="auto"/>
            <w:right w:val="none" w:sz="0" w:space="0" w:color="auto"/>
          </w:divBdr>
          <w:divsChild>
            <w:div w:id="786436274">
              <w:marLeft w:val="60"/>
              <w:marRight w:val="0"/>
              <w:marTop w:val="0"/>
              <w:marBottom w:val="60"/>
              <w:divBdr>
                <w:top w:val="none" w:sz="0" w:space="0" w:color="auto"/>
                <w:left w:val="none" w:sz="0" w:space="0" w:color="auto"/>
                <w:bottom w:val="none" w:sz="0" w:space="0" w:color="auto"/>
                <w:right w:val="none" w:sz="0" w:space="0" w:color="auto"/>
              </w:divBdr>
              <w:divsChild>
                <w:div w:id="1374694601">
                  <w:marLeft w:val="0"/>
                  <w:marRight w:val="0"/>
                  <w:marTop w:val="0"/>
                  <w:marBottom w:val="0"/>
                  <w:divBdr>
                    <w:top w:val="none" w:sz="0" w:space="0" w:color="auto"/>
                    <w:left w:val="none" w:sz="0" w:space="0" w:color="auto"/>
                    <w:bottom w:val="none" w:sz="0" w:space="0" w:color="auto"/>
                    <w:right w:val="none" w:sz="0" w:space="0" w:color="auto"/>
                  </w:divBdr>
                  <w:divsChild>
                    <w:div w:id="167649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60718">
      <w:bodyDiv w:val="1"/>
      <w:marLeft w:val="0"/>
      <w:marRight w:val="0"/>
      <w:marTop w:val="0"/>
      <w:marBottom w:val="0"/>
      <w:divBdr>
        <w:top w:val="none" w:sz="0" w:space="0" w:color="auto"/>
        <w:left w:val="none" w:sz="0" w:space="0" w:color="auto"/>
        <w:bottom w:val="none" w:sz="0" w:space="0" w:color="auto"/>
        <w:right w:val="none" w:sz="0" w:space="0" w:color="auto"/>
      </w:divBdr>
      <w:divsChild>
        <w:div w:id="2002345797">
          <w:marLeft w:val="0"/>
          <w:marRight w:val="0"/>
          <w:marTop w:val="240"/>
          <w:marBottom w:val="240"/>
          <w:divBdr>
            <w:top w:val="none" w:sz="0" w:space="0" w:color="auto"/>
            <w:left w:val="none" w:sz="0" w:space="0" w:color="auto"/>
            <w:bottom w:val="none" w:sz="0" w:space="0" w:color="auto"/>
            <w:right w:val="none" w:sz="0" w:space="0" w:color="auto"/>
          </w:divBdr>
        </w:div>
        <w:div w:id="1834834520">
          <w:marLeft w:val="0"/>
          <w:marRight w:val="0"/>
          <w:marTop w:val="240"/>
          <w:marBottom w:val="240"/>
          <w:divBdr>
            <w:top w:val="none" w:sz="0" w:space="0" w:color="auto"/>
            <w:left w:val="none" w:sz="0" w:space="0" w:color="auto"/>
            <w:bottom w:val="none" w:sz="0" w:space="0" w:color="auto"/>
            <w:right w:val="none" w:sz="0" w:space="0" w:color="auto"/>
          </w:divBdr>
        </w:div>
        <w:div w:id="1943761266">
          <w:marLeft w:val="0"/>
          <w:marRight w:val="0"/>
          <w:marTop w:val="240"/>
          <w:marBottom w:val="240"/>
          <w:divBdr>
            <w:top w:val="none" w:sz="0" w:space="0" w:color="auto"/>
            <w:left w:val="none" w:sz="0" w:space="0" w:color="auto"/>
            <w:bottom w:val="none" w:sz="0" w:space="0" w:color="auto"/>
            <w:right w:val="none" w:sz="0" w:space="0" w:color="auto"/>
          </w:divBdr>
        </w:div>
        <w:div w:id="1041395365">
          <w:marLeft w:val="0"/>
          <w:marRight w:val="0"/>
          <w:marTop w:val="240"/>
          <w:marBottom w:val="240"/>
          <w:divBdr>
            <w:top w:val="none" w:sz="0" w:space="0" w:color="auto"/>
            <w:left w:val="none" w:sz="0" w:space="0" w:color="auto"/>
            <w:bottom w:val="none" w:sz="0" w:space="0" w:color="auto"/>
            <w:right w:val="none" w:sz="0" w:space="0" w:color="auto"/>
          </w:divBdr>
        </w:div>
        <w:div w:id="1494099301">
          <w:marLeft w:val="0"/>
          <w:marRight w:val="0"/>
          <w:marTop w:val="0"/>
          <w:marBottom w:val="0"/>
          <w:divBdr>
            <w:top w:val="none" w:sz="0" w:space="0" w:color="auto"/>
            <w:left w:val="none" w:sz="0" w:space="0" w:color="auto"/>
            <w:bottom w:val="none" w:sz="0" w:space="0" w:color="auto"/>
            <w:right w:val="none" w:sz="0" w:space="0" w:color="auto"/>
          </w:divBdr>
        </w:div>
        <w:div w:id="497572362">
          <w:marLeft w:val="0"/>
          <w:marRight w:val="0"/>
          <w:marTop w:val="240"/>
          <w:marBottom w:val="240"/>
          <w:divBdr>
            <w:top w:val="none" w:sz="0" w:space="0" w:color="auto"/>
            <w:left w:val="none" w:sz="0" w:space="0" w:color="auto"/>
            <w:bottom w:val="none" w:sz="0" w:space="0" w:color="auto"/>
            <w:right w:val="none" w:sz="0" w:space="0" w:color="auto"/>
          </w:divBdr>
        </w:div>
        <w:div w:id="1135443456">
          <w:marLeft w:val="0"/>
          <w:marRight w:val="0"/>
          <w:marTop w:val="240"/>
          <w:marBottom w:val="240"/>
          <w:divBdr>
            <w:top w:val="none" w:sz="0" w:space="0" w:color="auto"/>
            <w:left w:val="none" w:sz="0" w:space="0" w:color="auto"/>
            <w:bottom w:val="none" w:sz="0" w:space="0" w:color="auto"/>
            <w:right w:val="none" w:sz="0" w:space="0" w:color="auto"/>
          </w:divBdr>
        </w:div>
        <w:div w:id="1939486060">
          <w:marLeft w:val="0"/>
          <w:marRight w:val="0"/>
          <w:marTop w:val="240"/>
          <w:marBottom w:val="240"/>
          <w:divBdr>
            <w:top w:val="none" w:sz="0" w:space="0" w:color="auto"/>
            <w:left w:val="none" w:sz="0" w:space="0" w:color="auto"/>
            <w:bottom w:val="none" w:sz="0" w:space="0" w:color="auto"/>
            <w:right w:val="none" w:sz="0" w:space="0" w:color="auto"/>
          </w:divBdr>
        </w:div>
        <w:div w:id="113720111">
          <w:marLeft w:val="0"/>
          <w:marRight w:val="0"/>
          <w:marTop w:val="240"/>
          <w:marBottom w:val="240"/>
          <w:divBdr>
            <w:top w:val="none" w:sz="0" w:space="0" w:color="auto"/>
            <w:left w:val="none" w:sz="0" w:space="0" w:color="auto"/>
            <w:bottom w:val="none" w:sz="0" w:space="0" w:color="auto"/>
            <w:right w:val="none" w:sz="0" w:space="0" w:color="auto"/>
          </w:divBdr>
        </w:div>
        <w:div w:id="19160836">
          <w:marLeft w:val="0"/>
          <w:marRight w:val="0"/>
          <w:marTop w:val="240"/>
          <w:marBottom w:val="240"/>
          <w:divBdr>
            <w:top w:val="none" w:sz="0" w:space="0" w:color="auto"/>
            <w:left w:val="none" w:sz="0" w:space="0" w:color="auto"/>
            <w:bottom w:val="none" w:sz="0" w:space="0" w:color="auto"/>
            <w:right w:val="none" w:sz="0" w:space="0" w:color="auto"/>
          </w:divBdr>
        </w:div>
        <w:div w:id="911890343">
          <w:marLeft w:val="0"/>
          <w:marRight w:val="0"/>
          <w:marTop w:val="240"/>
          <w:marBottom w:val="240"/>
          <w:divBdr>
            <w:top w:val="none" w:sz="0" w:space="0" w:color="auto"/>
            <w:left w:val="none" w:sz="0" w:space="0" w:color="auto"/>
            <w:bottom w:val="none" w:sz="0" w:space="0" w:color="auto"/>
            <w:right w:val="none" w:sz="0" w:space="0" w:color="auto"/>
          </w:divBdr>
        </w:div>
        <w:div w:id="1212228935">
          <w:marLeft w:val="0"/>
          <w:marRight w:val="0"/>
          <w:marTop w:val="0"/>
          <w:marBottom w:val="0"/>
          <w:divBdr>
            <w:top w:val="none" w:sz="0" w:space="0" w:color="auto"/>
            <w:left w:val="none" w:sz="0" w:space="0" w:color="auto"/>
            <w:bottom w:val="none" w:sz="0" w:space="0" w:color="auto"/>
            <w:right w:val="none" w:sz="0" w:space="0" w:color="auto"/>
          </w:divBdr>
        </w:div>
        <w:div w:id="1229535164">
          <w:marLeft w:val="0"/>
          <w:marRight w:val="0"/>
          <w:marTop w:val="240"/>
          <w:marBottom w:val="240"/>
          <w:divBdr>
            <w:top w:val="none" w:sz="0" w:space="0" w:color="auto"/>
            <w:left w:val="none" w:sz="0" w:space="0" w:color="auto"/>
            <w:bottom w:val="none" w:sz="0" w:space="0" w:color="auto"/>
            <w:right w:val="none" w:sz="0" w:space="0" w:color="auto"/>
          </w:divBdr>
        </w:div>
        <w:div w:id="1012606869">
          <w:marLeft w:val="0"/>
          <w:marRight w:val="0"/>
          <w:marTop w:val="240"/>
          <w:marBottom w:val="240"/>
          <w:divBdr>
            <w:top w:val="none" w:sz="0" w:space="0" w:color="auto"/>
            <w:left w:val="none" w:sz="0" w:space="0" w:color="auto"/>
            <w:bottom w:val="none" w:sz="0" w:space="0" w:color="auto"/>
            <w:right w:val="none" w:sz="0" w:space="0" w:color="auto"/>
          </w:divBdr>
        </w:div>
        <w:div w:id="13655648">
          <w:marLeft w:val="0"/>
          <w:marRight w:val="0"/>
          <w:marTop w:val="240"/>
          <w:marBottom w:val="240"/>
          <w:divBdr>
            <w:top w:val="none" w:sz="0" w:space="0" w:color="auto"/>
            <w:left w:val="none" w:sz="0" w:space="0" w:color="auto"/>
            <w:bottom w:val="none" w:sz="0" w:space="0" w:color="auto"/>
            <w:right w:val="none" w:sz="0" w:space="0" w:color="auto"/>
          </w:divBdr>
        </w:div>
        <w:div w:id="784427297">
          <w:marLeft w:val="0"/>
          <w:marRight w:val="0"/>
          <w:marTop w:val="240"/>
          <w:marBottom w:val="240"/>
          <w:divBdr>
            <w:top w:val="none" w:sz="0" w:space="0" w:color="auto"/>
            <w:left w:val="none" w:sz="0" w:space="0" w:color="auto"/>
            <w:bottom w:val="none" w:sz="0" w:space="0" w:color="auto"/>
            <w:right w:val="none" w:sz="0" w:space="0" w:color="auto"/>
          </w:divBdr>
        </w:div>
        <w:div w:id="900990266">
          <w:marLeft w:val="0"/>
          <w:marRight w:val="0"/>
          <w:marTop w:val="0"/>
          <w:marBottom w:val="0"/>
          <w:divBdr>
            <w:top w:val="none" w:sz="0" w:space="0" w:color="auto"/>
            <w:left w:val="none" w:sz="0" w:space="0" w:color="auto"/>
            <w:bottom w:val="none" w:sz="0" w:space="0" w:color="auto"/>
            <w:right w:val="none" w:sz="0" w:space="0" w:color="auto"/>
          </w:divBdr>
        </w:div>
        <w:div w:id="64039530">
          <w:marLeft w:val="0"/>
          <w:marRight w:val="0"/>
          <w:marTop w:val="240"/>
          <w:marBottom w:val="240"/>
          <w:divBdr>
            <w:top w:val="none" w:sz="0" w:space="0" w:color="auto"/>
            <w:left w:val="none" w:sz="0" w:space="0" w:color="auto"/>
            <w:bottom w:val="none" w:sz="0" w:space="0" w:color="auto"/>
            <w:right w:val="none" w:sz="0" w:space="0" w:color="auto"/>
          </w:divBdr>
        </w:div>
        <w:div w:id="869298921">
          <w:marLeft w:val="0"/>
          <w:marRight w:val="0"/>
          <w:marTop w:val="240"/>
          <w:marBottom w:val="240"/>
          <w:divBdr>
            <w:top w:val="none" w:sz="0" w:space="0" w:color="auto"/>
            <w:left w:val="none" w:sz="0" w:space="0" w:color="auto"/>
            <w:bottom w:val="none" w:sz="0" w:space="0" w:color="auto"/>
            <w:right w:val="none" w:sz="0" w:space="0" w:color="auto"/>
          </w:divBdr>
        </w:div>
        <w:div w:id="210850739">
          <w:marLeft w:val="0"/>
          <w:marRight w:val="0"/>
          <w:marTop w:val="240"/>
          <w:marBottom w:val="240"/>
          <w:divBdr>
            <w:top w:val="none" w:sz="0" w:space="0" w:color="auto"/>
            <w:left w:val="none" w:sz="0" w:space="0" w:color="auto"/>
            <w:bottom w:val="none" w:sz="0" w:space="0" w:color="auto"/>
            <w:right w:val="none" w:sz="0" w:space="0" w:color="auto"/>
          </w:divBdr>
        </w:div>
        <w:div w:id="194857381">
          <w:marLeft w:val="0"/>
          <w:marRight w:val="0"/>
          <w:marTop w:val="0"/>
          <w:marBottom w:val="0"/>
          <w:divBdr>
            <w:top w:val="none" w:sz="0" w:space="0" w:color="auto"/>
            <w:left w:val="none" w:sz="0" w:space="0" w:color="auto"/>
            <w:bottom w:val="none" w:sz="0" w:space="0" w:color="auto"/>
            <w:right w:val="none" w:sz="0" w:space="0" w:color="auto"/>
          </w:divBdr>
        </w:div>
        <w:div w:id="667170951">
          <w:marLeft w:val="0"/>
          <w:marRight w:val="0"/>
          <w:marTop w:val="240"/>
          <w:marBottom w:val="240"/>
          <w:divBdr>
            <w:top w:val="none" w:sz="0" w:space="0" w:color="auto"/>
            <w:left w:val="none" w:sz="0" w:space="0" w:color="auto"/>
            <w:bottom w:val="none" w:sz="0" w:space="0" w:color="auto"/>
            <w:right w:val="none" w:sz="0" w:space="0" w:color="auto"/>
          </w:divBdr>
        </w:div>
        <w:div w:id="691998330">
          <w:marLeft w:val="0"/>
          <w:marRight w:val="0"/>
          <w:marTop w:val="240"/>
          <w:marBottom w:val="240"/>
          <w:divBdr>
            <w:top w:val="none" w:sz="0" w:space="0" w:color="auto"/>
            <w:left w:val="none" w:sz="0" w:space="0" w:color="auto"/>
            <w:bottom w:val="none" w:sz="0" w:space="0" w:color="auto"/>
            <w:right w:val="none" w:sz="0" w:space="0" w:color="auto"/>
          </w:divBdr>
        </w:div>
        <w:div w:id="1951935711">
          <w:marLeft w:val="0"/>
          <w:marRight w:val="0"/>
          <w:marTop w:val="240"/>
          <w:marBottom w:val="240"/>
          <w:divBdr>
            <w:top w:val="none" w:sz="0" w:space="0" w:color="auto"/>
            <w:left w:val="none" w:sz="0" w:space="0" w:color="auto"/>
            <w:bottom w:val="none" w:sz="0" w:space="0" w:color="auto"/>
            <w:right w:val="none" w:sz="0" w:space="0" w:color="auto"/>
          </w:divBdr>
        </w:div>
        <w:div w:id="1899588300">
          <w:marLeft w:val="0"/>
          <w:marRight w:val="0"/>
          <w:marTop w:val="240"/>
          <w:marBottom w:val="240"/>
          <w:divBdr>
            <w:top w:val="none" w:sz="0" w:space="0" w:color="auto"/>
            <w:left w:val="none" w:sz="0" w:space="0" w:color="auto"/>
            <w:bottom w:val="none" w:sz="0" w:space="0" w:color="auto"/>
            <w:right w:val="none" w:sz="0" w:space="0" w:color="auto"/>
          </w:divBdr>
        </w:div>
        <w:div w:id="699470847">
          <w:marLeft w:val="0"/>
          <w:marRight w:val="0"/>
          <w:marTop w:val="0"/>
          <w:marBottom w:val="0"/>
          <w:divBdr>
            <w:top w:val="none" w:sz="0" w:space="0" w:color="auto"/>
            <w:left w:val="none" w:sz="0" w:space="0" w:color="auto"/>
            <w:bottom w:val="none" w:sz="0" w:space="0" w:color="auto"/>
            <w:right w:val="none" w:sz="0" w:space="0" w:color="auto"/>
          </w:divBdr>
        </w:div>
        <w:div w:id="1768042420">
          <w:marLeft w:val="0"/>
          <w:marRight w:val="0"/>
          <w:marTop w:val="240"/>
          <w:marBottom w:val="240"/>
          <w:divBdr>
            <w:top w:val="none" w:sz="0" w:space="0" w:color="auto"/>
            <w:left w:val="none" w:sz="0" w:space="0" w:color="auto"/>
            <w:bottom w:val="none" w:sz="0" w:space="0" w:color="auto"/>
            <w:right w:val="none" w:sz="0" w:space="0" w:color="auto"/>
          </w:divBdr>
        </w:div>
        <w:div w:id="822508233">
          <w:marLeft w:val="0"/>
          <w:marRight w:val="0"/>
          <w:marTop w:val="240"/>
          <w:marBottom w:val="240"/>
          <w:divBdr>
            <w:top w:val="none" w:sz="0" w:space="0" w:color="auto"/>
            <w:left w:val="none" w:sz="0" w:space="0" w:color="auto"/>
            <w:bottom w:val="none" w:sz="0" w:space="0" w:color="auto"/>
            <w:right w:val="none" w:sz="0" w:space="0" w:color="auto"/>
          </w:divBdr>
        </w:div>
        <w:div w:id="197207253">
          <w:marLeft w:val="0"/>
          <w:marRight w:val="0"/>
          <w:marTop w:val="240"/>
          <w:marBottom w:val="240"/>
          <w:divBdr>
            <w:top w:val="none" w:sz="0" w:space="0" w:color="auto"/>
            <w:left w:val="none" w:sz="0" w:space="0" w:color="auto"/>
            <w:bottom w:val="none" w:sz="0" w:space="0" w:color="auto"/>
            <w:right w:val="none" w:sz="0" w:space="0" w:color="auto"/>
          </w:divBdr>
        </w:div>
        <w:div w:id="468547579">
          <w:marLeft w:val="0"/>
          <w:marRight w:val="0"/>
          <w:marTop w:val="240"/>
          <w:marBottom w:val="240"/>
          <w:divBdr>
            <w:top w:val="none" w:sz="0" w:space="0" w:color="auto"/>
            <w:left w:val="none" w:sz="0" w:space="0" w:color="auto"/>
            <w:bottom w:val="none" w:sz="0" w:space="0" w:color="auto"/>
            <w:right w:val="none" w:sz="0" w:space="0" w:color="auto"/>
          </w:divBdr>
        </w:div>
        <w:div w:id="2087259687">
          <w:marLeft w:val="0"/>
          <w:marRight w:val="0"/>
          <w:marTop w:val="0"/>
          <w:marBottom w:val="0"/>
          <w:divBdr>
            <w:top w:val="none" w:sz="0" w:space="0" w:color="auto"/>
            <w:left w:val="none" w:sz="0" w:space="0" w:color="auto"/>
            <w:bottom w:val="none" w:sz="0" w:space="0" w:color="auto"/>
            <w:right w:val="none" w:sz="0" w:space="0" w:color="auto"/>
          </w:divBdr>
        </w:div>
      </w:divsChild>
    </w:div>
    <w:div w:id="1964842255">
      <w:bodyDiv w:val="1"/>
      <w:marLeft w:val="0"/>
      <w:marRight w:val="0"/>
      <w:marTop w:val="0"/>
      <w:marBottom w:val="0"/>
      <w:divBdr>
        <w:top w:val="none" w:sz="0" w:space="0" w:color="auto"/>
        <w:left w:val="none" w:sz="0" w:space="0" w:color="auto"/>
        <w:bottom w:val="none" w:sz="0" w:space="0" w:color="auto"/>
        <w:right w:val="none" w:sz="0" w:space="0" w:color="auto"/>
      </w:divBdr>
      <w:divsChild>
        <w:div w:id="723019847">
          <w:marLeft w:val="0"/>
          <w:marRight w:val="0"/>
          <w:marTop w:val="240"/>
          <w:marBottom w:val="240"/>
          <w:divBdr>
            <w:top w:val="none" w:sz="0" w:space="0" w:color="auto"/>
            <w:left w:val="none" w:sz="0" w:space="0" w:color="auto"/>
            <w:bottom w:val="none" w:sz="0" w:space="0" w:color="auto"/>
            <w:right w:val="none" w:sz="0" w:space="0" w:color="auto"/>
          </w:divBdr>
        </w:div>
        <w:div w:id="450900442">
          <w:marLeft w:val="0"/>
          <w:marRight w:val="0"/>
          <w:marTop w:val="240"/>
          <w:marBottom w:val="240"/>
          <w:divBdr>
            <w:top w:val="none" w:sz="0" w:space="0" w:color="auto"/>
            <w:left w:val="none" w:sz="0" w:space="0" w:color="auto"/>
            <w:bottom w:val="none" w:sz="0" w:space="0" w:color="auto"/>
            <w:right w:val="none" w:sz="0" w:space="0" w:color="auto"/>
          </w:divBdr>
        </w:div>
        <w:div w:id="377515170">
          <w:marLeft w:val="0"/>
          <w:marRight w:val="0"/>
          <w:marTop w:val="240"/>
          <w:marBottom w:val="240"/>
          <w:divBdr>
            <w:top w:val="none" w:sz="0" w:space="0" w:color="auto"/>
            <w:left w:val="none" w:sz="0" w:space="0" w:color="auto"/>
            <w:bottom w:val="none" w:sz="0" w:space="0" w:color="auto"/>
            <w:right w:val="none" w:sz="0" w:space="0" w:color="auto"/>
          </w:divBdr>
        </w:div>
        <w:div w:id="624197292">
          <w:marLeft w:val="0"/>
          <w:marRight w:val="0"/>
          <w:marTop w:val="0"/>
          <w:marBottom w:val="0"/>
          <w:divBdr>
            <w:top w:val="none" w:sz="0" w:space="0" w:color="auto"/>
            <w:left w:val="none" w:sz="0" w:space="0" w:color="auto"/>
            <w:bottom w:val="none" w:sz="0" w:space="0" w:color="auto"/>
            <w:right w:val="none" w:sz="0" w:space="0" w:color="auto"/>
          </w:divBdr>
        </w:div>
        <w:div w:id="1776902796">
          <w:marLeft w:val="0"/>
          <w:marRight w:val="0"/>
          <w:marTop w:val="240"/>
          <w:marBottom w:val="240"/>
          <w:divBdr>
            <w:top w:val="none" w:sz="0" w:space="0" w:color="auto"/>
            <w:left w:val="none" w:sz="0" w:space="0" w:color="auto"/>
            <w:bottom w:val="none" w:sz="0" w:space="0" w:color="auto"/>
            <w:right w:val="none" w:sz="0" w:space="0" w:color="auto"/>
          </w:divBdr>
        </w:div>
        <w:div w:id="678851863">
          <w:marLeft w:val="0"/>
          <w:marRight w:val="0"/>
          <w:marTop w:val="240"/>
          <w:marBottom w:val="240"/>
          <w:divBdr>
            <w:top w:val="none" w:sz="0" w:space="0" w:color="auto"/>
            <w:left w:val="none" w:sz="0" w:space="0" w:color="auto"/>
            <w:bottom w:val="none" w:sz="0" w:space="0" w:color="auto"/>
            <w:right w:val="none" w:sz="0" w:space="0" w:color="auto"/>
          </w:divBdr>
        </w:div>
        <w:div w:id="485248742">
          <w:marLeft w:val="0"/>
          <w:marRight w:val="0"/>
          <w:marTop w:val="240"/>
          <w:marBottom w:val="240"/>
          <w:divBdr>
            <w:top w:val="none" w:sz="0" w:space="0" w:color="auto"/>
            <w:left w:val="none" w:sz="0" w:space="0" w:color="auto"/>
            <w:bottom w:val="none" w:sz="0" w:space="0" w:color="auto"/>
            <w:right w:val="none" w:sz="0" w:space="0" w:color="auto"/>
          </w:divBdr>
        </w:div>
        <w:div w:id="2105758800">
          <w:marLeft w:val="0"/>
          <w:marRight w:val="0"/>
          <w:marTop w:val="240"/>
          <w:marBottom w:val="240"/>
          <w:divBdr>
            <w:top w:val="none" w:sz="0" w:space="0" w:color="auto"/>
            <w:left w:val="none" w:sz="0" w:space="0" w:color="auto"/>
            <w:bottom w:val="none" w:sz="0" w:space="0" w:color="auto"/>
            <w:right w:val="none" w:sz="0" w:space="0" w:color="auto"/>
          </w:divBdr>
        </w:div>
        <w:div w:id="543174737">
          <w:marLeft w:val="0"/>
          <w:marRight w:val="0"/>
          <w:marTop w:val="240"/>
          <w:marBottom w:val="240"/>
          <w:divBdr>
            <w:top w:val="none" w:sz="0" w:space="0" w:color="auto"/>
            <w:left w:val="none" w:sz="0" w:space="0" w:color="auto"/>
            <w:bottom w:val="none" w:sz="0" w:space="0" w:color="auto"/>
            <w:right w:val="none" w:sz="0" w:space="0" w:color="auto"/>
          </w:divBdr>
        </w:div>
        <w:div w:id="441612722">
          <w:marLeft w:val="0"/>
          <w:marRight w:val="0"/>
          <w:marTop w:val="240"/>
          <w:marBottom w:val="240"/>
          <w:divBdr>
            <w:top w:val="none" w:sz="0" w:space="0" w:color="auto"/>
            <w:left w:val="none" w:sz="0" w:space="0" w:color="auto"/>
            <w:bottom w:val="none" w:sz="0" w:space="0" w:color="auto"/>
            <w:right w:val="none" w:sz="0" w:space="0" w:color="auto"/>
          </w:divBdr>
        </w:div>
        <w:div w:id="1456488048">
          <w:marLeft w:val="0"/>
          <w:marRight w:val="0"/>
          <w:marTop w:val="240"/>
          <w:marBottom w:val="240"/>
          <w:divBdr>
            <w:top w:val="none" w:sz="0" w:space="0" w:color="auto"/>
            <w:left w:val="none" w:sz="0" w:space="0" w:color="auto"/>
            <w:bottom w:val="none" w:sz="0" w:space="0" w:color="auto"/>
            <w:right w:val="none" w:sz="0" w:space="0" w:color="auto"/>
          </w:divBdr>
        </w:div>
        <w:div w:id="1701129733">
          <w:marLeft w:val="0"/>
          <w:marRight w:val="0"/>
          <w:marTop w:val="0"/>
          <w:marBottom w:val="0"/>
          <w:divBdr>
            <w:top w:val="none" w:sz="0" w:space="0" w:color="auto"/>
            <w:left w:val="none" w:sz="0" w:space="0" w:color="auto"/>
            <w:bottom w:val="none" w:sz="0" w:space="0" w:color="auto"/>
            <w:right w:val="none" w:sz="0" w:space="0" w:color="auto"/>
          </w:divBdr>
        </w:div>
        <w:div w:id="2075008318">
          <w:marLeft w:val="0"/>
          <w:marRight w:val="0"/>
          <w:marTop w:val="0"/>
          <w:marBottom w:val="0"/>
          <w:divBdr>
            <w:top w:val="none" w:sz="0" w:space="0" w:color="auto"/>
            <w:left w:val="none" w:sz="0" w:space="0" w:color="auto"/>
            <w:bottom w:val="none" w:sz="0" w:space="0" w:color="auto"/>
            <w:right w:val="none" w:sz="0" w:space="0" w:color="auto"/>
          </w:divBdr>
        </w:div>
        <w:div w:id="1572034499">
          <w:marLeft w:val="0"/>
          <w:marRight w:val="0"/>
          <w:marTop w:val="0"/>
          <w:marBottom w:val="0"/>
          <w:divBdr>
            <w:top w:val="none" w:sz="0" w:space="0" w:color="auto"/>
            <w:left w:val="none" w:sz="0" w:space="0" w:color="auto"/>
            <w:bottom w:val="none" w:sz="0" w:space="0" w:color="auto"/>
            <w:right w:val="none" w:sz="0" w:space="0" w:color="auto"/>
          </w:divBdr>
          <w:divsChild>
            <w:div w:id="1634945183">
              <w:marLeft w:val="0"/>
              <w:marRight w:val="0"/>
              <w:marTop w:val="0"/>
              <w:marBottom w:val="0"/>
              <w:divBdr>
                <w:top w:val="none" w:sz="0" w:space="0" w:color="auto"/>
                <w:left w:val="none" w:sz="0" w:space="0" w:color="auto"/>
                <w:bottom w:val="none" w:sz="0" w:space="0" w:color="auto"/>
                <w:right w:val="none" w:sz="0" w:space="0" w:color="auto"/>
              </w:divBdr>
            </w:div>
            <w:div w:id="596327710">
              <w:marLeft w:val="0"/>
              <w:marRight w:val="0"/>
              <w:marTop w:val="0"/>
              <w:marBottom w:val="0"/>
              <w:divBdr>
                <w:top w:val="none" w:sz="0" w:space="0" w:color="auto"/>
                <w:left w:val="none" w:sz="0" w:space="0" w:color="auto"/>
                <w:bottom w:val="none" w:sz="0" w:space="0" w:color="auto"/>
                <w:right w:val="none" w:sz="0" w:space="0" w:color="auto"/>
              </w:divBdr>
            </w:div>
            <w:div w:id="1173835396">
              <w:marLeft w:val="0"/>
              <w:marRight w:val="0"/>
              <w:marTop w:val="0"/>
              <w:marBottom w:val="0"/>
              <w:divBdr>
                <w:top w:val="none" w:sz="0" w:space="0" w:color="auto"/>
                <w:left w:val="none" w:sz="0" w:space="0" w:color="auto"/>
                <w:bottom w:val="none" w:sz="0" w:space="0" w:color="auto"/>
                <w:right w:val="none" w:sz="0" w:space="0" w:color="auto"/>
              </w:divBdr>
            </w:div>
            <w:div w:id="963854106">
              <w:marLeft w:val="0"/>
              <w:marRight w:val="0"/>
              <w:marTop w:val="0"/>
              <w:marBottom w:val="0"/>
              <w:divBdr>
                <w:top w:val="none" w:sz="0" w:space="0" w:color="auto"/>
                <w:left w:val="none" w:sz="0" w:space="0" w:color="auto"/>
                <w:bottom w:val="none" w:sz="0" w:space="0" w:color="auto"/>
                <w:right w:val="none" w:sz="0" w:space="0" w:color="auto"/>
              </w:divBdr>
            </w:div>
            <w:div w:id="137481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82438">
      <w:bodyDiv w:val="1"/>
      <w:marLeft w:val="0"/>
      <w:marRight w:val="0"/>
      <w:marTop w:val="0"/>
      <w:marBottom w:val="0"/>
      <w:divBdr>
        <w:top w:val="none" w:sz="0" w:space="0" w:color="auto"/>
        <w:left w:val="none" w:sz="0" w:space="0" w:color="auto"/>
        <w:bottom w:val="none" w:sz="0" w:space="0" w:color="auto"/>
        <w:right w:val="none" w:sz="0" w:space="0" w:color="auto"/>
      </w:divBdr>
    </w:div>
    <w:div w:id="2007124339">
      <w:bodyDiv w:val="1"/>
      <w:marLeft w:val="0"/>
      <w:marRight w:val="0"/>
      <w:marTop w:val="0"/>
      <w:marBottom w:val="0"/>
      <w:divBdr>
        <w:top w:val="none" w:sz="0" w:space="0" w:color="auto"/>
        <w:left w:val="none" w:sz="0" w:space="0" w:color="auto"/>
        <w:bottom w:val="none" w:sz="0" w:space="0" w:color="auto"/>
        <w:right w:val="none" w:sz="0" w:space="0" w:color="auto"/>
      </w:divBdr>
    </w:div>
    <w:div w:id="201433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orms.office.com/e/L9R86f7DH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sylum-welcome.org/oxfordrefugeewee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francis.oxon.sch.uk/Diary/"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office.3253@st-francis.oxon.sch.uk" TargetMode="External"/><Relationship Id="rId2" Type="http://schemas.openxmlformats.org/officeDocument/2006/relationships/image" Target="media/image3.png"/><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t%20Francis\Application%20Data\Microsoft\Templates\GT%20New%20Letterhead%20Spring%20Term%204%20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E733E0D62C0FE4C95939F2BF5802280" ma:contentTypeVersion="18" ma:contentTypeDescription="Create a new document." ma:contentTypeScope="" ma:versionID="1a82810f02c95ec9d4b180de2cfe79e9">
  <xsd:schema xmlns:xsd="http://www.w3.org/2001/XMLSchema" xmlns:xs="http://www.w3.org/2001/XMLSchema" xmlns:p="http://schemas.microsoft.com/office/2006/metadata/properties" xmlns:ns2="54f61b0d-2954-4225-b64c-982bde8b905d" xmlns:ns3="65cf7163-b142-4fce-a531-b10cf784389c" targetNamespace="http://schemas.microsoft.com/office/2006/metadata/properties" ma:root="true" ma:fieldsID="8dbf6f4393cd2f07c6dfbe798c5f3621" ns2:_="" ns3:_="">
    <xsd:import namespace="54f61b0d-2954-4225-b64c-982bde8b905d"/>
    <xsd:import namespace="65cf7163-b142-4fce-a531-b10cf78438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61b0d-2954-4225-b64c-982bde8b9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764db5-a741-43ff-89c1-68911601ce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cf7163-b142-4fce-a531-b10cf78438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49d8b2-53d4-4fe4-8009-ec065cc9504f}" ma:internalName="TaxCatchAll" ma:showField="CatchAllData" ma:web="65cf7163-b142-4fce-a531-b10cf78438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f61b0d-2954-4225-b64c-982bde8b905d">
      <Terms xmlns="http://schemas.microsoft.com/office/infopath/2007/PartnerControls"/>
    </lcf76f155ced4ddcb4097134ff3c332f>
    <TaxCatchAll xmlns="65cf7163-b142-4fce-a531-b10cf784389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85879B-A159-4B90-92BB-45EA4C743DF7}">
  <ds:schemaRefs>
    <ds:schemaRef ds:uri="http://schemas.openxmlformats.org/officeDocument/2006/bibliography"/>
  </ds:schemaRefs>
</ds:datastoreItem>
</file>

<file path=customXml/itemProps2.xml><?xml version="1.0" encoding="utf-8"?>
<ds:datastoreItem xmlns:ds="http://schemas.openxmlformats.org/officeDocument/2006/customXml" ds:itemID="{9334C230-FD9C-44A1-9AD6-9317E92E89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61b0d-2954-4225-b64c-982bde8b905d"/>
    <ds:schemaRef ds:uri="65cf7163-b142-4fce-a531-b10cf78438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93A3AA-C170-4C0F-86AD-036AB98FACB3}">
  <ds:schemaRefs>
    <ds:schemaRef ds:uri="http://schemas.microsoft.com/office/2006/metadata/properties"/>
    <ds:schemaRef ds:uri="http://schemas.microsoft.com/office/infopath/2007/PartnerControls"/>
    <ds:schemaRef ds:uri="54f61b0d-2954-4225-b64c-982bde8b905d"/>
    <ds:schemaRef ds:uri="65cf7163-b142-4fce-a531-b10cf784389c"/>
  </ds:schemaRefs>
</ds:datastoreItem>
</file>

<file path=customXml/itemProps4.xml><?xml version="1.0" encoding="utf-8"?>
<ds:datastoreItem xmlns:ds="http://schemas.openxmlformats.org/officeDocument/2006/customXml" ds:itemID="{3AADC119-DB05-42FD-B375-72DE1102B1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GT New Letterhead Spring Term 4 2010</Template>
  <TotalTime>0</TotalTime>
  <Pages>3</Pages>
  <Words>619</Words>
  <Characters>3529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OXFORDSHIRE COUNTY COUNCIL</vt:lpstr>
    </vt:vector>
  </TitlesOfParts>
  <Company/>
  <LinksUpToDate>false</LinksUpToDate>
  <CharactersWithSpaces>4140</CharactersWithSpaces>
  <SharedDoc>false</SharedDoc>
  <HLinks>
    <vt:vector size="6" baseType="variant">
      <vt:variant>
        <vt:i4>5898342</vt:i4>
      </vt:variant>
      <vt:variant>
        <vt:i4>0</vt:i4>
      </vt:variant>
      <vt:variant>
        <vt:i4>0</vt:i4>
      </vt:variant>
      <vt:variant>
        <vt:i4>5</vt:i4>
      </vt:variant>
      <vt:variant>
        <vt:lpwstr>mailto:office.3253@st-francis.oxon.sch.uk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OXFORDSHIRE COUNTY COUNCIL</dc:title>
  <dc:subject/>
  <dc:creator>The Headteacher</dc:creator>
  <cp:keywords/>
  <cp:lastModifiedBy>Office</cp:lastModifiedBy>
  <cp:revision>2</cp:revision>
  <cp:lastPrinted>2026-03-13T14:50:00Z</cp:lastPrinted>
  <dcterms:created xsi:type="dcterms:W3CDTF">2026-06-12T13:48:00Z</dcterms:created>
  <dcterms:modified xsi:type="dcterms:W3CDTF">2026-06-12T13:48:00Z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0x0101009E733E0D62C0FE4C95939F2BF5802280</vt:lpwstr>
  </property>
  <property fmtid="{D5CDD505-2E9C-101B-9397-08002B2CF9AE}" pid="3" name="MediaServiceImageTags">
    <vt:lpwstr/>
  </property>
</Properties>
</file>